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AB122" w14:textId="0BEFB9D9" w:rsidR="006D66DC" w:rsidRPr="008D1394" w:rsidRDefault="0099542E" w:rsidP="006D66DC">
      <w:pPr>
        <w:pStyle w:val="Ahead"/>
      </w:pPr>
      <w:r>
        <w:t>Unit 2</w:t>
      </w:r>
      <w:r w:rsidR="006D66DC" w:rsidRPr="008D1394">
        <w:t xml:space="preserve"> </w:t>
      </w:r>
      <w:r w:rsidR="006D66DC">
        <w:t xml:space="preserve">Short </w:t>
      </w:r>
      <w:r w:rsidR="006D66DC" w:rsidRPr="008D1394">
        <w:t xml:space="preserve">Test </w:t>
      </w:r>
      <w:r w:rsidR="006D66DC">
        <w:t>2</w:t>
      </w:r>
      <w:r w:rsidR="006D66DC" w:rsidRPr="008D1394">
        <w:t>A</w:t>
      </w:r>
    </w:p>
    <w:p w14:paraId="2DDA24D1" w14:textId="77777777" w:rsidR="006D66DC" w:rsidRPr="008D1394" w:rsidRDefault="006D66DC" w:rsidP="006D66DC">
      <w:pPr>
        <w:pStyle w:val="Bhead"/>
      </w:pPr>
      <w:r w:rsidRPr="008D1394">
        <w:t>Grammar</w:t>
      </w:r>
    </w:p>
    <w:p w14:paraId="52F09C52" w14:textId="5A809BC3" w:rsidR="00FE4A9A" w:rsidRDefault="006D66DC" w:rsidP="00FE4A9A">
      <w:pPr>
        <w:pStyle w:val="Rubric"/>
      </w:pPr>
      <w:r w:rsidRPr="008D1394">
        <w:t>Rewr</w:t>
      </w:r>
      <w:r w:rsidR="00240203">
        <w:t xml:space="preserve">ite the </w:t>
      </w:r>
      <w:r w:rsidR="000C3B47">
        <w:t>sentences. Put the adverb of frequency in the correct place.</w:t>
      </w:r>
    </w:p>
    <w:p w14:paraId="024418E0" w14:textId="4E62A0A2" w:rsidR="00240203" w:rsidRDefault="000C3B47" w:rsidP="00240203">
      <w:pPr>
        <w:pStyle w:val="Textnumbered"/>
      </w:pPr>
      <w:r>
        <w:t>The teacher gives us a lot of homework. (hardly ever) _______________________</w:t>
      </w:r>
      <w:r w:rsidR="005E720E">
        <w:t>___________</w:t>
      </w:r>
    </w:p>
    <w:p w14:paraId="4B494B24" w14:textId="74568B84" w:rsidR="00240203" w:rsidRDefault="000C3B47" w:rsidP="005E720E">
      <w:pPr>
        <w:pStyle w:val="Textnumbered"/>
      </w:pPr>
      <w:r>
        <w:t>You</w:t>
      </w:r>
      <w:r w:rsidR="00262286">
        <w:t xml:space="preserve"> are</w:t>
      </w:r>
      <w:r w:rsidR="00461D17">
        <w:t xml:space="preserve"> first</w:t>
      </w:r>
      <w:r>
        <w:t xml:space="preserve">! (always) </w:t>
      </w:r>
      <w:r w:rsidR="005E720E">
        <w:t>__________________________________</w:t>
      </w:r>
    </w:p>
    <w:p w14:paraId="25E09D23" w14:textId="5D3A10E3" w:rsidR="00240203" w:rsidRDefault="000C3B47" w:rsidP="005E720E">
      <w:pPr>
        <w:pStyle w:val="Textnumbered"/>
      </w:pPr>
      <w:r>
        <w:t xml:space="preserve">My brother has lunch at school. (never) </w:t>
      </w:r>
      <w:r w:rsidR="005E720E">
        <w:t>__________________________________</w:t>
      </w:r>
    </w:p>
    <w:p w14:paraId="3FED53D1" w14:textId="5C08E6E2" w:rsidR="00240203" w:rsidRDefault="000C3B47" w:rsidP="005E720E">
      <w:pPr>
        <w:pStyle w:val="Textnumbered"/>
      </w:pPr>
      <w:r>
        <w:t xml:space="preserve">My father wears glasses. (sometimes) </w:t>
      </w:r>
      <w:r w:rsidR="005E720E">
        <w:t>__________________________________</w:t>
      </w:r>
    </w:p>
    <w:p w14:paraId="0996E1FD" w14:textId="06874894" w:rsidR="00240203" w:rsidRPr="00240203" w:rsidRDefault="000C3B47" w:rsidP="005E720E">
      <w:pPr>
        <w:pStyle w:val="Textnumbered"/>
      </w:pPr>
      <w:r>
        <w:t>I</w:t>
      </w:r>
      <w:r w:rsidR="00262286">
        <w:t xml:space="preserve"> am</w:t>
      </w:r>
      <w:r>
        <w:t xml:space="preserve"> tired at the end of the school day. (usually) </w:t>
      </w:r>
      <w:r w:rsidR="005E720E">
        <w:t>__________________________________</w:t>
      </w:r>
    </w:p>
    <w:p w14:paraId="3249B692" w14:textId="77777777" w:rsidR="006D66DC" w:rsidRPr="008D1394" w:rsidRDefault="00B032B4" w:rsidP="00B032B4">
      <w:pPr>
        <w:pStyle w:val="Mark"/>
      </w:pPr>
      <w:r>
        <w:t>Mark: ___ / 5</w:t>
      </w:r>
    </w:p>
    <w:p w14:paraId="01F7F0DB" w14:textId="71B620F3" w:rsidR="00172C0F" w:rsidRDefault="00C9790C" w:rsidP="00FE4A9A">
      <w:pPr>
        <w:pStyle w:val="Rubric"/>
      </w:pPr>
      <w:r>
        <w:t>Complete the questions with the correct question words</w:t>
      </w:r>
      <w:r w:rsidR="00BD092C">
        <w:t>.</w:t>
      </w:r>
    </w:p>
    <w:p w14:paraId="697CCA3B" w14:textId="06F1251B" w:rsidR="00172C0F" w:rsidRDefault="00C9790C" w:rsidP="001344C7">
      <w:pPr>
        <w:pStyle w:val="Textnumbered"/>
        <w:numPr>
          <w:ilvl w:val="0"/>
          <w:numId w:val="8"/>
        </w:numPr>
      </w:pPr>
      <w:r>
        <w:t>__________________ cousins have you got?</w:t>
      </w:r>
    </w:p>
    <w:p w14:paraId="61FD854A" w14:textId="2DF579B6" w:rsidR="00172C0F" w:rsidRDefault="005E720E" w:rsidP="00172C0F">
      <w:pPr>
        <w:pStyle w:val="Textnumbered"/>
      </w:pPr>
      <w:r>
        <w:t>__________________</w:t>
      </w:r>
      <w:r w:rsidR="00C9790C">
        <w:t xml:space="preserve"> is that man over there?</w:t>
      </w:r>
    </w:p>
    <w:p w14:paraId="3080C428" w14:textId="43F6F769" w:rsidR="00172C0F" w:rsidRDefault="005E720E" w:rsidP="00172C0F">
      <w:pPr>
        <w:pStyle w:val="Textnumbered"/>
      </w:pPr>
      <w:r>
        <w:t>__________________</w:t>
      </w:r>
      <w:r w:rsidR="00C9790C">
        <w:t xml:space="preserve"> do you sit in class? Here?</w:t>
      </w:r>
    </w:p>
    <w:p w14:paraId="0BC4E043" w14:textId="58477B72" w:rsidR="00172C0F" w:rsidRDefault="005E720E" w:rsidP="00172C0F">
      <w:pPr>
        <w:pStyle w:val="Textnumbered"/>
      </w:pPr>
      <w:r>
        <w:t>__________________</w:t>
      </w:r>
      <w:r w:rsidR="00C9790C">
        <w:t xml:space="preserve"> does the match start? Midday?</w:t>
      </w:r>
    </w:p>
    <w:p w14:paraId="4B798AAD" w14:textId="1B30A74A" w:rsidR="00172C0F" w:rsidRPr="00172C0F" w:rsidRDefault="005E720E" w:rsidP="00172C0F">
      <w:pPr>
        <w:pStyle w:val="Textnumbered"/>
      </w:pPr>
      <w:r>
        <w:t>__________________</w:t>
      </w:r>
      <w:r w:rsidR="00C9790C">
        <w:t xml:space="preserve"> do</w:t>
      </w:r>
      <w:r w:rsidR="00847274">
        <w:t>es he</w:t>
      </w:r>
      <w:r w:rsidR="00C9790C">
        <w:t xml:space="preserve"> do the ironing? Every week?</w:t>
      </w:r>
    </w:p>
    <w:p w14:paraId="47E9DF53" w14:textId="77777777" w:rsidR="00BE5D59" w:rsidRPr="008D1394" w:rsidRDefault="00BE5D59" w:rsidP="00BE5D59">
      <w:pPr>
        <w:pStyle w:val="Mark"/>
      </w:pPr>
      <w:r>
        <w:t>Mark: ___ / 5</w:t>
      </w:r>
    </w:p>
    <w:p w14:paraId="72295A2D" w14:textId="77777777" w:rsidR="006D66DC" w:rsidRPr="008D1394" w:rsidRDefault="006D66DC" w:rsidP="006D66DC">
      <w:pPr>
        <w:pStyle w:val="Bhead"/>
      </w:pPr>
      <w:r w:rsidRPr="008D1394">
        <w:t>Vocabulary</w:t>
      </w:r>
    </w:p>
    <w:p w14:paraId="4DDACE51" w14:textId="2727F2F8" w:rsidR="00FE4A9A" w:rsidRDefault="001D06DA" w:rsidP="00FE4A9A">
      <w:pPr>
        <w:pStyle w:val="Rubric"/>
      </w:pPr>
      <w:r>
        <w:t>There is a mistake in each sentence. Circle the mistake and correct it.</w:t>
      </w:r>
    </w:p>
    <w:p w14:paraId="6890FF7B" w14:textId="399D644E" w:rsidR="00FE4A9A" w:rsidRDefault="001D06DA" w:rsidP="001344C7">
      <w:pPr>
        <w:pStyle w:val="Textnumbered"/>
        <w:numPr>
          <w:ilvl w:val="0"/>
          <w:numId w:val="9"/>
        </w:numPr>
      </w:pPr>
      <w:r>
        <w:t>I prefer to do sport on the morning. _______________________</w:t>
      </w:r>
    </w:p>
    <w:p w14:paraId="0A7A166D" w14:textId="7713E371" w:rsidR="00FE4A9A" w:rsidRDefault="001D06DA" w:rsidP="005E720E">
      <w:pPr>
        <w:pStyle w:val="Textnumbered"/>
      </w:pPr>
      <w:r>
        <w:t xml:space="preserve">She always meets her friends in the weekend. </w:t>
      </w:r>
      <w:r w:rsidR="005E720E">
        <w:t>_______________________</w:t>
      </w:r>
    </w:p>
    <w:p w14:paraId="793D29FC" w14:textId="43F67DF6" w:rsidR="00FE4A9A" w:rsidRDefault="00A660A8" w:rsidP="005E720E">
      <w:pPr>
        <w:pStyle w:val="Textnumbered"/>
      </w:pPr>
      <w:r>
        <w:t>W</w:t>
      </w:r>
      <w:r w:rsidR="00262286">
        <w:t>ait before I get there</w:t>
      </w:r>
      <w:r w:rsidR="00817DA3">
        <w:t>,</w:t>
      </w:r>
      <w:r>
        <w:t xml:space="preserve"> please! </w:t>
      </w:r>
      <w:r w:rsidR="005E720E">
        <w:t>_______________________</w:t>
      </w:r>
    </w:p>
    <w:p w14:paraId="3A809DCF" w14:textId="72883CCF" w:rsidR="00FE4A9A" w:rsidRDefault="00A660A8" w:rsidP="005E720E">
      <w:pPr>
        <w:pStyle w:val="Textnumbered"/>
      </w:pPr>
      <w:r>
        <w:t>I have lunch at home in Friday</w:t>
      </w:r>
      <w:r w:rsidR="00262286">
        <w:t>s</w:t>
      </w:r>
      <w:r>
        <w:t xml:space="preserve">. </w:t>
      </w:r>
      <w:r w:rsidR="005E720E">
        <w:t>_______________________</w:t>
      </w:r>
    </w:p>
    <w:p w14:paraId="04894776" w14:textId="7BF345BA" w:rsidR="00FE4A9A" w:rsidRPr="00FE4A9A" w:rsidRDefault="00817DA3" w:rsidP="005E720E">
      <w:pPr>
        <w:pStyle w:val="Textnumbered"/>
      </w:pPr>
      <w:r>
        <w:t>My mum works at eight o’clock to four</w:t>
      </w:r>
      <w:r w:rsidR="00A660A8">
        <w:t xml:space="preserve"> during the week. </w:t>
      </w:r>
      <w:r w:rsidR="005E720E">
        <w:t>_______________________</w:t>
      </w:r>
    </w:p>
    <w:p w14:paraId="3CEFB26A" w14:textId="77777777" w:rsidR="002A702C" w:rsidRPr="008D1394" w:rsidRDefault="002A702C" w:rsidP="002A702C">
      <w:pPr>
        <w:pStyle w:val="Mark"/>
      </w:pPr>
      <w:r>
        <w:t>Mark: ___ / 5</w:t>
      </w:r>
    </w:p>
    <w:p w14:paraId="529C6419" w14:textId="2D5B09C9" w:rsidR="006D66DC" w:rsidRDefault="00817DA3" w:rsidP="006D66DC">
      <w:pPr>
        <w:pStyle w:val="Rubric"/>
      </w:pPr>
      <w:r>
        <w:t>C</w:t>
      </w:r>
      <w:r w:rsidR="00C439F9">
        <w:t>omplete the sentences</w:t>
      </w:r>
      <w:r>
        <w:t xml:space="preserve"> with the correct word</w:t>
      </w:r>
      <w:r w:rsidR="00C439F9">
        <w:t>.</w:t>
      </w:r>
      <w:r>
        <w:t xml:space="preserve"> The first letter of the word has been given.</w:t>
      </w:r>
    </w:p>
    <w:p w14:paraId="20F2D095" w14:textId="65069E0B" w:rsidR="00FE4A9A" w:rsidRDefault="00C439F9" w:rsidP="001344C7">
      <w:pPr>
        <w:pStyle w:val="Textnumbered"/>
        <w:numPr>
          <w:ilvl w:val="0"/>
          <w:numId w:val="10"/>
        </w:numPr>
      </w:pPr>
      <w:r>
        <w:t>A lot of animals live in the j _</w:t>
      </w:r>
      <w:r w:rsidR="00B943C7">
        <w:t>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.</w:t>
      </w:r>
    </w:p>
    <w:p w14:paraId="75CF4563" w14:textId="7D735BB0" w:rsidR="00FE4A9A" w:rsidRDefault="00C439F9" w:rsidP="00FE4A9A">
      <w:pPr>
        <w:pStyle w:val="Textnumbered"/>
      </w:pPr>
      <w:r>
        <w:t xml:space="preserve">Can we swim in this r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?</w:t>
      </w:r>
    </w:p>
    <w:p w14:paraId="7584D521" w14:textId="2C82BF24" w:rsidR="0022390E" w:rsidRDefault="00C439F9" w:rsidP="00FE4A9A">
      <w:pPr>
        <w:pStyle w:val="Textnumbered"/>
      </w:pPr>
      <w:r>
        <w:t xml:space="preserve">The bridge is very n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 w:rsidR="00817DA3">
        <w:t xml:space="preserve"> </w:t>
      </w:r>
      <w:r>
        <w:t>. We can’t drive across it.</w:t>
      </w:r>
    </w:p>
    <w:p w14:paraId="6EA4BFC9" w14:textId="67B13AA7" w:rsidR="0022390E" w:rsidRDefault="00E9205C" w:rsidP="00FE4A9A">
      <w:pPr>
        <w:pStyle w:val="Textnumbered"/>
      </w:pPr>
      <w:r>
        <w:t xml:space="preserve">Have a s </w:t>
      </w:r>
      <w:r w:rsidR="00B943C7">
        <w:t>___</w:t>
      </w:r>
      <w:r>
        <w:t xml:space="preserve"> </w:t>
      </w:r>
      <w:r w:rsidR="00B943C7">
        <w:t>___</w:t>
      </w:r>
      <w:r>
        <w:t xml:space="preserve"> </w:t>
      </w:r>
      <w:r w:rsidR="00B943C7">
        <w:t>___</w:t>
      </w:r>
      <w:r>
        <w:t xml:space="preserve"> journey!</w:t>
      </w:r>
    </w:p>
    <w:p w14:paraId="429D6E8C" w14:textId="79594B88" w:rsidR="00FE4A9A" w:rsidRPr="00817DA3" w:rsidRDefault="00E9205C" w:rsidP="00817DA3">
      <w:pPr>
        <w:pStyle w:val="Textnumbered"/>
      </w:pPr>
      <w:r w:rsidRPr="00817DA3">
        <w:t xml:space="preserve">My family have got a small b </w:t>
      </w:r>
      <w:r w:rsidR="00B943C7">
        <w:t>___</w:t>
      </w:r>
      <w:r w:rsidRPr="00817DA3">
        <w:t xml:space="preserve"> </w:t>
      </w:r>
      <w:r w:rsidR="00B943C7">
        <w:t>___</w:t>
      </w:r>
      <w:r w:rsidRPr="00817DA3">
        <w:t xml:space="preserve"> </w:t>
      </w:r>
      <w:r w:rsidR="00B943C7">
        <w:t>___</w:t>
      </w:r>
      <w:r w:rsidRPr="00817DA3">
        <w:t xml:space="preserve"> on the river.</w:t>
      </w:r>
    </w:p>
    <w:p w14:paraId="07F86F4B" w14:textId="77777777" w:rsidR="002A702C" w:rsidRPr="008D1394" w:rsidRDefault="002A702C" w:rsidP="002A702C">
      <w:pPr>
        <w:pStyle w:val="Mark"/>
      </w:pPr>
      <w:r>
        <w:t>Mark: ___ / 5</w:t>
      </w:r>
    </w:p>
    <w:p w14:paraId="60D23A34" w14:textId="77777777" w:rsidR="006D66DC" w:rsidRPr="00A02FF4" w:rsidRDefault="006D66DC" w:rsidP="00AA4BD4">
      <w:pPr>
        <w:pStyle w:val="Total"/>
      </w:pPr>
      <w:r w:rsidRPr="008D1394">
        <w:t>Total: ___ / 20</w:t>
      </w:r>
    </w:p>
    <w:sectPr w:rsidR="006D66D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7D04C" w14:textId="77777777" w:rsidR="00C348DA" w:rsidRDefault="00C348DA">
      <w:r>
        <w:separator/>
      </w:r>
    </w:p>
    <w:p w14:paraId="3F0EC595" w14:textId="77777777" w:rsidR="00C348DA" w:rsidRDefault="00C348DA"/>
  </w:endnote>
  <w:endnote w:type="continuationSeparator" w:id="0">
    <w:p w14:paraId="130D54A6" w14:textId="77777777" w:rsidR="00C348DA" w:rsidRDefault="00C348DA">
      <w:r>
        <w:continuationSeparator/>
      </w:r>
    </w:p>
    <w:p w14:paraId="0175318F" w14:textId="77777777" w:rsidR="00C348DA" w:rsidRDefault="00C348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E8828" w14:textId="77777777" w:rsidR="00496D1B" w:rsidRDefault="00496D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207B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C64ADE" w:rsidRPr="00C478D0">
          <w:fldChar w:fldCharType="begin"/>
        </w:r>
        <w:r w:rsidR="00071313" w:rsidRPr="00C478D0">
          <w:instrText xml:space="preserve"> PAGE   \* MERGEFORMAT </w:instrText>
        </w:r>
        <w:r w:rsidR="00C64ADE" w:rsidRPr="00C478D0">
          <w:fldChar w:fldCharType="separate"/>
        </w:r>
        <w:r w:rsidR="00AA4BD4">
          <w:t>2</w:t>
        </w:r>
        <w:r w:rsidR="00C64ADE" w:rsidRPr="00C478D0">
          <w:fldChar w:fldCharType="end"/>
        </w:r>
      </w:sdtContent>
    </w:sdt>
    <w:r w:rsidRPr="00C478D0">
      <w:tab/>
    </w:r>
    <w:r w:rsidR="006D66DC" w:rsidRPr="008D1394">
      <w:t xml:space="preserve">Unit 1 </w:t>
    </w:r>
    <w:r w:rsidR="006D66DC">
      <w:t xml:space="preserve">Short </w:t>
    </w:r>
    <w:r w:rsidR="006D66DC" w:rsidRPr="008D1394">
      <w:t xml:space="preserve">Test </w:t>
    </w:r>
    <w:r w:rsidR="006D66DC">
      <w:t>2</w:t>
    </w:r>
    <w:r w:rsidR="006D66DC" w:rsidRPr="008D1394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A9FA" w14:textId="3435F615" w:rsidR="00C478D0" w:rsidRPr="00C478D0" w:rsidRDefault="00496D1B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C64ADE" w:rsidRPr="00C478D0">
          <w:fldChar w:fldCharType="begin"/>
        </w:r>
        <w:r w:rsidR="00C478D0" w:rsidRPr="00C478D0">
          <w:instrText xml:space="preserve"> PAGE   \* MERGEFORMAT </w:instrText>
        </w:r>
        <w:r w:rsidR="00C64ADE" w:rsidRPr="00C478D0">
          <w:fldChar w:fldCharType="separate"/>
        </w:r>
        <w:r w:rsidR="0090529A">
          <w:t>1</w:t>
        </w:r>
        <w:r w:rsidR="00C64ADE" w:rsidRPr="00C478D0">
          <w:fldChar w:fldCharType="end"/>
        </w:r>
      </w:sdtContent>
    </w:sdt>
    <w:r w:rsidR="00C478D0" w:rsidRPr="00C478D0">
      <w:tab/>
    </w:r>
    <w:r w:rsidR="0099542E">
      <w:t>Unit 2</w:t>
    </w:r>
    <w:r w:rsidR="006D66DC" w:rsidRPr="008D1394">
      <w:t xml:space="preserve"> </w:t>
    </w:r>
    <w:r w:rsidR="006D66DC">
      <w:t xml:space="preserve">Short </w:t>
    </w:r>
    <w:r w:rsidR="006D66DC" w:rsidRPr="008D1394">
      <w:t xml:space="preserve">Test </w:t>
    </w:r>
    <w:r w:rsidR="006D66DC">
      <w:t>2</w:t>
    </w:r>
    <w:r w:rsidR="006D66DC" w:rsidRPr="008D1394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978C7" w14:textId="77777777" w:rsidR="00C348DA" w:rsidRDefault="00C348DA">
      <w:r>
        <w:separator/>
      </w:r>
    </w:p>
    <w:p w14:paraId="5E7B203D" w14:textId="77777777" w:rsidR="00C348DA" w:rsidRDefault="00C348DA"/>
  </w:footnote>
  <w:footnote w:type="continuationSeparator" w:id="0">
    <w:p w14:paraId="2F8803F1" w14:textId="77777777" w:rsidR="00C348DA" w:rsidRDefault="00C348DA">
      <w:r>
        <w:continuationSeparator/>
      </w:r>
    </w:p>
    <w:p w14:paraId="100C0F24" w14:textId="77777777" w:rsidR="00C348DA" w:rsidRDefault="00C348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1636E" w14:textId="77777777" w:rsidR="00496D1B" w:rsidRDefault="00496D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521F2" w14:textId="77777777" w:rsidR="00496D1B" w:rsidRDefault="00496D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0FE33" w14:textId="388CB91E" w:rsidR="00C478D0" w:rsidRDefault="0090529A">
    <w:r>
      <w:rPr>
        <w:noProof/>
      </w:rPr>
      <w:drawing>
        <wp:inline distT="0" distB="0" distL="0" distR="0" wp14:anchorId="0BCC91BC" wp14:editId="6106E1DD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7B7"/>
    <w:rsid w:val="00001382"/>
    <w:rsid w:val="00002878"/>
    <w:rsid w:val="00002F45"/>
    <w:rsid w:val="00007341"/>
    <w:rsid w:val="00023D6B"/>
    <w:rsid w:val="00024E14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1875"/>
    <w:rsid w:val="00082557"/>
    <w:rsid w:val="000A3CA0"/>
    <w:rsid w:val="000A5BE4"/>
    <w:rsid w:val="000C3B47"/>
    <w:rsid w:val="000D7095"/>
    <w:rsid w:val="000F7147"/>
    <w:rsid w:val="000F77B7"/>
    <w:rsid w:val="000F79C4"/>
    <w:rsid w:val="0010334E"/>
    <w:rsid w:val="0010580E"/>
    <w:rsid w:val="00110510"/>
    <w:rsid w:val="001222A5"/>
    <w:rsid w:val="0013043C"/>
    <w:rsid w:val="001344C7"/>
    <w:rsid w:val="00144B2C"/>
    <w:rsid w:val="00157180"/>
    <w:rsid w:val="00161B75"/>
    <w:rsid w:val="00172C0F"/>
    <w:rsid w:val="0018374F"/>
    <w:rsid w:val="001840A0"/>
    <w:rsid w:val="00196935"/>
    <w:rsid w:val="001A2160"/>
    <w:rsid w:val="001B2824"/>
    <w:rsid w:val="001C2529"/>
    <w:rsid w:val="001D06DA"/>
    <w:rsid w:val="001D439A"/>
    <w:rsid w:val="001F67B3"/>
    <w:rsid w:val="00202A92"/>
    <w:rsid w:val="00215AB1"/>
    <w:rsid w:val="00223752"/>
    <w:rsid w:val="0022390E"/>
    <w:rsid w:val="00240203"/>
    <w:rsid w:val="0025137D"/>
    <w:rsid w:val="00253443"/>
    <w:rsid w:val="00255386"/>
    <w:rsid w:val="00262286"/>
    <w:rsid w:val="00271A40"/>
    <w:rsid w:val="00272A0B"/>
    <w:rsid w:val="002751EC"/>
    <w:rsid w:val="00285F54"/>
    <w:rsid w:val="00291F6D"/>
    <w:rsid w:val="002A702C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20E0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4CB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1D17"/>
    <w:rsid w:val="004621C8"/>
    <w:rsid w:val="0046324D"/>
    <w:rsid w:val="00481A1B"/>
    <w:rsid w:val="00493DC6"/>
    <w:rsid w:val="00496D1B"/>
    <w:rsid w:val="004977C5"/>
    <w:rsid w:val="004B5C1E"/>
    <w:rsid w:val="004B5DBB"/>
    <w:rsid w:val="004B718E"/>
    <w:rsid w:val="004D157F"/>
    <w:rsid w:val="004D2730"/>
    <w:rsid w:val="004E1875"/>
    <w:rsid w:val="004E1AFE"/>
    <w:rsid w:val="004F31ED"/>
    <w:rsid w:val="00503427"/>
    <w:rsid w:val="005114A9"/>
    <w:rsid w:val="00511979"/>
    <w:rsid w:val="00531CDF"/>
    <w:rsid w:val="005345D0"/>
    <w:rsid w:val="005355F0"/>
    <w:rsid w:val="0053652C"/>
    <w:rsid w:val="00552188"/>
    <w:rsid w:val="0055486B"/>
    <w:rsid w:val="00560231"/>
    <w:rsid w:val="00582F2E"/>
    <w:rsid w:val="00583FB2"/>
    <w:rsid w:val="00595B02"/>
    <w:rsid w:val="00597C8E"/>
    <w:rsid w:val="005A1490"/>
    <w:rsid w:val="005B14C2"/>
    <w:rsid w:val="005B1B9F"/>
    <w:rsid w:val="005C3898"/>
    <w:rsid w:val="005C4E69"/>
    <w:rsid w:val="005C59CD"/>
    <w:rsid w:val="005D3C8A"/>
    <w:rsid w:val="005E720E"/>
    <w:rsid w:val="005F3D7F"/>
    <w:rsid w:val="00607BA7"/>
    <w:rsid w:val="006111E1"/>
    <w:rsid w:val="00663213"/>
    <w:rsid w:val="00664613"/>
    <w:rsid w:val="00667B36"/>
    <w:rsid w:val="006712A8"/>
    <w:rsid w:val="00672819"/>
    <w:rsid w:val="00680D01"/>
    <w:rsid w:val="006812A5"/>
    <w:rsid w:val="006970AB"/>
    <w:rsid w:val="006A4137"/>
    <w:rsid w:val="006B3F93"/>
    <w:rsid w:val="006B7E5A"/>
    <w:rsid w:val="006C734D"/>
    <w:rsid w:val="006D4E21"/>
    <w:rsid w:val="006D66DC"/>
    <w:rsid w:val="006D743D"/>
    <w:rsid w:val="006E5412"/>
    <w:rsid w:val="0070265D"/>
    <w:rsid w:val="00716A2A"/>
    <w:rsid w:val="007222E1"/>
    <w:rsid w:val="0072233A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2B32"/>
    <w:rsid w:val="007D47B9"/>
    <w:rsid w:val="007D5F70"/>
    <w:rsid w:val="007E105D"/>
    <w:rsid w:val="007E15BE"/>
    <w:rsid w:val="007F3B31"/>
    <w:rsid w:val="007F5BB3"/>
    <w:rsid w:val="00817DA3"/>
    <w:rsid w:val="008461F7"/>
    <w:rsid w:val="00847274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E6B9B"/>
    <w:rsid w:val="008F168A"/>
    <w:rsid w:val="008F23C5"/>
    <w:rsid w:val="008F5DD2"/>
    <w:rsid w:val="009027CA"/>
    <w:rsid w:val="00903A72"/>
    <w:rsid w:val="0090529A"/>
    <w:rsid w:val="00917F87"/>
    <w:rsid w:val="00932BAF"/>
    <w:rsid w:val="009608BA"/>
    <w:rsid w:val="00971764"/>
    <w:rsid w:val="009849BF"/>
    <w:rsid w:val="00984FA7"/>
    <w:rsid w:val="009926F3"/>
    <w:rsid w:val="0099542E"/>
    <w:rsid w:val="009A2A83"/>
    <w:rsid w:val="009A4ADE"/>
    <w:rsid w:val="009A5CB3"/>
    <w:rsid w:val="009B0FA5"/>
    <w:rsid w:val="009B47E0"/>
    <w:rsid w:val="009C4B97"/>
    <w:rsid w:val="009C60BE"/>
    <w:rsid w:val="009D6B55"/>
    <w:rsid w:val="009D79BA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660A8"/>
    <w:rsid w:val="00A7006A"/>
    <w:rsid w:val="00A8213E"/>
    <w:rsid w:val="00A95164"/>
    <w:rsid w:val="00A96417"/>
    <w:rsid w:val="00AA2AE0"/>
    <w:rsid w:val="00AA4BD4"/>
    <w:rsid w:val="00AC2A59"/>
    <w:rsid w:val="00AC7EC3"/>
    <w:rsid w:val="00AF0507"/>
    <w:rsid w:val="00B032B4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943C7"/>
    <w:rsid w:val="00BB3347"/>
    <w:rsid w:val="00BB7FF5"/>
    <w:rsid w:val="00BC5BC8"/>
    <w:rsid w:val="00BD092C"/>
    <w:rsid w:val="00BD5871"/>
    <w:rsid w:val="00BD6A2B"/>
    <w:rsid w:val="00BE4ACA"/>
    <w:rsid w:val="00BE5D59"/>
    <w:rsid w:val="00BF4BF6"/>
    <w:rsid w:val="00BF687B"/>
    <w:rsid w:val="00C11C27"/>
    <w:rsid w:val="00C14E44"/>
    <w:rsid w:val="00C273AD"/>
    <w:rsid w:val="00C348DA"/>
    <w:rsid w:val="00C439F9"/>
    <w:rsid w:val="00C43ECA"/>
    <w:rsid w:val="00C478D0"/>
    <w:rsid w:val="00C57125"/>
    <w:rsid w:val="00C64ADE"/>
    <w:rsid w:val="00C84CE5"/>
    <w:rsid w:val="00C87C12"/>
    <w:rsid w:val="00C9056D"/>
    <w:rsid w:val="00C9790C"/>
    <w:rsid w:val="00C97BDA"/>
    <w:rsid w:val="00CA6271"/>
    <w:rsid w:val="00CA6F23"/>
    <w:rsid w:val="00CB3B79"/>
    <w:rsid w:val="00CB57EF"/>
    <w:rsid w:val="00CC57C3"/>
    <w:rsid w:val="00CE3A61"/>
    <w:rsid w:val="00CF4B3E"/>
    <w:rsid w:val="00CF5B0B"/>
    <w:rsid w:val="00D04224"/>
    <w:rsid w:val="00D15217"/>
    <w:rsid w:val="00D2542F"/>
    <w:rsid w:val="00D356F0"/>
    <w:rsid w:val="00D4717C"/>
    <w:rsid w:val="00D55B6D"/>
    <w:rsid w:val="00D767F8"/>
    <w:rsid w:val="00D819FC"/>
    <w:rsid w:val="00D92FB7"/>
    <w:rsid w:val="00DA2C0B"/>
    <w:rsid w:val="00DC122C"/>
    <w:rsid w:val="00DC44F6"/>
    <w:rsid w:val="00DC6F73"/>
    <w:rsid w:val="00DF70D5"/>
    <w:rsid w:val="00E03DA9"/>
    <w:rsid w:val="00E216BB"/>
    <w:rsid w:val="00E31487"/>
    <w:rsid w:val="00E41307"/>
    <w:rsid w:val="00E41F21"/>
    <w:rsid w:val="00E436B2"/>
    <w:rsid w:val="00E51BDC"/>
    <w:rsid w:val="00E55E33"/>
    <w:rsid w:val="00E67768"/>
    <w:rsid w:val="00E71098"/>
    <w:rsid w:val="00E7124D"/>
    <w:rsid w:val="00E818BC"/>
    <w:rsid w:val="00E822EF"/>
    <w:rsid w:val="00E8329A"/>
    <w:rsid w:val="00E84669"/>
    <w:rsid w:val="00E90F44"/>
    <w:rsid w:val="00E9205C"/>
    <w:rsid w:val="00EA04D6"/>
    <w:rsid w:val="00EA3A8C"/>
    <w:rsid w:val="00EC0BCB"/>
    <w:rsid w:val="00EC79F5"/>
    <w:rsid w:val="00ED02B8"/>
    <w:rsid w:val="00EE3F43"/>
    <w:rsid w:val="00EE51C9"/>
    <w:rsid w:val="00EE659F"/>
    <w:rsid w:val="00EE7D8F"/>
    <w:rsid w:val="00EF26FA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  <w:rsid w:val="00FE4A9A"/>
    <w:rsid w:val="00FE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B4C78C8"/>
  <w15:docId w15:val="{A075C936-8986-4CA7-8A97-856DE936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3320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2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yan%20Douiss\Documents\Charlotte%20Work\EMMA%20work\Oxford%20Solutions%20Pre-Intermediate%20Short%20Tests\Tests\Oxford%20Solutions%20Short%20Tes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9A03A-ED00-439D-B901-4525AD073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Oxford Solutions Short Test template</Template>
  <TotalTime>21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 Upshall</dc:creator>
  <cp:lastModifiedBy>Melanie Starren</cp:lastModifiedBy>
  <cp:revision>12</cp:revision>
  <cp:lastPrinted>2014-09-18T10:11:00Z</cp:lastPrinted>
  <dcterms:created xsi:type="dcterms:W3CDTF">2016-04-18T22:59:00Z</dcterms:created>
  <dcterms:modified xsi:type="dcterms:W3CDTF">2017-07-15T08:15:00Z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