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AB122" w14:textId="77777777" w:rsidR="006D66DC" w:rsidRPr="008D1394" w:rsidRDefault="006D66DC" w:rsidP="006D66DC">
      <w:pPr>
        <w:pStyle w:val="Ahead"/>
      </w:pPr>
      <w:r w:rsidRPr="008D1394">
        <w:t xml:space="preserve">Unit 1 </w:t>
      </w:r>
      <w:r>
        <w:t xml:space="preserve">Short </w:t>
      </w:r>
      <w:r w:rsidRPr="008D1394">
        <w:t xml:space="preserve">Test </w:t>
      </w:r>
      <w:r>
        <w:t>2</w:t>
      </w:r>
      <w:r w:rsidRPr="008D1394">
        <w:t>A</w:t>
      </w:r>
    </w:p>
    <w:p w14:paraId="2DDA24D1" w14:textId="77777777" w:rsidR="006D66DC" w:rsidRPr="008D1394" w:rsidRDefault="006D66DC" w:rsidP="006D66DC">
      <w:pPr>
        <w:pStyle w:val="Bhead"/>
      </w:pPr>
      <w:r w:rsidRPr="008D1394">
        <w:t>Grammar</w:t>
      </w:r>
    </w:p>
    <w:p w14:paraId="52F09C52" w14:textId="097AE900" w:rsidR="00FE4A9A" w:rsidRDefault="006D66DC" w:rsidP="00FE4A9A">
      <w:pPr>
        <w:pStyle w:val="Rubric"/>
      </w:pPr>
      <w:r w:rsidRPr="008D1394">
        <w:t>Rewr</w:t>
      </w:r>
      <w:r w:rsidR="00240203">
        <w:t>ite the sentences to make them negative.</w:t>
      </w:r>
    </w:p>
    <w:p w14:paraId="024418E0" w14:textId="3BAFA4CD" w:rsidR="00240203" w:rsidRDefault="00240203" w:rsidP="007221EC">
      <w:pPr>
        <w:pStyle w:val="Textnumbered"/>
      </w:pPr>
      <w:r>
        <w:t xml:space="preserve">She walks to work. </w:t>
      </w:r>
      <w:r w:rsidR="007221EC">
        <w:t>__________________________________</w:t>
      </w:r>
    </w:p>
    <w:p w14:paraId="4B494B24" w14:textId="4076536F" w:rsidR="00240203" w:rsidRDefault="00240203" w:rsidP="007221EC">
      <w:pPr>
        <w:pStyle w:val="Textnumbered"/>
      </w:pPr>
      <w:r>
        <w:t xml:space="preserve">I like Sundays. </w:t>
      </w:r>
      <w:r w:rsidR="007221EC">
        <w:t>__________________________________</w:t>
      </w:r>
    </w:p>
    <w:p w14:paraId="25E09D23" w14:textId="46CEFB37" w:rsidR="00240203" w:rsidRDefault="00240203" w:rsidP="007221EC">
      <w:pPr>
        <w:pStyle w:val="Textnumbered"/>
      </w:pPr>
      <w:r>
        <w:t xml:space="preserve">We finish school early today. </w:t>
      </w:r>
      <w:r w:rsidR="007221EC">
        <w:t>__________________________________</w:t>
      </w:r>
    </w:p>
    <w:p w14:paraId="3FED53D1" w14:textId="6D7B7701" w:rsidR="00240203" w:rsidRDefault="00240203" w:rsidP="007221EC">
      <w:pPr>
        <w:pStyle w:val="Textnumbered"/>
      </w:pPr>
      <w:r>
        <w:t xml:space="preserve">He gets up before me. </w:t>
      </w:r>
      <w:r w:rsidR="007221EC">
        <w:t>__________________________________</w:t>
      </w:r>
    </w:p>
    <w:p w14:paraId="0996E1FD" w14:textId="7A2FF461" w:rsidR="00240203" w:rsidRPr="00240203" w:rsidRDefault="00240203" w:rsidP="007221EC">
      <w:pPr>
        <w:pStyle w:val="Textnumbered"/>
      </w:pPr>
      <w:r>
        <w:t xml:space="preserve">They use this computer. </w:t>
      </w:r>
      <w:r w:rsidR="007221EC">
        <w:t>__________________________________</w:t>
      </w:r>
    </w:p>
    <w:p w14:paraId="3249B692" w14:textId="77777777" w:rsidR="006D66DC" w:rsidRPr="008D1394" w:rsidRDefault="00B032B4" w:rsidP="00B032B4">
      <w:pPr>
        <w:pStyle w:val="Mark"/>
      </w:pPr>
      <w:r>
        <w:t>Mark: ___ / 5</w:t>
      </w:r>
    </w:p>
    <w:p w14:paraId="01F7F0DB" w14:textId="23F8546B" w:rsidR="00172C0F" w:rsidRDefault="00172C0F" w:rsidP="00FE4A9A">
      <w:pPr>
        <w:pStyle w:val="Rubric"/>
      </w:pPr>
      <w:r>
        <w:t xml:space="preserve">Put the words in the correct order to make questions. </w:t>
      </w:r>
      <w:r w:rsidR="00F64FD0">
        <w:t>U</w:t>
      </w:r>
      <w:r w:rsidR="00F666C2">
        <w:t>se</w:t>
      </w:r>
      <w:r w:rsidR="00F64FD0">
        <w:t xml:space="preserve"> </w:t>
      </w:r>
      <w:r w:rsidR="00F666C2" w:rsidRPr="00F666C2">
        <w:rPr>
          <w:i/>
        </w:rPr>
        <w:t>do</w:t>
      </w:r>
      <w:r w:rsidR="00B25F51">
        <w:rPr>
          <w:i/>
        </w:rPr>
        <w:t xml:space="preserve"> </w:t>
      </w:r>
      <w:r w:rsidR="008100C2">
        <w:t>/</w:t>
      </w:r>
      <w:r w:rsidR="00B25F51" w:rsidRPr="00B25F51">
        <w:t xml:space="preserve"> </w:t>
      </w:r>
      <w:r w:rsidR="00B25F51">
        <w:rPr>
          <w:i/>
        </w:rPr>
        <w:t>does</w:t>
      </w:r>
      <w:r w:rsidR="00F666C2" w:rsidRPr="00B25F51">
        <w:t>.</w:t>
      </w:r>
    </w:p>
    <w:p w14:paraId="697CCA3B" w14:textId="7931494E" w:rsidR="00172C0F" w:rsidRDefault="00172C0F" w:rsidP="007221EC">
      <w:pPr>
        <w:pStyle w:val="Textnumbered"/>
        <w:numPr>
          <w:ilvl w:val="0"/>
          <w:numId w:val="8"/>
        </w:numPr>
      </w:pPr>
      <w:r>
        <w:t>ride a bike</w:t>
      </w:r>
      <w:r w:rsidR="00EF54BE">
        <w:t xml:space="preserve"> </w:t>
      </w:r>
      <w:r>
        <w:t>/ you</w:t>
      </w:r>
      <w:r w:rsidR="00EF54BE">
        <w:t xml:space="preserve"> </w:t>
      </w:r>
      <w:r>
        <w:t xml:space="preserve">/ to school </w:t>
      </w:r>
      <w:r w:rsidR="007221EC">
        <w:t>__________________________________</w:t>
      </w:r>
    </w:p>
    <w:p w14:paraId="61FD854A" w14:textId="145FB5B0" w:rsidR="00172C0F" w:rsidRDefault="00EF54BE" w:rsidP="007221EC">
      <w:pPr>
        <w:pStyle w:val="Textnumbered"/>
      </w:pPr>
      <w:r>
        <w:t>t</w:t>
      </w:r>
      <w:r w:rsidR="00172C0F">
        <w:t>hey</w:t>
      </w:r>
      <w:r>
        <w:t xml:space="preserve"> </w:t>
      </w:r>
      <w:r w:rsidR="00172C0F">
        <w:t>/ English</w:t>
      </w:r>
      <w:r>
        <w:t xml:space="preserve"> </w:t>
      </w:r>
      <w:r w:rsidR="00172C0F">
        <w:t xml:space="preserve">/ speak </w:t>
      </w:r>
      <w:r w:rsidR="007221EC">
        <w:t>__________________________________</w:t>
      </w:r>
    </w:p>
    <w:p w14:paraId="3080C428" w14:textId="206A508B" w:rsidR="00172C0F" w:rsidRDefault="00172C0F" w:rsidP="007221EC">
      <w:pPr>
        <w:pStyle w:val="Textnumbered"/>
      </w:pPr>
      <w:r>
        <w:t>Katy / the piano</w:t>
      </w:r>
      <w:r w:rsidR="00EF54BE">
        <w:t xml:space="preserve"> </w:t>
      </w:r>
      <w:r>
        <w:t xml:space="preserve">/ play </w:t>
      </w:r>
      <w:r w:rsidR="007221EC">
        <w:t>__________________________________</w:t>
      </w:r>
    </w:p>
    <w:p w14:paraId="0BC4E043" w14:textId="295063CF" w:rsidR="00172C0F" w:rsidRDefault="00172C0F" w:rsidP="007221EC">
      <w:pPr>
        <w:pStyle w:val="Textnumbered"/>
      </w:pPr>
      <w:r>
        <w:t>he / meet</w:t>
      </w:r>
      <w:r w:rsidR="00EF54BE">
        <w:t xml:space="preserve"> </w:t>
      </w:r>
      <w:r>
        <w:t xml:space="preserve">/ his friends </w:t>
      </w:r>
      <w:r w:rsidR="007221EC">
        <w:t>__________________________________</w:t>
      </w:r>
    </w:p>
    <w:p w14:paraId="4B798AAD" w14:textId="05488DDC" w:rsidR="00172C0F" w:rsidRPr="00172C0F" w:rsidRDefault="00240203" w:rsidP="007221EC">
      <w:pPr>
        <w:pStyle w:val="Textnumbered"/>
      </w:pPr>
      <w:r>
        <w:t xml:space="preserve">live / we / near you </w:t>
      </w:r>
      <w:r w:rsidR="007221EC">
        <w:t>__________________________________</w:t>
      </w:r>
    </w:p>
    <w:p w14:paraId="47E9DF53" w14:textId="77777777" w:rsidR="00BE5D59" w:rsidRPr="008D1394" w:rsidRDefault="00BE5D59" w:rsidP="00BE5D59">
      <w:pPr>
        <w:pStyle w:val="Mark"/>
      </w:pPr>
      <w:r>
        <w:t>Mark: ___ / 5</w:t>
      </w:r>
    </w:p>
    <w:p w14:paraId="72295A2D" w14:textId="77777777" w:rsidR="006D66DC" w:rsidRPr="008D1394" w:rsidRDefault="006D66DC" w:rsidP="006D66DC">
      <w:pPr>
        <w:pStyle w:val="Bhead"/>
      </w:pPr>
      <w:r w:rsidRPr="008D1394">
        <w:t>Vocabulary</w:t>
      </w:r>
    </w:p>
    <w:p w14:paraId="4DDACE51" w14:textId="1DA60886" w:rsidR="00FE4A9A" w:rsidRDefault="00FE4A9A" w:rsidP="00FE4A9A">
      <w:pPr>
        <w:pStyle w:val="Rubric"/>
      </w:pPr>
      <w:r>
        <w:t>Write the plural form of the nouns.</w:t>
      </w:r>
    </w:p>
    <w:p w14:paraId="6890FF7B" w14:textId="1D438103" w:rsidR="00FE4A9A" w:rsidRDefault="00FE4A9A" w:rsidP="00F666C2">
      <w:pPr>
        <w:pStyle w:val="Textnumbered"/>
        <w:numPr>
          <w:ilvl w:val="0"/>
          <w:numId w:val="9"/>
        </w:numPr>
      </w:pPr>
      <w:r>
        <w:t>foot _____________</w:t>
      </w:r>
      <w:r w:rsidR="007221EC">
        <w:t>_____</w:t>
      </w:r>
    </w:p>
    <w:p w14:paraId="0A7A166D" w14:textId="5C3C6382" w:rsidR="00FE4A9A" w:rsidRDefault="00FE4A9A" w:rsidP="007221EC">
      <w:pPr>
        <w:pStyle w:val="Textnumbered"/>
      </w:pPr>
      <w:r>
        <w:t xml:space="preserve">potato </w:t>
      </w:r>
      <w:r w:rsidR="007221EC">
        <w:t>__________________</w:t>
      </w:r>
    </w:p>
    <w:p w14:paraId="793D29FC" w14:textId="5DF3A09C" w:rsidR="00FE4A9A" w:rsidRDefault="00FE4A9A" w:rsidP="007221EC">
      <w:pPr>
        <w:pStyle w:val="Textnumbered"/>
      </w:pPr>
      <w:r>
        <w:t xml:space="preserve">party </w:t>
      </w:r>
      <w:r w:rsidR="007221EC">
        <w:t>__________________</w:t>
      </w:r>
    </w:p>
    <w:p w14:paraId="3A809DCF" w14:textId="43BF83FE" w:rsidR="00FE4A9A" w:rsidRDefault="00FE4A9A" w:rsidP="007221EC">
      <w:pPr>
        <w:pStyle w:val="Textnumbered"/>
      </w:pPr>
      <w:r>
        <w:t xml:space="preserve">watch </w:t>
      </w:r>
      <w:r w:rsidR="007221EC">
        <w:t>__________________</w:t>
      </w:r>
    </w:p>
    <w:p w14:paraId="04894776" w14:textId="1B064A53" w:rsidR="00FE4A9A" w:rsidRPr="00FE4A9A" w:rsidRDefault="00FE4A9A" w:rsidP="007221EC">
      <w:pPr>
        <w:pStyle w:val="Textnumbered"/>
      </w:pPr>
      <w:r>
        <w:t xml:space="preserve">homework </w:t>
      </w:r>
      <w:r w:rsidR="007221EC">
        <w:t>__________________</w:t>
      </w:r>
    </w:p>
    <w:p w14:paraId="3CEFB26A" w14:textId="77777777" w:rsidR="002A702C" w:rsidRPr="008D1394" w:rsidRDefault="002A702C" w:rsidP="002A702C">
      <w:pPr>
        <w:pStyle w:val="Mark"/>
      </w:pPr>
      <w:r>
        <w:t>Mark: ___ / 5</w:t>
      </w:r>
    </w:p>
    <w:p w14:paraId="529C6419" w14:textId="531A118D" w:rsidR="006D66DC" w:rsidRDefault="006D66DC" w:rsidP="006D66DC">
      <w:pPr>
        <w:pStyle w:val="Rubric"/>
      </w:pPr>
      <w:r w:rsidRPr="008D1394">
        <w:t>C</w:t>
      </w:r>
      <w:r w:rsidR="00FE4A9A">
        <w:t xml:space="preserve">omplete the sentences with the prepositions </w:t>
      </w:r>
      <w:r w:rsidR="00F64FD0">
        <w:t>below</w:t>
      </w:r>
      <w:r w:rsidR="00FE4A9A">
        <w:t>. There is one extra preposition.</w:t>
      </w:r>
    </w:p>
    <w:p w14:paraId="622EF144" w14:textId="77A665FA" w:rsidR="0022390E" w:rsidRPr="00F64FD0" w:rsidRDefault="00F64FD0" w:rsidP="00F64FD0">
      <w:pPr>
        <w:pStyle w:val="Wordpool"/>
      </w:pPr>
      <w:r w:rsidRPr="00F64FD0">
        <w:t xml:space="preserve">at    </w:t>
      </w:r>
      <w:r>
        <w:t xml:space="preserve"> </w:t>
      </w:r>
      <w:r w:rsidR="0022390E" w:rsidRPr="00F64FD0">
        <w:t xml:space="preserve">for     </w:t>
      </w:r>
      <w:r w:rsidRPr="00F64FD0">
        <w:t xml:space="preserve">in     of     </w:t>
      </w:r>
      <w:proofErr w:type="spellStart"/>
      <w:r w:rsidRPr="00F64FD0">
        <w:t>to</w:t>
      </w:r>
      <w:proofErr w:type="spellEnd"/>
      <w:r w:rsidRPr="00F64FD0">
        <w:t xml:space="preserve">     </w:t>
      </w:r>
      <w:r w:rsidR="0022390E" w:rsidRPr="00F64FD0">
        <w:t>with</w:t>
      </w:r>
    </w:p>
    <w:p w14:paraId="20F2D095" w14:textId="0A5F151C" w:rsidR="00FE4A9A" w:rsidRDefault="00FE4A9A" w:rsidP="00F666C2">
      <w:pPr>
        <w:pStyle w:val="Textnumbered"/>
        <w:numPr>
          <w:ilvl w:val="0"/>
          <w:numId w:val="10"/>
        </w:numPr>
      </w:pPr>
      <w:r>
        <w:t>I’m similar _______</w:t>
      </w:r>
      <w:r w:rsidR="007221EC">
        <w:t>____</w:t>
      </w:r>
      <w:r>
        <w:t xml:space="preserve"> my sister.</w:t>
      </w:r>
    </w:p>
    <w:p w14:paraId="75CF4563" w14:textId="588B9BEE" w:rsidR="00FE4A9A" w:rsidRDefault="0022390E" w:rsidP="00FE4A9A">
      <w:pPr>
        <w:pStyle w:val="Textnumbered"/>
      </w:pPr>
      <w:r>
        <w:t xml:space="preserve">My grandmother is frightened </w:t>
      </w:r>
      <w:r w:rsidR="007221EC">
        <w:t>___________</w:t>
      </w:r>
      <w:r>
        <w:t xml:space="preserve"> computers.</w:t>
      </w:r>
    </w:p>
    <w:p w14:paraId="7584D521" w14:textId="4D6DDD8F" w:rsidR="0022390E" w:rsidRDefault="0022390E" w:rsidP="00FE4A9A">
      <w:pPr>
        <w:pStyle w:val="Textnumbered"/>
      </w:pPr>
      <w:r>
        <w:t xml:space="preserve">Istanbul is famous </w:t>
      </w:r>
      <w:r w:rsidR="007221EC">
        <w:t>___________</w:t>
      </w:r>
      <w:r>
        <w:t xml:space="preserve"> the Blue Mosque.</w:t>
      </w:r>
    </w:p>
    <w:p w14:paraId="39CB76F3" w14:textId="0E56A307" w:rsidR="00F64FD0" w:rsidRDefault="0022390E" w:rsidP="00F64FD0">
      <w:pPr>
        <w:pStyle w:val="Textnumbered"/>
      </w:pPr>
      <w:r>
        <w:t xml:space="preserve">Carlos is good </w:t>
      </w:r>
      <w:r w:rsidR="007221EC">
        <w:t>___________</w:t>
      </w:r>
      <w:r>
        <w:t xml:space="preserve"> maths.</w:t>
      </w:r>
    </w:p>
    <w:p w14:paraId="429D6E8C" w14:textId="3D408259" w:rsidR="00FE4A9A" w:rsidRPr="00FE4A9A" w:rsidRDefault="0022390E" w:rsidP="00F64FD0">
      <w:pPr>
        <w:pStyle w:val="Textnumbered"/>
      </w:pPr>
      <w:r>
        <w:t xml:space="preserve">He’s pleased </w:t>
      </w:r>
      <w:r w:rsidR="007221EC">
        <w:t>___________</w:t>
      </w:r>
      <w:r>
        <w:t xml:space="preserve"> his result</w:t>
      </w:r>
      <w:r w:rsidR="00F666C2">
        <w:t>s</w:t>
      </w:r>
      <w:r>
        <w:t>.</w:t>
      </w:r>
    </w:p>
    <w:p w14:paraId="07F86F4B" w14:textId="77777777" w:rsidR="002A702C" w:rsidRPr="008D1394" w:rsidRDefault="002A702C" w:rsidP="002A702C">
      <w:pPr>
        <w:pStyle w:val="Mark"/>
      </w:pPr>
      <w:r>
        <w:t>Mark: ___ / 5</w:t>
      </w:r>
    </w:p>
    <w:p w14:paraId="60D23A34" w14:textId="77777777" w:rsidR="006D66DC" w:rsidRPr="00A02FF4" w:rsidRDefault="006D66DC" w:rsidP="00AA4BD4">
      <w:pPr>
        <w:pStyle w:val="Total"/>
      </w:pPr>
      <w:r w:rsidRPr="008D1394">
        <w:t>Total: ___ / 20</w:t>
      </w:r>
    </w:p>
    <w:sectPr w:rsidR="006D66D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8CF19" w14:textId="77777777" w:rsidR="00DF2578" w:rsidRDefault="00DF2578">
      <w:r>
        <w:separator/>
      </w:r>
    </w:p>
    <w:p w14:paraId="2A3DDE48" w14:textId="77777777" w:rsidR="00DF2578" w:rsidRDefault="00DF2578"/>
  </w:endnote>
  <w:endnote w:type="continuationSeparator" w:id="0">
    <w:p w14:paraId="6A5E3C62" w14:textId="77777777" w:rsidR="00DF2578" w:rsidRDefault="00DF2578">
      <w:r>
        <w:continuationSeparator/>
      </w:r>
    </w:p>
    <w:p w14:paraId="3C3F58E3" w14:textId="77777777" w:rsidR="00DF2578" w:rsidRDefault="00DF25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1C345" w14:textId="77777777" w:rsidR="0001747F" w:rsidRDefault="000174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207B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C64ADE" w:rsidRPr="00C478D0">
          <w:fldChar w:fldCharType="begin"/>
        </w:r>
        <w:r w:rsidR="00071313" w:rsidRPr="00C478D0">
          <w:instrText xml:space="preserve"> PAGE   \* MERGEFORMAT </w:instrText>
        </w:r>
        <w:r w:rsidR="00C64ADE" w:rsidRPr="00C478D0">
          <w:fldChar w:fldCharType="separate"/>
        </w:r>
        <w:r w:rsidR="00AA4BD4">
          <w:t>2</w:t>
        </w:r>
        <w:r w:rsidR="00C64ADE" w:rsidRPr="00C478D0">
          <w:fldChar w:fldCharType="end"/>
        </w:r>
      </w:sdtContent>
    </w:sdt>
    <w:r w:rsidRPr="00C478D0">
      <w:tab/>
    </w:r>
    <w:r w:rsidR="006D66DC" w:rsidRPr="008D1394">
      <w:t xml:space="preserve">Unit 1 </w:t>
    </w:r>
    <w:r w:rsidR="006D66DC">
      <w:t xml:space="preserve">Short </w:t>
    </w:r>
    <w:r w:rsidR="006D66DC" w:rsidRPr="008D1394">
      <w:t xml:space="preserve">Test </w:t>
    </w:r>
    <w:r w:rsidR="006D66DC">
      <w:t>2</w:t>
    </w:r>
    <w:r w:rsidR="006D66DC" w:rsidRPr="008D1394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A9FA" w14:textId="009817CD" w:rsidR="00C478D0" w:rsidRPr="00C478D0" w:rsidRDefault="0001747F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C64ADE" w:rsidRPr="00C478D0">
          <w:fldChar w:fldCharType="begin"/>
        </w:r>
        <w:r w:rsidR="00C478D0" w:rsidRPr="00C478D0">
          <w:instrText xml:space="preserve"> PAGE   \* MERGEFORMAT </w:instrText>
        </w:r>
        <w:r w:rsidR="00C64ADE" w:rsidRPr="00C478D0">
          <w:fldChar w:fldCharType="separate"/>
        </w:r>
        <w:r w:rsidR="00977CCD">
          <w:t>1</w:t>
        </w:r>
        <w:r w:rsidR="00C64ADE" w:rsidRPr="00C478D0">
          <w:fldChar w:fldCharType="end"/>
        </w:r>
      </w:sdtContent>
    </w:sdt>
    <w:r w:rsidR="00C478D0" w:rsidRPr="00C478D0">
      <w:tab/>
    </w:r>
    <w:r w:rsidR="006D66DC" w:rsidRPr="008D1394">
      <w:t xml:space="preserve">Unit 1 </w:t>
    </w:r>
    <w:r w:rsidR="006D66DC">
      <w:t xml:space="preserve">Short </w:t>
    </w:r>
    <w:r w:rsidR="006D66DC" w:rsidRPr="008D1394">
      <w:t xml:space="preserve">Test </w:t>
    </w:r>
    <w:r w:rsidR="006D66DC">
      <w:t>2</w:t>
    </w:r>
    <w:r w:rsidR="006D66DC" w:rsidRPr="008D1394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41F6B" w14:textId="77777777" w:rsidR="00DF2578" w:rsidRDefault="00DF2578">
      <w:r>
        <w:separator/>
      </w:r>
    </w:p>
    <w:p w14:paraId="1756293C" w14:textId="77777777" w:rsidR="00DF2578" w:rsidRDefault="00DF2578"/>
  </w:footnote>
  <w:footnote w:type="continuationSeparator" w:id="0">
    <w:p w14:paraId="3206F7A2" w14:textId="77777777" w:rsidR="00DF2578" w:rsidRDefault="00DF2578">
      <w:r>
        <w:continuationSeparator/>
      </w:r>
    </w:p>
    <w:p w14:paraId="5056E1AF" w14:textId="77777777" w:rsidR="00DF2578" w:rsidRDefault="00DF25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D36A7" w14:textId="77777777" w:rsidR="0001747F" w:rsidRDefault="000174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B5210" w14:textId="77777777" w:rsidR="0001747F" w:rsidRDefault="000174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0FE33" w14:textId="5B121C5C" w:rsidR="00C478D0" w:rsidRDefault="00977CCD">
    <w:r>
      <w:rPr>
        <w:noProof/>
      </w:rPr>
      <w:drawing>
        <wp:inline distT="0" distB="0" distL="0" distR="0" wp14:anchorId="7A034F6C" wp14:editId="511C8B69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7B7"/>
    <w:rsid w:val="00002878"/>
    <w:rsid w:val="00002F45"/>
    <w:rsid w:val="00007341"/>
    <w:rsid w:val="0001747F"/>
    <w:rsid w:val="00023D6B"/>
    <w:rsid w:val="0002587D"/>
    <w:rsid w:val="00026295"/>
    <w:rsid w:val="00027DCD"/>
    <w:rsid w:val="00030A94"/>
    <w:rsid w:val="00036517"/>
    <w:rsid w:val="00051BDA"/>
    <w:rsid w:val="000572CF"/>
    <w:rsid w:val="00057D23"/>
    <w:rsid w:val="000634C7"/>
    <w:rsid w:val="000659CB"/>
    <w:rsid w:val="00066DE8"/>
    <w:rsid w:val="00071313"/>
    <w:rsid w:val="00073553"/>
    <w:rsid w:val="00074D18"/>
    <w:rsid w:val="00080170"/>
    <w:rsid w:val="00081875"/>
    <w:rsid w:val="00082557"/>
    <w:rsid w:val="000942CB"/>
    <w:rsid w:val="000A5BE4"/>
    <w:rsid w:val="000D7095"/>
    <w:rsid w:val="000F7147"/>
    <w:rsid w:val="000F77B7"/>
    <w:rsid w:val="000F79C4"/>
    <w:rsid w:val="0010334E"/>
    <w:rsid w:val="0010580E"/>
    <w:rsid w:val="00110510"/>
    <w:rsid w:val="001222A5"/>
    <w:rsid w:val="0013043C"/>
    <w:rsid w:val="00144B2C"/>
    <w:rsid w:val="00157180"/>
    <w:rsid w:val="00172C0F"/>
    <w:rsid w:val="0018374F"/>
    <w:rsid w:val="001840A0"/>
    <w:rsid w:val="00196935"/>
    <w:rsid w:val="001A2160"/>
    <w:rsid w:val="001B2824"/>
    <w:rsid w:val="001B7291"/>
    <w:rsid w:val="001C2529"/>
    <w:rsid w:val="001D439A"/>
    <w:rsid w:val="001E7989"/>
    <w:rsid w:val="001F67B3"/>
    <w:rsid w:val="00202A92"/>
    <w:rsid w:val="00215AB1"/>
    <w:rsid w:val="00223752"/>
    <w:rsid w:val="0022390E"/>
    <w:rsid w:val="00240203"/>
    <w:rsid w:val="0025137D"/>
    <w:rsid w:val="00253443"/>
    <w:rsid w:val="00255386"/>
    <w:rsid w:val="00271A40"/>
    <w:rsid w:val="002751EC"/>
    <w:rsid w:val="00285F54"/>
    <w:rsid w:val="00291F6D"/>
    <w:rsid w:val="002A702C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20E0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4CB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E1AFE"/>
    <w:rsid w:val="004F31ED"/>
    <w:rsid w:val="00503427"/>
    <w:rsid w:val="005114A9"/>
    <w:rsid w:val="00531CDF"/>
    <w:rsid w:val="005345D0"/>
    <w:rsid w:val="005355F0"/>
    <w:rsid w:val="0053652C"/>
    <w:rsid w:val="00552188"/>
    <w:rsid w:val="0055486B"/>
    <w:rsid w:val="00560231"/>
    <w:rsid w:val="00582F2E"/>
    <w:rsid w:val="00583FB2"/>
    <w:rsid w:val="00595B0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970AB"/>
    <w:rsid w:val="006A4137"/>
    <w:rsid w:val="006B3F93"/>
    <w:rsid w:val="006B7E5A"/>
    <w:rsid w:val="006C734D"/>
    <w:rsid w:val="006D4E21"/>
    <w:rsid w:val="006D66DC"/>
    <w:rsid w:val="006D743D"/>
    <w:rsid w:val="006E5412"/>
    <w:rsid w:val="0070265D"/>
    <w:rsid w:val="00716A2A"/>
    <w:rsid w:val="007221EC"/>
    <w:rsid w:val="007222E1"/>
    <w:rsid w:val="0072233A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E4C55"/>
    <w:rsid w:val="007F3B31"/>
    <w:rsid w:val="007F5BB3"/>
    <w:rsid w:val="008100C2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E6B9B"/>
    <w:rsid w:val="008F168A"/>
    <w:rsid w:val="008F23C5"/>
    <w:rsid w:val="008F5DD2"/>
    <w:rsid w:val="009027CA"/>
    <w:rsid w:val="00917F87"/>
    <w:rsid w:val="00932BAF"/>
    <w:rsid w:val="009608BA"/>
    <w:rsid w:val="00971764"/>
    <w:rsid w:val="00977CCD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27463"/>
    <w:rsid w:val="00A307AD"/>
    <w:rsid w:val="00A55205"/>
    <w:rsid w:val="00A7006A"/>
    <w:rsid w:val="00A8213E"/>
    <w:rsid w:val="00A95164"/>
    <w:rsid w:val="00A96417"/>
    <w:rsid w:val="00AA2AE0"/>
    <w:rsid w:val="00AA4BD4"/>
    <w:rsid w:val="00AC2A59"/>
    <w:rsid w:val="00AC7EC3"/>
    <w:rsid w:val="00AE79AA"/>
    <w:rsid w:val="00B032B4"/>
    <w:rsid w:val="00B07FF6"/>
    <w:rsid w:val="00B12B7C"/>
    <w:rsid w:val="00B13969"/>
    <w:rsid w:val="00B171FC"/>
    <w:rsid w:val="00B25F51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E4ACA"/>
    <w:rsid w:val="00BE5D59"/>
    <w:rsid w:val="00BF4523"/>
    <w:rsid w:val="00BF4BF6"/>
    <w:rsid w:val="00BF687B"/>
    <w:rsid w:val="00C11C27"/>
    <w:rsid w:val="00C14E44"/>
    <w:rsid w:val="00C273AD"/>
    <w:rsid w:val="00C34F4F"/>
    <w:rsid w:val="00C43ECA"/>
    <w:rsid w:val="00C478D0"/>
    <w:rsid w:val="00C57125"/>
    <w:rsid w:val="00C64ADE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15217"/>
    <w:rsid w:val="00D2542F"/>
    <w:rsid w:val="00D356F0"/>
    <w:rsid w:val="00D4717C"/>
    <w:rsid w:val="00D55B6D"/>
    <w:rsid w:val="00D819FC"/>
    <w:rsid w:val="00D92FB7"/>
    <w:rsid w:val="00D95D94"/>
    <w:rsid w:val="00DA2C0B"/>
    <w:rsid w:val="00DC44F6"/>
    <w:rsid w:val="00DC6F73"/>
    <w:rsid w:val="00DF2578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B585D"/>
    <w:rsid w:val="00EC0BCB"/>
    <w:rsid w:val="00EC79F5"/>
    <w:rsid w:val="00ED02B8"/>
    <w:rsid w:val="00EE3F43"/>
    <w:rsid w:val="00EE51C9"/>
    <w:rsid w:val="00EE659F"/>
    <w:rsid w:val="00EE7D8F"/>
    <w:rsid w:val="00EF26FA"/>
    <w:rsid w:val="00EF54BE"/>
    <w:rsid w:val="00EF62D9"/>
    <w:rsid w:val="00F219E3"/>
    <w:rsid w:val="00F276C5"/>
    <w:rsid w:val="00F30761"/>
    <w:rsid w:val="00F35BED"/>
    <w:rsid w:val="00F5009D"/>
    <w:rsid w:val="00F62969"/>
    <w:rsid w:val="00F64FD0"/>
    <w:rsid w:val="00F666C2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  <w:rsid w:val="00FE4A9A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B4C78C8"/>
  <w15:docId w15:val="{56FA744C-B2F1-46D5-AF84-D10113713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3320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2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yan%20Douiss\Documents\Charlotte%20Work\EMMA%20work\Oxford%20Solutions%20Pre-Intermediate%20Short%20Tests\Tests\Oxford%20Solutions%20Short%20Tes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FA3F5-DA86-4DBD-84D0-AE2E8BE5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Oxford Solutions Short Test template</Template>
  <TotalTime>14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 Upshall</dc:creator>
  <cp:lastModifiedBy>Melanie Starren</cp:lastModifiedBy>
  <cp:revision>9</cp:revision>
  <cp:lastPrinted>2014-09-18T10:11:00Z</cp:lastPrinted>
  <dcterms:created xsi:type="dcterms:W3CDTF">2016-04-18T05:23:00Z</dcterms:created>
  <dcterms:modified xsi:type="dcterms:W3CDTF">2017-07-15T08:14:00Z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