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8A958" w14:textId="77777777" w:rsidR="00C61813" w:rsidRDefault="00C72264" w:rsidP="00C61813">
      <w:pPr>
        <w:pStyle w:val="Ahead"/>
      </w:pPr>
      <w:r>
        <w:t>Introduction</w:t>
      </w:r>
      <w:r w:rsidR="00C61813" w:rsidRPr="002D2466">
        <w:t xml:space="preserve"> Unit </w:t>
      </w:r>
      <w:r>
        <w:t xml:space="preserve">Short </w:t>
      </w:r>
      <w:r w:rsidR="00C61813" w:rsidRPr="002D2466">
        <w:t xml:space="preserve">Test </w:t>
      </w:r>
      <w:r w:rsidR="006D0A73">
        <w:t>2</w:t>
      </w:r>
      <w:r w:rsidR="00C61813" w:rsidRPr="002D2466">
        <w:t>B</w:t>
      </w:r>
    </w:p>
    <w:p w14:paraId="3C457CF8" w14:textId="77777777" w:rsidR="009067BA" w:rsidRPr="00586CF9" w:rsidRDefault="009067BA" w:rsidP="009067BA">
      <w:pPr>
        <w:pStyle w:val="Bhead"/>
      </w:pPr>
      <w:r w:rsidRPr="00586CF9">
        <w:t>Grammar</w:t>
      </w:r>
    </w:p>
    <w:p w14:paraId="50D8146E" w14:textId="5AF1B30F" w:rsidR="009067BA" w:rsidRDefault="0083154D" w:rsidP="009067BA">
      <w:pPr>
        <w:pStyle w:val="Rubric"/>
      </w:pPr>
      <w:r>
        <w:t xml:space="preserve">Complete the </w:t>
      </w:r>
      <w:r w:rsidR="0012139B">
        <w:t xml:space="preserve">text with </w:t>
      </w:r>
      <w:r w:rsidR="0012139B" w:rsidRPr="0012139B">
        <w:rPr>
          <w:i/>
        </w:rPr>
        <w:t>a</w:t>
      </w:r>
      <w:r w:rsidR="0012139B" w:rsidRPr="00CC72DD">
        <w:t>,</w:t>
      </w:r>
      <w:r w:rsidR="0012139B" w:rsidRPr="0012139B">
        <w:rPr>
          <w:i/>
        </w:rPr>
        <w:t xml:space="preserve"> an</w:t>
      </w:r>
      <w:r w:rsidR="0012139B" w:rsidRPr="00CC72DD">
        <w:t>,</w:t>
      </w:r>
      <w:r w:rsidR="0012139B" w:rsidRPr="0012139B">
        <w:rPr>
          <w:i/>
        </w:rPr>
        <w:t xml:space="preserve"> some</w:t>
      </w:r>
      <w:r w:rsidR="00CC72DD" w:rsidRPr="00CC72DD">
        <w:t>,</w:t>
      </w:r>
      <w:r w:rsidR="0012139B">
        <w:t xml:space="preserve"> or </w:t>
      </w:r>
      <w:r w:rsidR="0012139B" w:rsidRPr="0012139B">
        <w:rPr>
          <w:i/>
        </w:rPr>
        <w:t>the</w:t>
      </w:r>
      <w:r w:rsidR="009067BA">
        <w:t>.</w:t>
      </w:r>
    </w:p>
    <w:p w14:paraId="5AFA4836" w14:textId="5DF294E0" w:rsidR="000772FF" w:rsidRDefault="0012139B" w:rsidP="0012139B">
      <w:pPr>
        <w:pStyle w:val="Textnumbered"/>
        <w:numPr>
          <w:ilvl w:val="0"/>
          <w:numId w:val="0"/>
        </w:numPr>
        <w:ind w:left="567"/>
      </w:pPr>
      <w:r>
        <w:t xml:space="preserve">In </w:t>
      </w:r>
      <w:r w:rsidR="00CC72DD">
        <w:t>our</w:t>
      </w:r>
      <w:r>
        <w:t xml:space="preserve"> </w:t>
      </w:r>
      <w:proofErr w:type="gramStart"/>
      <w:r>
        <w:t>classroom</w:t>
      </w:r>
      <w:proofErr w:type="gramEnd"/>
      <w:r>
        <w:t xml:space="preserve"> we’ve got </w:t>
      </w:r>
      <w:r w:rsidRPr="00BC532B">
        <w:rPr>
          <w:vertAlign w:val="superscript"/>
        </w:rPr>
        <w:t>1</w:t>
      </w:r>
      <w:r w:rsidR="000772FF">
        <w:t>___________ interactive whiteboard,</w:t>
      </w:r>
    </w:p>
    <w:p w14:paraId="30578BBB" w14:textId="2C2D511F" w:rsidR="000772FF" w:rsidRDefault="0012139B" w:rsidP="000772FF">
      <w:pPr>
        <w:pStyle w:val="Textnumbered"/>
        <w:numPr>
          <w:ilvl w:val="0"/>
          <w:numId w:val="0"/>
        </w:numPr>
        <w:ind w:left="567"/>
      </w:pPr>
      <w:r w:rsidRPr="00BC532B">
        <w:rPr>
          <w:vertAlign w:val="superscript"/>
        </w:rPr>
        <w:t>2</w:t>
      </w:r>
      <w:r w:rsidR="000772FF">
        <w:t>___________</w:t>
      </w:r>
      <w:r>
        <w:t xml:space="preserve"> chairs and </w:t>
      </w:r>
      <w:r w:rsidRPr="00BC532B">
        <w:rPr>
          <w:vertAlign w:val="superscript"/>
        </w:rPr>
        <w:t>3</w:t>
      </w:r>
      <w:r w:rsidR="000772FF">
        <w:t>___________ cupboard.</w:t>
      </w:r>
    </w:p>
    <w:p w14:paraId="52B80F6F" w14:textId="5FDD9617" w:rsidR="0012139B" w:rsidRDefault="0012139B" w:rsidP="000772FF">
      <w:pPr>
        <w:pStyle w:val="Textnumbered"/>
        <w:numPr>
          <w:ilvl w:val="0"/>
          <w:numId w:val="0"/>
        </w:numPr>
        <w:ind w:left="567"/>
      </w:pPr>
      <w:r w:rsidRPr="00BC532B">
        <w:rPr>
          <w:vertAlign w:val="superscript"/>
        </w:rPr>
        <w:t>4</w:t>
      </w:r>
      <w:r w:rsidR="000772FF">
        <w:t>___________</w:t>
      </w:r>
      <w:r>
        <w:t xml:space="preserve"> chairs are very old</w:t>
      </w:r>
      <w:r w:rsidR="00CC72DD">
        <w:t>,</w:t>
      </w:r>
      <w:r>
        <w:t xml:space="preserve"> but </w:t>
      </w:r>
      <w:r w:rsidRPr="00BC532B">
        <w:rPr>
          <w:vertAlign w:val="superscript"/>
        </w:rPr>
        <w:t>5</w:t>
      </w:r>
      <w:r w:rsidR="000772FF">
        <w:t>___________</w:t>
      </w:r>
      <w:r>
        <w:t xml:space="preserve"> whiteboard is new.</w:t>
      </w:r>
    </w:p>
    <w:p w14:paraId="5C7FE7A7" w14:textId="77777777" w:rsidR="009067BA" w:rsidRPr="008A1629" w:rsidRDefault="009067BA" w:rsidP="009067BA">
      <w:pPr>
        <w:pStyle w:val="Mark"/>
      </w:pPr>
      <w:r>
        <w:t>Mark: ___ / 5</w:t>
      </w:r>
    </w:p>
    <w:p w14:paraId="31E6D001" w14:textId="0D098550" w:rsidR="009067BA" w:rsidRDefault="00675DD7" w:rsidP="009067BA">
      <w:pPr>
        <w:pStyle w:val="Rubric"/>
      </w:pPr>
      <w:r>
        <w:t>C</w:t>
      </w:r>
      <w:r w:rsidR="00A02624">
        <w:t>hoose</w:t>
      </w:r>
      <w:r>
        <w:t xml:space="preserve"> the correct word</w:t>
      </w:r>
      <w:r w:rsidR="00C21EA1">
        <w:t>s to complete the sentences</w:t>
      </w:r>
      <w:r>
        <w:t>.</w:t>
      </w:r>
    </w:p>
    <w:p w14:paraId="7EC68423" w14:textId="1994DD83" w:rsidR="009067BA" w:rsidRDefault="00675DD7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Is </w:t>
      </w:r>
      <w:r w:rsidR="004646F0" w:rsidRPr="00050EC3">
        <w:rPr>
          <w:b/>
        </w:rPr>
        <w:t>that</w:t>
      </w:r>
      <w:r w:rsidR="0083154D" w:rsidRPr="00050EC3">
        <w:rPr>
          <w:b/>
        </w:rPr>
        <w:t xml:space="preserve"> </w:t>
      </w:r>
      <w:r w:rsidR="0083154D" w:rsidRPr="00CC72DD">
        <w:t>/</w:t>
      </w:r>
      <w:r w:rsidR="0083154D" w:rsidRPr="00050EC3">
        <w:rPr>
          <w:b/>
        </w:rPr>
        <w:t xml:space="preserve"> </w:t>
      </w:r>
      <w:r w:rsidR="004646F0" w:rsidRPr="00050EC3">
        <w:rPr>
          <w:b/>
        </w:rPr>
        <w:t>tho</w:t>
      </w:r>
      <w:r w:rsidRPr="00050EC3">
        <w:rPr>
          <w:b/>
        </w:rPr>
        <w:t>se</w:t>
      </w:r>
      <w:r>
        <w:t xml:space="preserve"> your pen?</w:t>
      </w:r>
    </w:p>
    <w:p w14:paraId="20C82163" w14:textId="0AB8EF9A" w:rsidR="009067BA" w:rsidRDefault="00675DD7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I’ve got </w:t>
      </w:r>
      <w:r w:rsidRPr="00141C89">
        <w:rPr>
          <w:b/>
        </w:rPr>
        <w:t>a</w:t>
      </w:r>
      <w:r w:rsidR="0083154D" w:rsidRPr="00141C89">
        <w:rPr>
          <w:b/>
        </w:rPr>
        <w:t xml:space="preserve"> </w:t>
      </w:r>
      <w:r w:rsidR="0083154D" w:rsidRPr="00CC72DD">
        <w:t>/</w:t>
      </w:r>
      <w:r w:rsidR="0083154D" w:rsidRPr="00141C89">
        <w:rPr>
          <w:b/>
        </w:rPr>
        <w:t xml:space="preserve"> an</w:t>
      </w:r>
      <w:r w:rsidR="0083154D">
        <w:t xml:space="preserve"> </w:t>
      </w:r>
      <w:r w:rsidR="00CC72DD">
        <w:t>old skateboard.</w:t>
      </w:r>
    </w:p>
    <w:p w14:paraId="38B59162" w14:textId="76B46093" w:rsidR="009067BA" w:rsidRDefault="0083154D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We’ve got </w:t>
      </w:r>
      <w:r w:rsidRPr="00141C89">
        <w:rPr>
          <w:b/>
        </w:rPr>
        <w:t xml:space="preserve">that </w:t>
      </w:r>
      <w:r w:rsidRPr="00CC72DD">
        <w:t>/</w:t>
      </w:r>
      <w:r w:rsidRPr="00141C89">
        <w:rPr>
          <w:b/>
        </w:rPr>
        <w:t xml:space="preserve"> those</w:t>
      </w:r>
      <w:r w:rsidR="00CC72DD">
        <w:t xml:space="preserve"> books in our classroom.</w:t>
      </w:r>
    </w:p>
    <w:p w14:paraId="28971BD8" w14:textId="2C173797" w:rsidR="009067BA" w:rsidRDefault="0083154D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 w:rsidRPr="00141C89">
        <w:rPr>
          <w:b/>
        </w:rPr>
        <w:t xml:space="preserve">This </w:t>
      </w:r>
      <w:r w:rsidRPr="00CC72DD">
        <w:t>/</w:t>
      </w:r>
      <w:r w:rsidRPr="00141C89">
        <w:rPr>
          <w:b/>
        </w:rPr>
        <w:t xml:space="preserve"> That</w:t>
      </w:r>
      <w:r w:rsidR="00CC72DD">
        <w:t xml:space="preserve"> is my phone here.</w:t>
      </w:r>
    </w:p>
    <w:p w14:paraId="4813ECA2" w14:textId="4570E6DE" w:rsidR="009067BA" w:rsidRPr="00EA6D74" w:rsidRDefault="0083154D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Have you got </w:t>
      </w:r>
      <w:r w:rsidRPr="00141C89">
        <w:rPr>
          <w:b/>
        </w:rPr>
        <w:t xml:space="preserve">some </w:t>
      </w:r>
      <w:r w:rsidRPr="00CC72DD">
        <w:t>/</w:t>
      </w:r>
      <w:r w:rsidRPr="00141C89">
        <w:rPr>
          <w:b/>
        </w:rPr>
        <w:t xml:space="preserve"> a</w:t>
      </w:r>
      <w:r>
        <w:t xml:space="preserve"> dict</w:t>
      </w:r>
      <w:r w:rsidR="00CC72DD">
        <w:t>ionary?</w:t>
      </w:r>
    </w:p>
    <w:p w14:paraId="5BF95BD3" w14:textId="77777777" w:rsidR="009067BA" w:rsidRPr="008A1629" w:rsidRDefault="009067BA" w:rsidP="009067BA">
      <w:pPr>
        <w:pStyle w:val="Mark"/>
      </w:pPr>
      <w:r>
        <w:t>Mark: ___ / 5</w:t>
      </w:r>
    </w:p>
    <w:p w14:paraId="08448FF6" w14:textId="77777777" w:rsidR="009067BA" w:rsidRPr="00586CF9" w:rsidRDefault="009067BA" w:rsidP="009067BA">
      <w:pPr>
        <w:pStyle w:val="Bhead"/>
      </w:pPr>
      <w:r w:rsidRPr="00586CF9">
        <w:t>Vocabulary</w:t>
      </w:r>
    </w:p>
    <w:p w14:paraId="49538FD5" w14:textId="6BF1241C" w:rsidR="009067BA" w:rsidRDefault="008D5226" w:rsidP="009067BA">
      <w:pPr>
        <w:pStyle w:val="Rubric"/>
      </w:pPr>
      <w:r>
        <w:t>Complete the musical instruments</w:t>
      </w:r>
      <w:r w:rsidR="00A87645">
        <w:t xml:space="preserve"> with the </w:t>
      </w:r>
      <w:r w:rsidR="00CC72DD">
        <w:t xml:space="preserve">correct </w:t>
      </w:r>
      <w:r w:rsidR="00A87645">
        <w:t xml:space="preserve">vowels (a, e, </w:t>
      </w:r>
      <w:proofErr w:type="spellStart"/>
      <w:r w:rsidR="00A87645">
        <w:t>i</w:t>
      </w:r>
      <w:proofErr w:type="spellEnd"/>
      <w:r w:rsidR="00A87645">
        <w:t>, o, u)</w:t>
      </w:r>
      <w:r>
        <w:t>.</w:t>
      </w:r>
    </w:p>
    <w:p w14:paraId="25C1B273" w14:textId="719D1D13" w:rsidR="009067BA" w:rsidRDefault="001B3A8D" w:rsidP="00E23D71">
      <w:pPr>
        <w:pStyle w:val="Textnumbered"/>
        <w:numPr>
          <w:ilvl w:val="0"/>
          <w:numId w:val="8"/>
        </w:num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I can play the </w:t>
      </w:r>
      <w:r w:rsidR="00A87645">
        <w:t xml:space="preserve">s </w:t>
      </w:r>
      <w:r w:rsidR="000772FF">
        <w:t>___</w:t>
      </w:r>
      <w:r w:rsidR="00A87645">
        <w:t xml:space="preserve"> x </w:t>
      </w:r>
      <w:r w:rsidR="000772FF">
        <w:t>___</w:t>
      </w:r>
      <w:r w:rsidR="00A87645">
        <w:t xml:space="preserve"> p h </w:t>
      </w:r>
      <w:r w:rsidR="000772FF">
        <w:t>___</w:t>
      </w:r>
      <w:r w:rsidR="00CC72DD">
        <w:t xml:space="preserve"> n</w:t>
      </w:r>
      <w:r w:rsidR="008D5226">
        <w:t xml:space="preserve"> </w:t>
      </w:r>
      <w:r w:rsidR="000772FF">
        <w:t>__</w:t>
      </w:r>
      <w:proofErr w:type="gramStart"/>
      <w:r w:rsidR="000772FF">
        <w:t>_</w:t>
      </w:r>
      <w:r w:rsidR="008D5226">
        <w:t xml:space="preserve"> .</w:t>
      </w:r>
      <w:proofErr w:type="gramEnd"/>
    </w:p>
    <w:p w14:paraId="12E7B7FA" w14:textId="05D10500" w:rsidR="009067BA" w:rsidRDefault="00A87645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Can she play the t r </w:t>
      </w:r>
      <w:r w:rsidR="000772FF">
        <w:t>___</w:t>
      </w:r>
      <w:r>
        <w:t xml:space="preserve"> m p </w:t>
      </w:r>
      <w:r w:rsidR="000772FF">
        <w:t>___</w:t>
      </w:r>
      <w:r>
        <w:t xml:space="preserve"> t</w:t>
      </w:r>
      <w:r w:rsidR="00E23D71">
        <w:t>?</w:t>
      </w:r>
    </w:p>
    <w:p w14:paraId="5E89AF43" w14:textId="753A5C03" w:rsidR="009067BA" w:rsidRDefault="00A87645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He can’t play the c l </w:t>
      </w:r>
      <w:r w:rsidR="000772FF">
        <w:t>___</w:t>
      </w:r>
      <w:r>
        <w:t xml:space="preserve"> r </w:t>
      </w:r>
      <w:r w:rsidR="000772FF">
        <w:t>___</w:t>
      </w:r>
      <w:r>
        <w:t xml:space="preserve"> n</w:t>
      </w:r>
      <w:r w:rsidR="00E23D71">
        <w:t xml:space="preserve"> </w:t>
      </w:r>
      <w:r w:rsidR="000772FF">
        <w:t>___</w:t>
      </w:r>
      <w:r w:rsidR="00E23D71">
        <w:t xml:space="preserve"> </w:t>
      </w:r>
      <w:r>
        <w:t>t</w:t>
      </w:r>
      <w:r w:rsidR="00E23D71">
        <w:t>.</w:t>
      </w:r>
    </w:p>
    <w:p w14:paraId="63157514" w14:textId="46D4C329" w:rsidR="009067BA" w:rsidRDefault="001B3A8D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>You can play the f</w:t>
      </w:r>
      <w:r w:rsidR="00CC72DD">
        <w:t xml:space="preserve"> </w:t>
      </w:r>
      <w:r w:rsidR="00A87645">
        <w:t xml:space="preserve">l </w:t>
      </w:r>
      <w:r w:rsidR="000772FF">
        <w:t>___</w:t>
      </w:r>
      <w:r w:rsidR="00A87645">
        <w:t xml:space="preserve"> t</w:t>
      </w:r>
      <w:r w:rsidR="00E23D71">
        <w:t xml:space="preserve"> </w:t>
      </w:r>
      <w:r w:rsidR="000772FF">
        <w:t>___</w:t>
      </w:r>
      <w:r w:rsidR="00E23D71">
        <w:t xml:space="preserve"> well.</w:t>
      </w:r>
    </w:p>
    <w:p w14:paraId="49397501" w14:textId="19AB64AB" w:rsidR="009067BA" w:rsidRPr="00C754F1" w:rsidRDefault="00A87645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They can’t play the g </w:t>
      </w:r>
      <w:r w:rsidR="000772FF">
        <w:t>___</w:t>
      </w:r>
      <w:r>
        <w:t xml:space="preserve"> </w:t>
      </w:r>
      <w:r w:rsidR="000772FF">
        <w:t>___</w:t>
      </w:r>
      <w:r>
        <w:t xml:space="preserve"> t </w:t>
      </w:r>
      <w:r w:rsidR="000772FF">
        <w:t>___</w:t>
      </w:r>
      <w:r>
        <w:t xml:space="preserve"> r</w:t>
      </w:r>
      <w:r w:rsidR="00E23D71">
        <w:t>.</w:t>
      </w:r>
    </w:p>
    <w:p w14:paraId="3C4A810E" w14:textId="77777777" w:rsidR="009067BA" w:rsidRPr="008A1629" w:rsidRDefault="009067BA" w:rsidP="009067BA">
      <w:pPr>
        <w:pStyle w:val="Mark"/>
      </w:pPr>
      <w:r>
        <w:t>Mark: ___ / 5</w:t>
      </w:r>
    </w:p>
    <w:p w14:paraId="1145B9D3" w14:textId="0A7AE5C3" w:rsidR="009067BA" w:rsidRDefault="006C7132" w:rsidP="009067BA">
      <w:pPr>
        <w:pStyle w:val="Rubric"/>
      </w:pPr>
      <w:r>
        <w:t>Complete t</w:t>
      </w:r>
      <w:r w:rsidR="008D5226">
        <w:t xml:space="preserve">he sentences with </w:t>
      </w:r>
      <w:r w:rsidR="00CC72DD">
        <w:t>the verbs below</w:t>
      </w:r>
      <w:r w:rsidR="008D5226">
        <w:t>.</w:t>
      </w:r>
    </w:p>
    <w:p w14:paraId="41195F9D" w14:textId="746F1673" w:rsidR="008D5226" w:rsidRPr="008D5226" w:rsidRDefault="00C414AD" w:rsidP="00C414AD">
      <w:pPr>
        <w:pStyle w:val="Wordpool"/>
      </w:pPr>
      <w:r>
        <w:t xml:space="preserve">dance     play     ride     </w:t>
      </w:r>
      <w:r w:rsidR="008D5226">
        <w:t xml:space="preserve">speak    </w:t>
      </w:r>
      <w:r>
        <w:t xml:space="preserve"> </w:t>
      </w:r>
      <w:r w:rsidR="008D5226">
        <w:t>swim</w:t>
      </w:r>
    </w:p>
    <w:p w14:paraId="3AF68EEC" w14:textId="63E9E921" w:rsidR="009067BA" w:rsidRPr="00AA2F73" w:rsidRDefault="008D5226" w:rsidP="009067BA">
      <w:pPr>
        <w:pStyle w:val="Textnumbered"/>
        <w:numPr>
          <w:ilvl w:val="0"/>
          <w:numId w:val="6"/>
        </w:num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Can we </w:t>
      </w:r>
      <w:r w:rsidR="000772FF">
        <w:t>__________________</w:t>
      </w:r>
      <w:r>
        <w:t xml:space="preserve"> in the sea?</w:t>
      </w:r>
    </w:p>
    <w:p w14:paraId="1FD5C136" w14:textId="33CC483C" w:rsidR="009067BA" w:rsidRPr="00AA2F73" w:rsidRDefault="008D5226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They can </w:t>
      </w:r>
      <w:r w:rsidR="000772FF">
        <w:t>__________________</w:t>
      </w:r>
      <w:r w:rsidR="006C7132">
        <w:t xml:space="preserve"> </w:t>
      </w:r>
      <w:r w:rsidR="00141C89">
        <w:t>English.</w:t>
      </w:r>
    </w:p>
    <w:p w14:paraId="66620769" w14:textId="44A81335" w:rsidR="009067BA" w:rsidRPr="00AA2F73" w:rsidRDefault="008D5226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We can’t </w:t>
      </w:r>
      <w:r w:rsidR="000772FF">
        <w:t>__________________</w:t>
      </w:r>
      <w:r w:rsidR="00D455F4">
        <w:t xml:space="preserve"> the piano.</w:t>
      </w:r>
    </w:p>
    <w:p w14:paraId="59C33C55" w14:textId="39E3E4B8" w:rsidR="009067BA" w:rsidRPr="00AA2F73" w:rsidRDefault="00E23D71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>I can’t</w:t>
      </w:r>
      <w:r w:rsidR="00141C89">
        <w:t xml:space="preserve"> </w:t>
      </w:r>
      <w:r w:rsidR="000772FF">
        <w:t>__________________</w:t>
      </w:r>
      <w:r w:rsidR="008D5226">
        <w:t xml:space="preserve"> to this music</w:t>
      </w:r>
      <w:r w:rsidR="00C414AD">
        <w:t>.</w:t>
      </w:r>
    </w:p>
    <w:p w14:paraId="31EE6604" w14:textId="751E9B08" w:rsidR="009067BA" w:rsidRPr="00AA2F73" w:rsidRDefault="008D5226" w:rsidP="009067BA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Can you </w:t>
      </w:r>
      <w:r w:rsidR="000772FF">
        <w:t>__________________</w:t>
      </w:r>
      <w:r w:rsidR="006C7132">
        <w:t xml:space="preserve"> a horse?</w:t>
      </w:r>
    </w:p>
    <w:p w14:paraId="21CC78D4" w14:textId="77777777" w:rsidR="009067BA" w:rsidRPr="008A1629" w:rsidRDefault="009067BA" w:rsidP="009067BA">
      <w:pPr>
        <w:pStyle w:val="Mark"/>
      </w:pPr>
      <w:r>
        <w:t>Mark: ___ / 5</w:t>
      </w:r>
    </w:p>
    <w:p w14:paraId="1BBAB21E" w14:textId="56395990" w:rsidR="009067BA" w:rsidRPr="002D2466" w:rsidRDefault="009067BA" w:rsidP="00CC72DD">
      <w:pPr>
        <w:pStyle w:val="Total"/>
      </w:pPr>
      <w:r w:rsidRPr="00586CF9">
        <w:t>Total: ___ / 20</w:t>
      </w:r>
    </w:p>
    <w:sectPr w:rsidR="009067BA" w:rsidRPr="002D2466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5AE56E" w14:textId="77777777" w:rsidR="00914B89" w:rsidRDefault="00914B89">
      <w:r>
        <w:separator/>
      </w:r>
    </w:p>
    <w:p w14:paraId="6720653B" w14:textId="77777777" w:rsidR="00914B89" w:rsidRDefault="00914B89"/>
  </w:endnote>
  <w:endnote w:type="continuationSeparator" w:id="0">
    <w:p w14:paraId="6A9D6DD0" w14:textId="77777777" w:rsidR="00914B89" w:rsidRDefault="00914B89">
      <w:r>
        <w:continuationSeparator/>
      </w:r>
    </w:p>
    <w:p w14:paraId="348AAAC4" w14:textId="77777777" w:rsidR="00914B89" w:rsidRDefault="00914B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38F1A" w14:textId="77777777" w:rsidR="00E8258F" w:rsidRDefault="00E825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D1782A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992C72" w:rsidRPr="00C478D0">
          <w:fldChar w:fldCharType="begin"/>
        </w:r>
        <w:r w:rsidR="00071313" w:rsidRPr="00C478D0">
          <w:instrText xml:space="preserve"> PAGE   \* MERGEFORMAT </w:instrText>
        </w:r>
        <w:r w:rsidR="00992C72" w:rsidRPr="00C478D0">
          <w:fldChar w:fldCharType="separate"/>
        </w:r>
        <w:r w:rsidR="00C85178">
          <w:t>2</w:t>
        </w:r>
        <w:r w:rsidR="00992C72" w:rsidRPr="00C478D0">
          <w:fldChar w:fldCharType="end"/>
        </w:r>
      </w:sdtContent>
    </w:sdt>
    <w:r w:rsidRPr="00C478D0">
      <w:tab/>
    </w:r>
    <w:r w:rsidR="00531B20">
      <w:t>Introduct</w:t>
    </w:r>
    <w:r w:rsidR="00531B20" w:rsidRPr="00531B20">
      <w:t>ion Unit Short Test 1B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9AC52" w14:textId="344078D4" w:rsidR="00C478D0" w:rsidRPr="00C478D0" w:rsidRDefault="00E8258F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992C72" w:rsidRPr="00C478D0">
          <w:fldChar w:fldCharType="begin"/>
        </w:r>
        <w:r w:rsidR="00C478D0" w:rsidRPr="00C478D0">
          <w:instrText xml:space="preserve"> PAGE   \* MERGEFORMAT </w:instrText>
        </w:r>
        <w:r w:rsidR="00992C72" w:rsidRPr="00C478D0">
          <w:fldChar w:fldCharType="separate"/>
        </w:r>
        <w:r w:rsidR="00CC57F7">
          <w:t>1</w:t>
        </w:r>
        <w:r w:rsidR="00992C72" w:rsidRPr="00C478D0">
          <w:fldChar w:fldCharType="end"/>
        </w:r>
      </w:sdtContent>
    </w:sdt>
    <w:r w:rsidR="00C478D0" w:rsidRPr="00C478D0">
      <w:tab/>
    </w:r>
    <w:r w:rsidR="00C72264">
      <w:t>Introduct</w:t>
    </w:r>
    <w:r w:rsidR="00A32BE5">
      <w:t>ion Unit Short Test 2</w:t>
    </w:r>
    <w:r w:rsidR="00C72264" w:rsidRPr="00C72264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95D85" w14:textId="77777777" w:rsidR="00914B89" w:rsidRDefault="00914B89">
      <w:r>
        <w:separator/>
      </w:r>
    </w:p>
    <w:p w14:paraId="17D57D74" w14:textId="77777777" w:rsidR="00914B89" w:rsidRDefault="00914B89"/>
  </w:footnote>
  <w:footnote w:type="continuationSeparator" w:id="0">
    <w:p w14:paraId="032F440A" w14:textId="77777777" w:rsidR="00914B89" w:rsidRDefault="00914B89">
      <w:r>
        <w:continuationSeparator/>
      </w:r>
    </w:p>
    <w:p w14:paraId="4751EC34" w14:textId="77777777" w:rsidR="00914B89" w:rsidRDefault="00914B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AA7AC" w14:textId="77777777" w:rsidR="00E8258F" w:rsidRDefault="00E825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0A635" w14:textId="77777777" w:rsidR="00E8258F" w:rsidRDefault="00E825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401C6" w14:textId="31E99E4D" w:rsidR="00C478D0" w:rsidRDefault="00CC57F7">
    <w:r>
      <w:rPr>
        <w:noProof/>
      </w:rPr>
      <w:drawing>
        <wp:inline distT="0" distB="0" distL="0" distR="0" wp14:anchorId="0240482A" wp14:editId="5385AEDF">
          <wp:extent cx="6390005" cy="904240"/>
          <wp:effectExtent l="0" t="0" r="0" b="0"/>
          <wp:docPr id="1" name="Picture 1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264"/>
    <w:rsid w:val="00002878"/>
    <w:rsid w:val="00002F45"/>
    <w:rsid w:val="00007341"/>
    <w:rsid w:val="0002587D"/>
    <w:rsid w:val="00026295"/>
    <w:rsid w:val="00027DCD"/>
    <w:rsid w:val="00030A94"/>
    <w:rsid w:val="00050EC3"/>
    <w:rsid w:val="00051BDA"/>
    <w:rsid w:val="000572CF"/>
    <w:rsid w:val="00057D23"/>
    <w:rsid w:val="000634C7"/>
    <w:rsid w:val="00064B75"/>
    <w:rsid w:val="000659CB"/>
    <w:rsid w:val="00066DE8"/>
    <w:rsid w:val="00071313"/>
    <w:rsid w:val="00073553"/>
    <w:rsid w:val="000772FF"/>
    <w:rsid w:val="00080170"/>
    <w:rsid w:val="00082557"/>
    <w:rsid w:val="000A5BE4"/>
    <w:rsid w:val="000A710C"/>
    <w:rsid w:val="000C7955"/>
    <w:rsid w:val="000D7095"/>
    <w:rsid w:val="000F7147"/>
    <w:rsid w:val="000F79C4"/>
    <w:rsid w:val="0010334E"/>
    <w:rsid w:val="0010580E"/>
    <w:rsid w:val="00110510"/>
    <w:rsid w:val="0012139B"/>
    <w:rsid w:val="001222A5"/>
    <w:rsid w:val="0013043C"/>
    <w:rsid w:val="00141C89"/>
    <w:rsid w:val="00144B2C"/>
    <w:rsid w:val="00157180"/>
    <w:rsid w:val="0018374F"/>
    <w:rsid w:val="001840A0"/>
    <w:rsid w:val="00196935"/>
    <w:rsid w:val="001A2160"/>
    <w:rsid w:val="001B2824"/>
    <w:rsid w:val="001B3055"/>
    <w:rsid w:val="001B3A8D"/>
    <w:rsid w:val="001C2529"/>
    <w:rsid w:val="001D439A"/>
    <w:rsid w:val="001F67B3"/>
    <w:rsid w:val="00202A92"/>
    <w:rsid w:val="00205299"/>
    <w:rsid w:val="00215AB1"/>
    <w:rsid w:val="00223752"/>
    <w:rsid w:val="002359F7"/>
    <w:rsid w:val="00242288"/>
    <w:rsid w:val="0025137D"/>
    <w:rsid w:val="00253443"/>
    <w:rsid w:val="00255386"/>
    <w:rsid w:val="002667FC"/>
    <w:rsid w:val="00271A40"/>
    <w:rsid w:val="00274272"/>
    <w:rsid w:val="002751EC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0E58"/>
    <w:rsid w:val="00412F41"/>
    <w:rsid w:val="00417F8E"/>
    <w:rsid w:val="00421B4E"/>
    <w:rsid w:val="004237AB"/>
    <w:rsid w:val="00430BAD"/>
    <w:rsid w:val="004360AB"/>
    <w:rsid w:val="004576FA"/>
    <w:rsid w:val="0046324D"/>
    <w:rsid w:val="004646F0"/>
    <w:rsid w:val="00481A1B"/>
    <w:rsid w:val="00493DC6"/>
    <w:rsid w:val="004977C5"/>
    <w:rsid w:val="004A401C"/>
    <w:rsid w:val="004B5C1E"/>
    <w:rsid w:val="004B5DBB"/>
    <w:rsid w:val="004B718E"/>
    <w:rsid w:val="004D2730"/>
    <w:rsid w:val="004E1875"/>
    <w:rsid w:val="004F31ED"/>
    <w:rsid w:val="00503427"/>
    <w:rsid w:val="005114A9"/>
    <w:rsid w:val="00531B20"/>
    <w:rsid w:val="005345D0"/>
    <w:rsid w:val="005355F0"/>
    <w:rsid w:val="0053652C"/>
    <w:rsid w:val="00552188"/>
    <w:rsid w:val="0055486B"/>
    <w:rsid w:val="00560231"/>
    <w:rsid w:val="00575FF8"/>
    <w:rsid w:val="00582F2E"/>
    <w:rsid w:val="00583FB2"/>
    <w:rsid w:val="00597C8E"/>
    <w:rsid w:val="005A1490"/>
    <w:rsid w:val="005A3313"/>
    <w:rsid w:val="005B14C2"/>
    <w:rsid w:val="005B1B9F"/>
    <w:rsid w:val="005C3898"/>
    <w:rsid w:val="005C4E69"/>
    <w:rsid w:val="005C59CD"/>
    <w:rsid w:val="005C75B0"/>
    <w:rsid w:val="005D3C8A"/>
    <w:rsid w:val="005F3D7F"/>
    <w:rsid w:val="00607BA7"/>
    <w:rsid w:val="006111E1"/>
    <w:rsid w:val="00663213"/>
    <w:rsid w:val="00664613"/>
    <w:rsid w:val="00667B36"/>
    <w:rsid w:val="006712A8"/>
    <w:rsid w:val="00672819"/>
    <w:rsid w:val="00675DD7"/>
    <w:rsid w:val="006812A5"/>
    <w:rsid w:val="006A4137"/>
    <w:rsid w:val="006A53C6"/>
    <w:rsid w:val="006B23EF"/>
    <w:rsid w:val="006B3F93"/>
    <w:rsid w:val="006B7E5A"/>
    <w:rsid w:val="006C517E"/>
    <w:rsid w:val="006C7132"/>
    <w:rsid w:val="006C734D"/>
    <w:rsid w:val="006D0A73"/>
    <w:rsid w:val="006D743D"/>
    <w:rsid w:val="006E5412"/>
    <w:rsid w:val="006F48E1"/>
    <w:rsid w:val="0070265D"/>
    <w:rsid w:val="0071592F"/>
    <w:rsid w:val="00716A2A"/>
    <w:rsid w:val="007222E1"/>
    <w:rsid w:val="0072233A"/>
    <w:rsid w:val="0072630C"/>
    <w:rsid w:val="0075040C"/>
    <w:rsid w:val="007560A9"/>
    <w:rsid w:val="00777FFD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02C92"/>
    <w:rsid w:val="00824376"/>
    <w:rsid w:val="0083154D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96C4E"/>
    <w:rsid w:val="008B17CB"/>
    <w:rsid w:val="008C6327"/>
    <w:rsid w:val="008D5226"/>
    <w:rsid w:val="008D7E8F"/>
    <w:rsid w:val="008E32DF"/>
    <w:rsid w:val="008F168A"/>
    <w:rsid w:val="008F23C5"/>
    <w:rsid w:val="008F5DD2"/>
    <w:rsid w:val="009027CA"/>
    <w:rsid w:val="009067BA"/>
    <w:rsid w:val="00914B89"/>
    <w:rsid w:val="00917F87"/>
    <w:rsid w:val="00932BAF"/>
    <w:rsid w:val="00957814"/>
    <w:rsid w:val="009608BA"/>
    <w:rsid w:val="00971764"/>
    <w:rsid w:val="009849BF"/>
    <w:rsid w:val="00984FA7"/>
    <w:rsid w:val="009926F3"/>
    <w:rsid w:val="00992C72"/>
    <w:rsid w:val="00995818"/>
    <w:rsid w:val="009A2A83"/>
    <w:rsid w:val="009A4ADE"/>
    <w:rsid w:val="009A53CE"/>
    <w:rsid w:val="009A5CB3"/>
    <w:rsid w:val="009B0FA5"/>
    <w:rsid w:val="009B47E0"/>
    <w:rsid w:val="009C60BE"/>
    <w:rsid w:val="009D6B55"/>
    <w:rsid w:val="009E0A76"/>
    <w:rsid w:val="009F2F23"/>
    <w:rsid w:val="009F3199"/>
    <w:rsid w:val="009F4210"/>
    <w:rsid w:val="00A02624"/>
    <w:rsid w:val="00A02FF4"/>
    <w:rsid w:val="00A14167"/>
    <w:rsid w:val="00A158F4"/>
    <w:rsid w:val="00A161B5"/>
    <w:rsid w:val="00A25709"/>
    <w:rsid w:val="00A307AD"/>
    <w:rsid w:val="00A32BE5"/>
    <w:rsid w:val="00A55205"/>
    <w:rsid w:val="00A7006A"/>
    <w:rsid w:val="00A8213E"/>
    <w:rsid w:val="00A87645"/>
    <w:rsid w:val="00A95164"/>
    <w:rsid w:val="00AA2AE0"/>
    <w:rsid w:val="00AA591A"/>
    <w:rsid w:val="00AC2A59"/>
    <w:rsid w:val="00AC7EC3"/>
    <w:rsid w:val="00AE4409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B3347"/>
    <w:rsid w:val="00BB7FF5"/>
    <w:rsid w:val="00BC532B"/>
    <w:rsid w:val="00BC5BC8"/>
    <w:rsid w:val="00BD5871"/>
    <w:rsid w:val="00BD6A2B"/>
    <w:rsid w:val="00BE00A0"/>
    <w:rsid w:val="00BF4BF6"/>
    <w:rsid w:val="00BF687B"/>
    <w:rsid w:val="00C11C27"/>
    <w:rsid w:val="00C14E44"/>
    <w:rsid w:val="00C21EA1"/>
    <w:rsid w:val="00C273AD"/>
    <w:rsid w:val="00C414AD"/>
    <w:rsid w:val="00C43ECA"/>
    <w:rsid w:val="00C478D0"/>
    <w:rsid w:val="00C57051"/>
    <w:rsid w:val="00C57125"/>
    <w:rsid w:val="00C61813"/>
    <w:rsid w:val="00C72264"/>
    <w:rsid w:val="00C84CE5"/>
    <w:rsid w:val="00C85178"/>
    <w:rsid w:val="00C87C12"/>
    <w:rsid w:val="00C9056D"/>
    <w:rsid w:val="00C97BDA"/>
    <w:rsid w:val="00CA6271"/>
    <w:rsid w:val="00CA6F23"/>
    <w:rsid w:val="00CB57EF"/>
    <w:rsid w:val="00CC57C3"/>
    <w:rsid w:val="00CC57F7"/>
    <w:rsid w:val="00CC72DD"/>
    <w:rsid w:val="00CE3A61"/>
    <w:rsid w:val="00CF4B3E"/>
    <w:rsid w:val="00CF5B0B"/>
    <w:rsid w:val="00CF5E08"/>
    <w:rsid w:val="00D04224"/>
    <w:rsid w:val="00D056DC"/>
    <w:rsid w:val="00D31618"/>
    <w:rsid w:val="00D356F0"/>
    <w:rsid w:val="00D42B42"/>
    <w:rsid w:val="00D455F4"/>
    <w:rsid w:val="00D4717C"/>
    <w:rsid w:val="00D819FC"/>
    <w:rsid w:val="00D92FB7"/>
    <w:rsid w:val="00DA2C0B"/>
    <w:rsid w:val="00DC44F6"/>
    <w:rsid w:val="00DC6F73"/>
    <w:rsid w:val="00DD162C"/>
    <w:rsid w:val="00DE5490"/>
    <w:rsid w:val="00DF70D5"/>
    <w:rsid w:val="00E03DA9"/>
    <w:rsid w:val="00E216BB"/>
    <w:rsid w:val="00E23D71"/>
    <w:rsid w:val="00E31487"/>
    <w:rsid w:val="00E41307"/>
    <w:rsid w:val="00E41F21"/>
    <w:rsid w:val="00E436B2"/>
    <w:rsid w:val="00E51BDC"/>
    <w:rsid w:val="00E56390"/>
    <w:rsid w:val="00E57D9F"/>
    <w:rsid w:val="00E67768"/>
    <w:rsid w:val="00E7124D"/>
    <w:rsid w:val="00E818BC"/>
    <w:rsid w:val="00E822EF"/>
    <w:rsid w:val="00E8258F"/>
    <w:rsid w:val="00E8329A"/>
    <w:rsid w:val="00E84669"/>
    <w:rsid w:val="00E907B5"/>
    <w:rsid w:val="00E90F44"/>
    <w:rsid w:val="00EA04D6"/>
    <w:rsid w:val="00EC0BCB"/>
    <w:rsid w:val="00ED02B8"/>
    <w:rsid w:val="00EE3F43"/>
    <w:rsid w:val="00EE51C9"/>
    <w:rsid w:val="00EE659F"/>
    <w:rsid w:val="00EE7D8F"/>
    <w:rsid w:val="00F037FB"/>
    <w:rsid w:val="00F12947"/>
    <w:rsid w:val="00F219E3"/>
    <w:rsid w:val="00F276C5"/>
    <w:rsid w:val="00F30761"/>
    <w:rsid w:val="00F35BED"/>
    <w:rsid w:val="00F5009D"/>
    <w:rsid w:val="00F51251"/>
    <w:rsid w:val="00F62969"/>
    <w:rsid w:val="00F67090"/>
    <w:rsid w:val="00F71498"/>
    <w:rsid w:val="00F71E54"/>
    <w:rsid w:val="00F75573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1A956A8"/>
  <w15:docId w15:val="{FD204A38-C6FE-4890-B69C-FD6871CD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C61813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1213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213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yan%20Douiss\Documents\Charlotte%20Work\EMMA%20work\Oxford%20Solutions%20Pre-Intermediate%20Short%20Tests\Documentation\Oxford%20Solutions%20Short%20Tes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F057C-CCD7-40EF-90E9-C2C9C3C72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Oxford Solutions Short Test template</Template>
  <TotalTime>17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 Upshall</dc:creator>
  <cp:lastModifiedBy>Melanie Starren</cp:lastModifiedBy>
  <cp:revision>12</cp:revision>
  <cp:lastPrinted>2014-09-18T10:11:00Z</cp:lastPrinted>
  <dcterms:created xsi:type="dcterms:W3CDTF">2016-04-18T04:11:00Z</dcterms:created>
  <dcterms:modified xsi:type="dcterms:W3CDTF">2017-07-15T08:11:00Z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