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310FC" w14:textId="77777777" w:rsidR="007C16BA" w:rsidRDefault="007C16BA" w:rsidP="007C16BA">
      <w:pPr>
        <w:pStyle w:val="Ahead"/>
      </w:pPr>
      <w:r>
        <w:t>Introduction</w:t>
      </w:r>
      <w:r w:rsidRPr="002D2466">
        <w:t xml:space="preserve"> Unit </w:t>
      </w:r>
      <w:r>
        <w:t xml:space="preserve">Short </w:t>
      </w:r>
      <w:r w:rsidRPr="002D2466">
        <w:t xml:space="preserve">Test </w:t>
      </w:r>
      <w:r w:rsidR="00856CA5">
        <w:t>1</w:t>
      </w:r>
      <w:r w:rsidRPr="002D2466">
        <w:t>B</w:t>
      </w:r>
    </w:p>
    <w:p w14:paraId="195F57E2" w14:textId="77777777" w:rsidR="007C16BA" w:rsidRDefault="007C16BA" w:rsidP="007C16BA">
      <w:pPr>
        <w:pStyle w:val="Bhead"/>
      </w:pPr>
      <w:r w:rsidRPr="00586CF9">
        <w:t>Grammar</w:t>
      </w:r>
    </w:p>
    <w:p w14:paraId="79BB45C0" w14:textId="77777777" w:rsidR="00856CA5" w:rsidRDefault="00856CA5" w:rsidP="00856CA5">
      <w:pPr>
        <w:pStyle w:val="Rubric"/>
      </w:pPr>
      <w:r>
        <w:t>Rewrite the sentences to make them affirmative or negative.</w:t>
      </w:r>
    </w:p>
    <w:p w14:paraId="206FCFFC" w14:textId="02A8E090" w:rsidR="00856CA5" w:rsidRDefault="003B768D" w:rsidP="00856CA5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He isn’t my maths teacher.</w:t>
      </w:r>
      <w:r w:rsidR="001E20C2">
        <w:t xml:space="preserve"> </w:t>
      </w:r>
      <w:r w:rsidR="00AC305B">
        <w:t>__________________________________</w:t>
      </w:r>
    </w:p>
    <w:p w14:paraId="7C8ACC7C" w14:textId="4DD7F87B" w:rsidR="00856CA5" w:rsidRDefault="003B768D" w:rsidP="00856CA5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They are in your class.</w:t>
      </w:r>
      <w:r w:rsidR="001E20C2">
        <w:t xml:space="preserve"> </w:t>
      </w:r>
      <w:r w:rsidR="00AC305B">
        <w:t>__________________________________</w:t>
      </w:r>
    </w:p>
    <w:p w14:paraId="73D3BE5C" w14:textId="56431800" w:rsidR="003B768D" w:rsidRDefault="003B768D" w:rsidP="00856CA5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I’m from Cairo.</w:t>
      </w:r>
      <w:r w:rsidR="001E20C2">
        <w:t xml:space="preserve"> </w:t>
      </w:r>
      <w:r w:rsidR="00AC305B">
        <w:t>__________________________________</w:t>
      </w:r>
    </w:p>
    <w:p w14:paraId="1D3ABF71" w14:textId="5411F3AC" w:rsidR="003B768D" w:rsidRDefault="003B768D" w:rsidP="00856CA5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>You haven’t got a skateboard.</w:t>
      </w:r>
      <w:r w:rsidR="001E20C2">
        <w:t xml:space="preserve"> </w:t>
      </w:r>
      <w:r w:rsidR="00AC305B">
        <w:t>__________________________________</w:t>
      </w:r>
    </w:p>
    <w:p w14:paraId="71CF1ACE" w14:textId="0FB172C0" w:rsidR="008411AD" w:rsidRDefault="00A15659" w:rsidP="00856CA5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No, she hasn’t. </w:t>
      </w:r>
      <w:r w:rsidR="00AC305B">
        <w:t>__________________________________</w:t>
      </w:r>
    </w:p>
    <w:p w14:paraId="214B07F8" w14:textId="77777777" w:rsidR="00856CA5" w:rsidRPr="008A1629" w:rsidRDefault="00856CA5" w:rsidP="00856CA5">
      <w:pPr>
        <w:pStyle w:val="Mark"/>
      </w:pPr>
      <w:r>
        <w:t>Mark: ___ / 5</w:t>
      </w:r>
    </w:p>
    <w:p w14:paraId="567D8890" w14:textId="68DA40E5" w:rsidR="00856CA5" w:rsidRDefault="00856CA5" w:rsidP="00856CA5">
      <w:pPr>
        <w:pStyle w:val="Rubric"/>
      </w:pPr>
      <w:r>
        <w:t>Write questions using the words</w:t>
      </w:r>
      <w:r w:rsidR="00653F12">
        <w:t xml:space="preserve"> below</w:t>
      </w:r>
      <w:r w:rsidRPr="00AA2F73">
        <w:t>.</w:t>
      </w:r>
    </w:p>
    <w:p w14:paraId="28ECE37E" w14:textId="06E3CC5D" w:rsidR="008411AD" w:rsidRDefault="008411AD" w:rsidP="001E20C2">
      <w:pPr>
        <w:pStyle w:val="Textnumbered"/>
        <w:numPr>
          <w:ilvl w:val="0"/>
          <w:numId w:val="9"/>
        </w:numPr>
      </w:pPr>
      <w:r>
        <w:t xml:space="preserve">Sami / </w:t>
      </w:r>
      <w:r w:rsidR="00A15659">
        <w:t xml:space="preserve">got / </w:t>
      </w:r>
      <w:r w:rsidR="001E20C2">
        <w:t>a smartphone</w:t>
      </w:r>
      <w:r>
        <w:t xml:space="preserve">? </w:t>
      </w:r>
      <w:r w:rsidR="00AC305B">
        <w:t>__________________________________</w:t>
      </w:r>
    </w:p>
    <w:p w14:paraId="22E010D2" w14:textId="3923B6DC" w:rsidR="008411AD" w:rsidRDefault="008411AD" w:rsidP="00AC305B">
      <w:pPr>
        <w:pStyle w:val="Textnumbered"/>
      </w:pPr>
      <w:r>
        <w:t xml:space="preserve">she / from Italy? </w:t>
      </w:r>
      <w:r w:rsidR="00AC305B">
        <w:t>__________________________________</w:t>
      </w:r>
    </w:p>
    <w:p w14:paraId="08F21D09" w14:textId="31FDF7C2" w:rsidR="008411AD" w:rsidRDefault="008411AD" w:rsidP="00AC305B">
      <w:pPr>
        <w:pStyle w:val="Textnumbered"/>
      </w:pPr>
      <w:r>
        <w:t xml:space="preserve">he / </w:t>
      </w:r>
      <w:r w:rsidR="00A15659">
        <w:t xml:space="preserve">got / </w:t>
      </w:r>
      <w:r w:rsidR="001E20C2">
        <w:t>green eyes</w:t>
      </w:r>
      <w:r>
        <w:t xml:space="preserve">? </w:t>
      </w:r>
      <w:r w:rsidR="00AC305B">
        <w:t>__________________________________</w:t>
      </w:r>
    </w:p>
    <w:p w14:paraId="4B50A674" w14:textId="46E5421F" w:rsidR="008411AD" w:rsidRDefault="001E20C2" w:rsidP="00AC305B">
      <w:pPr>
        <w:pStyle w:val="Textnumbered"/>
      </w:pPr>
      <w:r>
        <w:t>you / eighteen</w:t>
      </w:r>
      <w:r w:rsidR="008411AD">
        <w:t xml:space="preserve">? </w:t>
      </w:r>
      <w:r w:rsidR="00AC305B">
        <w:t>__________________________________</w:t>
      </w:r>
    </w:p>
    <w:p w14:paraId="700E9537" w14:textId="6AA8A9CC" w:rsidR="008411AD" w:rsidRPr="008411AD" w:rsidRDefault="008411AD" w:rsidP="00AC305B">
      <w:pPr>
        <w:pStyle w:val="Textnumbered"/>
      </w:pPr>
      <w:r>
        <w:t xml:space="preserve">it cold / today? </w:t>
      </w:r>
      <w:r w:rsidR="00AC305B">
        <w:t>__________________________________</w:t>
      </w:r>
    </w:p>
    <w:p w14:paraId="03A43D8D" w14:textId="77777777" w:rsidR="00856CA5" w:rsidRPr="008A1629" w:rsidRDefault="00856CA5" w:rsidP="00856CA5">
      <w:pPr>
        <w:pStyle w:val="Mark"/>
      </w:pPr>
      <w:r>
        <w:t>Mark: ___ / 5</w:t>
      </w:r>
    </w:p>
    <w:p w14:paraId="4EDA03FE" w14:textId="77777777" w:rsidR="00856CA5" w:rsidRPr="00586CF9" w:rsidRDefault="00856CA5" w:rsidP="00856CA5">
      <w:pPr>
        <w:pStyle w:val="Bhead"/>
      </w:pPr>
      <w:r w:rsidRPr="00586CF9">
        <w:t>Vocabulary</w:t>
      </w:r>
    </w:p>
    <w:p w14:paraId="5B32C4BF" w14:textId="77777777" w:rsidR="00E81DC3" w:rsidRDefault="00E81DC3" w:rsidP="00E81DC3">
      <w:pPr>
        <w:pStyle w:val="Rubric"/>
      </w:pPr>
      <w:r>
        <w:t>Three letters in each group share a sound. Circle the letter that is different.</w:t>
      </w:r>
    </w:p>
    <w:p w14:paraId="45B2AE6D" w14:textId="3B15C4F3" w:rsidR="00E81DC3" w:rsidRDefault="00E81DC3" w:rsidP="00E81DC3">
      <w:pPr>
        <w:pStyle w:val="Textnumbered"/>
        <w:numPr>
          <w:ilvl w:val="0"/>
          <w:numId w:val="6"/>
        </w:numPr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k  </w:t>
      </w:r>
      <w:r w:rsidR="00197428">
        <w:t xml:space="preserve"> </w:t>
      </w:r>
      <w:r>
        <w:t xml:space="preserve"> </w:t>
      </w:r>
      <w:r w:rsidR="001E20C2">
        <w:t xml:space="preserve"> </w:t>
      </w:r>
      <w:r>
        <w:t xml:space="preserve">c  </w:t>
      </w:r>
      <w:r w:rsidR="00197428">
        <w:t xml:space="preserve"> </w:t>
      </w:r>
      <w:r>
        <w:t xml:space="preserve"> </w:t>
      </w:r>
      <w:r w:rsidR="001E20C2">
        <w:t xml:space="preserve"> </w:t>
      </w:r>
      <w:r>
        <w:t xml:space="preserve">h  </w:t>
      </w:r>
      <w:r w:rsidR="00197428">
        <w:t xml:space="preserve"> </w:t>
      </w:r>
      <w:r>
        <w:t xml:space="preserve">  a</w:t>
      </w:r>
    </w:p>
    <w:p w14:paraId="72DA59AC" w14:textId="7A5D6128" w:rsidR="00E81DC3" w:rsidRDefault="00E81DC3" w:rsidP="00E81DC3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p  </w:t>
      </w:r>
      <w:r w:rsidR="00197428">
        <w:t xml:space="preserve"> </w:t>
      </w:r>
      <w:r>
        <w:t xml:space="preserve"> </w:t>
      </w:r>
      <w:r w:rsidR="00AC305B">
        <w:t xml:space="preserve"> </w:t>
      </w:r>
      <w:r>
        <w:t xml:space="preserve">b  </w:t>
      </w:r>
      <w:r w:rsidR="00197428">
        <w:t xml:space="preserve"> </w:t>
      </w:r>
      <w:r>
        <w:t xml:space="preserve"> </w:t>
      </w:r>
      <w:r w:rsidR="00AC305B">
        <w:t xml:space="preserve"> </w:t>
      </w:r>
      <w:r>
        <w:t xml:space="preserve">l  </w:t>
      </w:r>
      <w:r w:rsidR="00197428">
        <w:t xml:space="preserve"> </w:t>
      </w:r>
      <w:r>
        <w:t xml:space="preserve">  t</w:t>
      </w:r>
    </w:p>
    <w:p w14:paraId="7A569338" w14:textId="544E6F62" w:rsidR="00E81DC3" w:rsidRDefault="00E81DC3" w:rsidP="00E81DC3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f  </w:t>
      </w:r>
      <w:r w:rsidR="00197428">
        <w:t xml:space="preserve"> </w:t>
      </w:r>
      <w:r>
        <w:t xml:space="preserve">  o </w:t>
      </w:r>
      <w:r w:rsidR="00197428">
        <w:t xml:space="preserve"> </w:t>
      </w:r>
      <w:r>
        <w:t xml:space="preserve">  </w:t>
      </w:r>
      <w:r w:rsidR="00AC305B">
        <w:t xml:space="preserve"> </w:t>
      </w:r>
      <w:r>
        <w:t xml:space="preserve">m  </w:t>
      </w:r>
      <w:r w:rsidR="00197428">
        <w:t xml:space="preserve"> </w:t>
      </w:r>
      <w:r>
        <w:t xml:space="preserve">  n</w:t>
      </w:r>
    </w:p>
    <w:p w14:paraId="3DAEFFAA" w14:textId="0D22A4C2" w:rsidR="00E81DC3" w:rsidRDefault="00E81DC3" w:rsidP="00E81DC3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proofErr w:type="spellStart"/>
      <w:r>
        <w:t>i</w:t>
      </w:r>
      <w:proofErr w:type="spellEnd"/>
      <w:r>
        <w:t xml:space="preserve">  </w:t>
      </w:r>
      <w:r w:rsidR="00197428">
        <w:t xml:space="preserve"> </w:t>
      </w:r>
      <w:r>
        <w:t xml:space="preserve">  d  </w:t>
      </w:r>
      <w:r w:rsidR="00197428">
        <w:t xml:space="preserve"> </w:t>
      </w:r>
      <w:r>
        <w:t xml:space="preserve">  g  </w:t>
      </w:r>
      <w:r w:rsidR="00197428">
        <w:t xml:space="preserve"> </w:t>
      </w:r>
      <w:r>
        <w:t xml:space="preserve">  v</w:t>
      </w:r>
    </w:p>
    <w:p w14:paraId="093666D4" w14:textId="7D3A8171" w:rsidR="00E81DC3" w:rsidRPr="005816A5" w:rsidRDefault="00E81DC3" w:rsidP="00E81DC3">
      <w:pPr>
        <w:pStyle w:val="Textnumbered"/>
        <w:tabs>
          <w:tab w:val="clear" w:pos="567"/>
          <w:tab w:val="clear" w:pos="1134"/>
          <w:tab w:val="clear" w:pos="1701"/>
          <w:tab w:val="clear" w:pos="2268"/>
          <w:tab w:val="clear" w:pos="2835"/>
          <w:tab w:val="clear" w:pos="3402"/>
          <w:tab w:val="clear" w:pos="3969"/>
          <w:tab w:val="clear" w:pos="4536"/>
        </w:tabs>
      </w:pPr>
      <w:r>
        <w:t xml:space="preserve">e </w:t>
      </w:r>
      <w:r w:rsidR="00197428">
        <w:t xml:space="preserve"> </w:t>
      </w:r>
      <w:r>
        <w:t xml:space="preserve">   q  </w:t>
      </w:r>
      <w:r w:rsidR="00197428">
        <w:t xml:space="preserve"> </w:t>
      </w:r>
      <w:r>
        <w:t xml:space="preserve">  u </w:t>
      </w:r>
      <w:r w:rsidR="00197428">
        <w:t xml:space="preserve"> </w:t>
      </w:r>
      <w:r>
        <w:t xml:space="preserve">  </w:t>
      </w:r>
      <w:r w:rsidR="00AC305B">
        <w:t xml:space="preserve"> </w:t>
      </w:r>
      <w:r>
        <w:t>w</w:t>
      </w:r>
    </w:p>
    <w:p w14:paraId="3CC0F7A1" w14:textId="77777777" w:rsidR="00856CA5" w:rsidRPr="008A1629" w:rsidRDefault="00856CA5" w:rsidP="00856CA5">
      <w:pPr>
        <w:pStyle w:val="Mark"/>
      </w:pPr>
      <w:r>
        <w:t>Mark: ___ / 5</w:t>
      </w:r>
    </w:p>
    <w:p w14:paraId="51E8C104" w14:textId="77777777" w:rsidR="00856CA5" w:rsidRDefault="00856CA5" w:rsidP="00856CA5">
      <w:pPr>
        <w:pStyle w:val="Rubric"/>
      </w:pPr>
      <w:r>
        <w:t>Complete the countries with the correct vowels (a,</w:t>
      </w:r>
      <w:r w:rsidR="000E0BC9">
        <w:t xml:space="preserve"> </w:t>
      </w:r>
      <w:r>
        <w:t>e,</w:t>
      </w:r>
      <w:r w:rsidR="000E0BC9">
        <w:t xml:space="preserve"> </w:t>
      </w:r>
      <w:proofErr w:type="spellStart"/>
      <w:r>
        <w:t>i</w:t>
      </w:r>
      <w:proofErr w:type="spellEnd"/>
      <w:r>
        <w:t>,</w:t>
      </w:r>
      <w:r w:rsidR="000E0BC9">
        <w:t xml:space="preserve"> </w:t>
      </w:r>
      <w:r>
        <w:t>o,</w:t>
      </w:r>
      <w:r w:rsidR="000E0BC9">
        <w:t xml:space="preserve"> </w:t>
      </w:r>
      <w:r>
        <w:t>u).</w:t>
      </w:r>
    </w:p>
    <w:p w14:paraId="69419503" w14:textId="58CAECC0" w:rsidR="004E26AA" w:rsidRDefault="00E81DC3" w:rsidP="00E81DC3">
      <w:pPr>
        <w:pStyle w:val="Textnumbered"/>
        <w:numPr>
          <w:ilvl w:val="0"/>
          <w:numId w:val="8"/>
        </w:numPr>
      </w:pPr>
      <w:r>
        <w:t xml:space="preserve">J </w:t>
      </w:r>
      <w:r w:rsidR="00AC305B">
        <w:t>___</w:t>
      </w:r>
      <w:r>
        <w:t xml:space="preserve"> p </w:t>
      </w:r>
      <w:r w:rsidR="00AC305B">
        <w:t>___</w:t>
      </w:r>
      <w:r>
        <w:t xml:space="preserve"> </w:t>
      </w:r>
      <w:r w:rsidR="004E26AA">
        <w:t>n</w:t>
      </w:r>
    </w:p>
    <w:p w14:paraId="13FE76C6" w14:textId="7A2BF74B" w:rsidR="004E26AA" w:rsidRDefault="00E81DC3" w:rsidP="00AC305B">
      <w:pPr>
        <w:pStyle w:val="Textnumbered"/>
      </w:pPr>
      <w:r>
        <w:t xml:space="preserve">R </w:t>
      </w:r>
      <w:r w:rsidR="00AC305B">
        <w:t>___</w:t>
      </w:r>
      <w:r>
        <w:t xml:space="preserve"> </w:t>
      </w:r>
      <w:r w:rsidR="004E26AA">
        <w:t>s</w:t>
      </w:r>
      <w:r>
        <w:t xml:space="preserve"> </w:t>
      </w:r>
      <w:proofErr w:type="spellStart"/>
      <w:r w:rsidR="004E26AA">
        <w:t>s</w:t>
      </w:r>
      <w:proofErr w:type="spellEnd"/>
      <w:r w:rsidR="00AC305B">
        <w:t xml:space="preserve"> ___ ___</w:t>
      </w:r>
    </w:p>
    <w:p w14:paraId="241F45E0" w14:textId="69A4A705" w:rsidR="004E26AA" w:rsidRDefault="004E26AA" w:rsidP="00AC305B">
      <w:pPr>
        <w:pStyle w:val="Textnumbered"/>
      </w:pPr>
      <w:r>
        <w:t>C</w:t>
      </w:r>
      <w:r w:rsidR="00E81DC3">
        <w:t xml:space="preserve"> </w:t>
      </w:r>
      <w:r>
        <w:t>h</w:t>
      </w:r>
      <w:r w:rsidR="00E81DC3">
        <w:t xml:space="preserve"> </w:t>
      </w:r>
      <w:r w:rsidR="00AC305B">
        <w:t>___</w:t>
      </w:r>
      <w:r w:rsidR="00E81DC3">
        <w:t xml:space="preserve"> n </w:t>
      </w:r>
      <w:r w:rsidR="00AC305B">
        <w:t>___</w:t>
      </w:r>
    </w:p>
    <w:p w14:paraId="5EC861D6" w14:textId="16E9E920" w:rsidR="004E26AA" w:rsidRDefault="00E81DC3" w:rsidP="004E26AA">
      <w:pPr>
        <w:pStyle w:val="Textnumbered"/>
      </w:pPr>
      <w:r>
        <w:t xml:space="preserve">T </w:t>
      </w:r>
      <w:r w:rsidR="00AC305B">
        <w:t>___</w:t>
      </w:r>
      <w:r>
        <w:t xml:space="preserve"> </w:t>
      </w:r>
      <w:r w:rsidR="004E26AA">
        <w:t>r</w:t>
      </w:r>
      <w:r>
        <w:t xml:space="preserve"> </w:t>
      </w:r>
      <w:r w:rsidR="004E26AA">
        <w:t>k</w:t>
      </w:r>
      <w:r>
        <w:t xml:space="preserve"> </w:t>
      </w:r>
      <w:r w:rsidR="00AC305B">
        <w:t>___</w:t>
      </w:r>
      <w:r>
        <w:t xml:space="preserve"> </w:t>
      </w:r>
      <w:r w:rsidR="004E26AA">
        <w:t>y</w:t>
      </w:r>
    </w:p>
    <w:p w14:paraId="485E492D" w14:textId="1159A8EE" w:rsidR="004E26AA" w:rsidRPr="004E26AA" w:rsidRDefault="004E26AA" w:rsidP="00AC305B">
      <w:pPr>
        <w:pStyle w:val="Textnumbered"/>
      </w:pPr>
      <w:r>
        <w:t>G</w:t>
      </w:r>
      <w:r w:rsidR="00E81DC3">
        <w:t xml:space="preserve"> </w:t>
      </w:r>
      <w:r>
        <w:t>r</w:t>
      </w:r>
      <w:r w:rsidR="00E81DC3">
        <w:t xml:space="preserve"> </w:t>
      </w:r>
      <w:r w:rsidR="00AC305B">
        <w:t>___</w:t>
      </w:r>
      <w:r w:rsidR="00E81DC3">
        <w:t xml:space="preserve"> </w:t>
      </w:r>
      <w:r w:rsidR="00AC305B">
        <w:t>___</w:t>
      </w:r>
      <w:r w:rsidR="00E81DC3">
        <w:t xml:space="preserve"> </w:t>
      </w:r>
      <w:r>
        <w:t>c</w:t>
      </w:r>
      <w:r w:rsidR="00E81DC3">
        <w:t xml:space="preserve"> </w:t>
      </w:r>
      <w:r w:rsidR="00AC305B">
        <w:t>___</w:t>
      </w:r>
    </w:p>
    <w:p w14:paraId="642A158B" w14:textId="77777777" w:rsidR="00856CA5" w:rsidRPr="008A1629" w:rsidRDefault="00856CA5" w:rsidP="00856CA5">
      <w:pPr>
        <w:pStyle w:val="Mark"/>
      </w:pPr>
      <w:r>
        <w:t>Mark: ___ / 5</w:t>
      </w:r>
    </w:p>
    <w:p w14:paraId="5933B6B6" w14:textId="167219CD" w:rsidR="00856CA5" w:rsidRPr="00586CF9" w:rsidRDefault="00856CA5" w:rsidP="001E20C2">
      <w:pPr>
        <w:pStyle w:val="Total"/>
      </w:pPr>
      <w:r w:rsidRPr="00586CF9">
        <w:t>Total: ___ / 20</w:t>
      </w:r>
    </w:p>
    <w:sectPr w:rsidR="00856CA5" w:rsidRPr="00586CF9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4211AA" w14:textId="77777777" w:rsidR="00CF403C" w:rsidRDefault="00CF403C">
      <w:r>
        <w:separator/>
      </w:r>
    </w:p>
    <w:p w14:paraId="44AC5B35" w14:textId="77777777" w:rsidR="00CF403C" w:rsidRDefault="00CF403C"/>
  </w:endnote>
  <w:endnote w:type="continuationSeparator" w:id="0">
    <w:p w14:paraId="181D1291" w14:textId="77777777" w:rsidR="00CF403C" w:rsidRDefault="00CF403C">
      <w:r>
        <w:continuationSeparator/>
      </w:r>
    </w:p>
    <w:p w14:paraId="2E5DF169" w14:textId="77777777" w:rsidR="00CF403C" w:rsidRDefault="00CF40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C1667F" w14:textId="77777777" w:rsidR="003270BE" w:rsidRDefault="003270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AFC63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58642C" w:rsidRPr="00C478D0">
          <w:fldChar w:fldCharType="begin"/>
        </w:r>
        <w:r w:rsidR="00071313" w:rsidRPr="00C478D0">
          <w:instrText xml:space="preserve"> PAGE   \* MERGEFORMAT </w:instrText>
        </w:r>
        <w:r w:rsidR="0058642C" w:rsidRPr="00C478D0">
          <w:fldChar w:fldCharType="separate"/>
        </w:r>
        <w:r w:rsidR="001429E8">
          <w:t>2</w:t>
        </w:r>
        <w:r w:rsidR="0058642C" w:rsidRPr="00C478D0">
          <w:fldChar w:fldCharType="end"/>
        </w:r>
      </w:sdtContent>
    </w:sdt>
    <w:r w:rsidRPr="00C478D0">
      <w:tab/>
    </w:r>
    <w:r w:rsidR="00EB08E9" w:rsidRPr="006F3AA7">
      <w:t>Intro</w:t>
    </w:r>
    <w:r w:rsidR="00EB08E9">
      <w:t>duction</w:t>
    </w:r>
    <w:r w:rsidR="00EB08E9" w:rsidRPr="006F3AA7">
      <w:t xml:space="preserve"> Unit </w:t>
    </w:r>
    <w:r w:rsidR="00EB08E9">
      <w:t xml:space="preserve">Short </w:t>
    </w:r>
    <w:r w:rsidR="00EB08E9" w:rsidRPr="006F3AA7">
      <w:t xml:space="preserve">Test </w:t>
    </w:r>
    <w:r w:rsidR="00EB08E9">
      <w:t>2</w:t>
    </w:r>
    <w:r w:rsidR="00EB08E9" w:rsidRPr="006F3AA7">
      <w:t>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DAE22" w14:textId="661F822C" w:rsidR="00C478D0" w:rsidRPr="00C478D0" w:rsidRDefault="003270BE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58642C" w:rsidRPr="00C478D0">
          <w:fldChar w:fldCharType="begin"/>
        </w:r>
        <w:r w:rsidR="00C478D0" w:rsidRPr="00C478D0">
          <w:instrText xml:space="preserve"> PAGE   \* MERGEFORMAT </w:instrText>
        </w:r>
        <w:r w:rsidR="0058642C" w:rsidRPr="00C478D0">
          <w:fldChar w:fldCharType="separate"/>
        </w:r>
        <w:r w:rsidR="002F0331">
          <w:t>1</w:t>
        </w:r>
        <w:r w:rsidR="0058642C" w:rsidRPr="00C478D0">
          <w:fldChar w:fldCharType="end"/>
        </w:r>
      </w:sdtContent>
    </w:sdt>
    <w:r w:rsidR="00C478D0" w:rsidRPr="00C478D0">
      <w:tab/>
    </w:r>
    <w:r w:rsidR="00EB08E9" w:rsidRPr="006F3AA7">
      <w:t>Intro</w:t>
    </w:r>
    <w:r w:rsidR="00EB08E9">
      <w:t>duction</w:t>
    </w:r>
    <w:r w:rsidR="00EB08E9" w:rsidRPr="006F3AA7">
      <w:t xml:space="preserve"> Unit </w:t>
    </w:r>
    <w:r w:rsidR="00EB08E9">
      <w:t xml:space="preserve">Short </w:t>
    </w:r>
    <w:r w:rsidR="00EB08E9" w:rsidRPr="006F3AA7">
      <w:t xml:space="preserve">Test </w:t>
    </w:r>
    <w:r w:rsidR="00856CA5">
      <w:t>1</w:t>
    </w:r>
    <w:r w:rsidR="00EB08E9" w:rsidRPr="006F3AA7"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30809" w14:textId="77777777" w:rsidR="00CF403C" w:rsidRDefault="00CF403C">
      <w:r>
        <w:separator/>
      </w:r>
    </w:p>
    <w:p w14:paraId="52E82FA3" w14:textId="77777777" w:rsidR="00CF403C" w:rsidRDefault="00CF403C"/>
  </w:footnote>
  <w:footnote w:type="continuationSeparator" w:id="0">
    <w:p w14:paraId="1759B7C6" w14:textId="77777777" w:rsidR="00CF403C" w:rsidRDefault="00CF403C">
      <w:r>
        <w:continuationSeparator/>
      </w:r>
    </w:p>
    <w:p w14:paraId="67EBE498" w14:textId="77777777" w:rsidR="00CF403C" w:rsidRDefault="00CF40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58876E" w14:textId="77777777" w:rsidR="003270BE" w:rsidRDefault="003270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6069A" w14:textId="77777777" w:rsidR="003270BE" w:rsidRDefault="003270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342919" w14:textId="1C238D05" w:rsidR="00C478D0" w:rsidRDefault="002F0331">
    <w:r>
      <w:rPr>
        <w:noProof/>
      </w:rPr>
      <w:drawing>
        <wp:inline distT="0" distB="0" distL="0" distR="0" wp14:anchorId="4D17DDCA" wp14:editId="3554F625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E9"/>
    <w:rsid w:val="00002878"/>
    <w:rsid w:val="00002F45"/>
    <w:rsid w:val="00007341"/>
    <w:rsid w:val="0002587D"/>
    <w:rsid w:val="00026295"/>
    <w:rsid w:val="00027DCD"/>
    <w:rsid w:val="00030A94"/>
    <w:rsid w:val="000428E1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A5BE4"/>
    <w:rsid w:val="000B0AEA"/>
    <w:rsid w:val="000D3535"/>
    <w:rsid w:val="000D7095"/>
    <w:rsid w:val="000E0BC9"/>
    <w:rsid w:val="000F3C44"/>
    <w:rsid w:val="000F7147"/>
    <w:rsid w:val="000F79C4"/>
    <w:rsid w:val="0010334E"/>
    <w:rsid w:val="0010580E"/>
    <w:rsid w:val="00110510"/>
    <w:rsid w:val="001222A5"/>
    <w:rsid w:val="0013043C"/>
    <w:rsid w:val="001429E8"/>
    <w:rsid w:val="00144B2C"/>
    <w:rsid w:val="00147BD9"/>
    <w:rsid w:val="00157180"/>
    <w:rsid w:val="001765AC"/>
    <w:rsid w:val="0018374F"/>
    <w:rsid w:val="001840A0"/>
    <w:rsid w:val="00196935"/>
    <w:rsid w:val="00197428"/>
    <w:rsid w:val="001A2160"/>
    <w:rsid w:val="001B2824"/>
    <w:rsid w:val="001C2529"/>
    <w:rsid w:val="001D439A"/>
    <w:rsid w:val="001E20C2"/>
    <w:rsid w:val="001F67B3"/>
    <w:rsid w:val="00202A92"/>
    <w:rsid w:val="00215AB1"/>
    <w:rsid w:val="00223752"/>
    <w:rsid w:val="0025137D"/>
    <w:rsid w:val="00253443"/>
    <w:rsid w:val="00255386"/>
    <w:rsid w:val="00271A40"/>
    <w:rsid w:val="002751EC"/>
    <w:rsid w:val="00285F54"/>
    <w:rsid w:val="002950B9"/>
    <w:rsid w:val="002B6A62"/>
    <w:rsid w:val="002C640B"/>
    <w:rsid w:val="002C6943"/>
    <w:rsid w:val="002D2A5D"/>
    <w:rsid w:val="002D3F58"/>
    <w:rsid w:val="002D6A1A"/>
    <w:rsid w:val="002E23F0"/>
    <w:rsid w:val="002E29CC"/>
    <w:rsid w:val="002F0331"/>
    <w:rsid w:val="00302F33"/>
    <w:rsid w:val="003032C2"/>
    <w:rsid w:val="00303599"/>
    <w:rsid w:val="0030623D"/>
    <w:rsid w:val="0032379C"/>
    <w:rsid w:val="003270BE"/>
    <w:rsid w:val="0033675E"/>
    <w:rsid w:val="00341A98"/>
    <w:rsid w:val="00345D07"/>
    <w:rsid w:val="003503E2"/>
    <w:rsid w:val="003558F8"/>
    <w:rsid w:val="00357B74"/>
    <w:rsid w:val="00374EEA"/>
    <w:rsid w:val="0038104F"/>
    <w:rsid w:val="003820E4"/>
    <w:rsid w:val="003B0E66"/>
    <w:rsid w:val="003B1F41"/>
    <w:rsid w:val="003B6366"/>
    <w:rsid w:val="003B6AF4"/>
    <w:rsid w:val="003B768D"/>
    <w:rsid w:val="003C118D"/>
    <w:rsid w:val="003C3993"/>
    <w:rsid w:val="003C58E0"/>
    <w:rsid w:val="003C5D22"/>
    <w:rsid w:val="003E1BE3"/>
    <w:rsid w:val="003E76DE"/>
    <w:rsid w:val="003F08BA"/>
    <w:rsid w:val="003F44A6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81A1B"/>
    <w:rsid w:val="00482C11"/>
    <w:rsid w:val="00483FDF"/>
    <w:rsid w:val="00486ECF"/>
    <w:rsid w:val="00493DC6"/>
    <w:rsid w:val="004977C5"/>
    <w:rsid w:val="004B5C1E"/>
    <w:rsid w:val="004B5DBB"/>
    <w:rsid w:val="004B718E"/>
    <w:rsid w:val="004D2730"/>
    <w:rsid w:val="004E1875"/>
    <w:rsid w:val="004E26AA"/>
    <w:rsid w:val="004F31ED"/>
    <w:rsid w:val="00503427"/>
    <w:rsid w:val="005114A9"/>
    <w:rsid w:val="005345D0"/>
    <w:rsid w:val="005355F0"/>
    <w:rsid w:val="0053652C"/>
    <w:rsid w:val="00536EA2"/>
    <w:rsid w:val="00552188"/>
    <w:rsid w:val="0055486B"/>
    <w:rsid w:val="00560231"/>
    <w:rsid w:val="00582F2E"/>
    <w:rsid w:val="00583FB2"/>
    <w:rsid w:val="0058642C"/>
    <w:rsid w:val="00597C8E"/>
    <w:rsid w:val="005A1490"/>
    <w:rsid w:val="005B14C2"/>
    <w:rsid w:val="005B1B9F"/>
    <w:rsid w:val="005B7B06"/>
    <w:rsid w:val="005C3898"/>
    <w:rsid w:val="005C4E69"/>
    <w:rsid w:val="005C59CD"/>
    <w:rsid w:val="005D3C8A"/>
    <w:rsid w:val="005F3D7F"/>
    <w:rsid w:val="00607BA7"/>
    <w:rsid w:val="006111E1"/>
    <w:rsid w:val="00634709"/>
    <w:rsid w:val="0063482B"/>
    <w:rsid w:val="00643454"/>
    <w:rsid w:val="00653F12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18AE"/>
    <w:rsid w:val="006C734D"/>
    <w:rsid w:val="006D743D"/>
    <w:rsid w:val="006E5412"/>
    <w:rsid w:val="0070265D"/>
    <w:rsid w:val="00716A2A"/>
    <w:rsid w:val="007222E1"/>
    <w:rsid w:val="0072233A"/>
    <w:rsid w:val="0075040C"/>
    <w:rsid w:val="00751477"/>
    <w:rsid w:val="007560A9"/>
    <w:rsid w:val="007836CD"/>
    <w:rsid w:val="00783F96"/>
    <w:rsid w:val="007949CC"/>
    <w:rsid w:val="00796D54"/>
    <w:rsid w:val="00796D7A"/>
    <w:rsid w:val="007B3265"/>
    <w:rsid w:val="007C16BA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202E0"/>
    <w:rsid w:val="008411AD"/>
    <w:rsid w:val="00844F51"/>
    <w:rsid w:val="008461F7"/>
    <w:rsid w:val="00851946"/>
    <w:rsid w:val="00852E01"/>
    <w:rsid w:val="00855B8E"/>
    <w:rsid w:val="00856CA5"/>
    <w:rsid w:val="0085712E"/>
    <w:rsid w:val="00860D3C"/>
    <w:rsid w:val="00861561"/>
    <w:rsid w:val="008660E1"/>
    <w:rsid w:val="008708ED"/>
    <w:rsid w:val="008750CC"/>
    <w:rsid w:val="00884525"/>
    <w:rsid w:val="00896352"/>
    <w:rsid w:val="008B17CB"/>
    <w:rsid w:val="008B7AEF"/>
    <w:rsid w:val="008C6327"/>
    <w:rsid w:val="008D7E8F"/>
    <w:rsid w:val="008E32DF"/>
    <w:rsid w:val="008E3985"/>
    <w:rsid w:val="008F168A"/>
    <w:rsid w:val="008F23C5"/>
    <w:rsid w:val="008F5DD2"/>
    <w:rsid w:val="009027CA"/>
    <w:rsid w:val="00917F87"/>
    <w:rsid w:val="00932BAF"/>
    <w:rsid w:val="00951780"/>
    <w:rsid w:val="009608BA"/>
    <w:rsid w:val="00971764"/>
    <w:rsid w:val="00981E1B"/>
    <w:rsid w:val="009849BF"/>
    <w:rsid w:val="00984FA7"/>
    <w:rsid w:val="009926F3"/>
    <w:rsid w:val="00992EAE"/>
    <w:rsid w:val="009A2A83"/>
    <w:rsid w:val="009A4ADE"/>
    <w:rsid w:val="009A5CB3"/>
    <w:rsid w:val="009B0FA5"/>
    <w:rsid w:val="009B47E0"/>
    <w:rsid w:val="009C60BE"/>
    <w:rsid w:val="009D4E41"/>
    <w:rsid w:val="009D6B55"/>
    <w:rsid w:val="009E0A76"/>
    <w:rsid w:val="009F3199"/>
    <w:rsid w:val="00A02FF4"/>
    <w:rsid w:val="00A14167"/>
    <w:rsid w:val="00A15659"/>
    <w:rsid w:val="00A158F4"/>
    <w:rsid w:val="00A161B5"/>
    <w:rsid w:val="00A25709"/>
    <w:rsid w:val="00A307AD"/>
    <w:rsid w:val="00A55205"/>
    <w:rsid w:val="00A62626"/>
    <w:rsid w:val="00A7006A"/>
    <w:rsid w:val="00A8213E"/>
    <w:rsid w:val="00A95164"/>
    <w:rsid w:val="00AA2AE0"/>
    <w:rsid w:val="00AC2A59"/>
    <w:rsid w:val="00AC305B"/>
    <w:rsid w:val="00AC7EC3"/>
    <w:rsid w:val="00B07FF6"/>
    <w:rsid w:val="00B12B7C"/>
    <w:rsid w:val="00B13969"/>
    <w:rsid w:val="00B171FC"/>
    <w:rsid w:val="00B302F6"/>
    <w:rsid w:val="00B33969"/>
    <w:rsid w:val="00B42C47"/>
    <w:rsid w:val="00B52E63"/>
    <w:rsid w:val="00B62269"/>
    <w:rsid w:val="00B628AA"/>
    <w:rsid w:val="00B7248C"/>
    <w:rsid w:val="00B73372"/>
    <w:rsid w:val="00B801F7"/>
    <w:rsid w:val="00B90436"/>
    <w:rsid w:val="00B921A3"/>
    <w:rsid w:val="00B929E7"/>
    <w:rsid w:val="00BA63EF"/>
    <w:rsid w:val="00BB3347"/>
    <w:rsid w:val="00BB7FF5"/>
    <w:rsid w:val="00BC5BC8"/>
    <w:rsid w:val="00BD5871"/>
    <w:rsid w:val="00BD6A2B"/>
    <w:rsid w:val="00BE2EE7"/>
    <w:rsid w:val="00BF4BF6"/>
    <w:rsid w:val="00BF687B"/>
    <w:rsid w:val="00C11C27"/>
    <w:rsid w:val="00C14E44"/>
    <w:rsid w:val="00C273AD"/>
    <w:rsid w:val="00C43ECA"/>
    <w:rsid w:val="00C478D0"/>
    <w:rsid w:val="00C57125"/>
    <w:rsid w:val="00C66A65"/>
    <w:rsid w:val="00C84CE5"/>
    <w:rsid w:val="00C87C12"/>
    <w:rsid w:val="00C9056D"/>
    <w:rsid w:val="00C97780"/>
    <w:rsid w:val="00C97BDA"/>
    <w:rsid w:val="00CA6271"/>
    <w:rsid w:val="00CA6F23"/>
    <w:rsid w:val="00CB57EF"/>
    <w:rsid w:val="00CC57C3"/>
    <w:rsid w:val="00CD5D63"/>
    <w:rsid w:val="00CE3A61"/>
    <w:rsid w:val="00CF403C"/>
    <w:rsid w:val="00CF4B3E"/>
    <w:rsid w:val="00CF5B0B"/>
    <w:rsid w:val="00D04224"/>
    <w:rsid w:val="00D3400D"/>
    <w:rsid w:val="00D356F0"/>
    <w:rsid w:val="00D4717C"/>
    <w:rsid w:val="00D80A52"/>
    <w:rsid w:val="00D819FC"/>
    <w:rsid w:val="00D92FB7"/>
    <w:rsid w:val="00DA2C0B"/>
    <w:rsid w:val="00DC44F6"/>
    <w:rsid w:val="00DC6F73"/>
    <w:rsid w:val="00DF0420"/>
    <w:rsid w:val="00DF70D5"/>
    <w:rsid w:val="00E03DA9"/>
    <w:rsid w:val="00E216BB"/>
    <w:rsid w:val="00E31487"/>
    <w:rsid w:val="00E41307"/>
    <w:rsid w:val="00E41F21"/>
    <w:rsid w:val="00E436B2"/>
    <w:rsid w:val="00E51BDC"/>
    <w:rsid w:val="00E67768"/>
    <w:rsid w:val="00E7124D"/>
    <w:rsid w:val="00E818BC"/>
    <w:rsid w:val="00E81DC3"/>
    <w:rsid w:val="00E822EF"/>
    <w:rsid w:val="00E8329A"/>
    <w:rsid w:val="00E84669"/>
    <w:rsid w:val="00E90F44"/>
    <w:rsid w:val="00E92AB7"/>
    <w:rsid w:val="00EA04D6"/>
    <w:rsid w:val="00EB08E9"/>
    <w:rsid w:val="00EC0BCB"/>
    <w:rsid w:val="00EC5336"/>
    <w:rsid w:val="00ED02B8"/>
    <w:rsid w:val="00EE3F43"/>
    <w:rsid w:val="00EE51C9"/>
    <w:rsid w:val="00EE659F"/>
    <w:rsid w:val="00EE7D8F"/>
    <w:rsid w:val="00F00D1A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91F52"/>
    <w:rsid w:val="00F9336B"/>
    <w:rsid w:val="00F963C1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399DAAE"/>
  <w15:docId w15:val="{D07168BD-3ABB-4698-A90A-E20B1D2F0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884525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semiHidden/>
    <w:unhideWhenUsed/>
    <w:locked/>
    <w:rsid w:val="00486E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486E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yan%20Douiss\Documents\Charlotte%20Work\EMMA%20work\Oxford%20Solutions%20Pre-Intermediate%20Short%20Tests\Documentation\Oxford%20Solutions%20Short%20Tes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A4187-CB0E-4B36-98A6-9E45146F3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Oxford Solutions Short Test template</Template>
  <TotalTime>18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 Upshall</dc:creator>
  <cp:lastModifiedBy>Melanie Starren</cp:lastModifiedBy>
  <cp:revision>9</cp:revision>
  <cp:lastPrinted>2014-09-18T10:11:00Z</cp:lastPrinted>
  <dcterms:created xsi:type="dcterms:W3CDTF">2016-04-18T00:50:00Z</dcterms:created>
  <dcterms:modified xsi:type="dcterms:W3CDTF">2017-07-15T08:11:00Z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