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F26F0" w14:textId="37169A89" w:rsidR="0054232D" w:rsidRDefault="00614E17" w:rsidP="00D01D24">
      <w:pPr>
        <w:pStyle w:val="Unithead"/>
      </w:pPr>
      <w:r>
        <w:t>Short</w:t>
      </w:r>
      <w:r w:rsidR="00D01D24">
        <w:t xml:space="preserve"> Test Answer Keys </w:t>
      </w:r>
      <w:r w:rsidR="00565603">
        <w:t>B</w:t>
      </w:r>
    </w:p>
    <w:p w14:paraId="68DF7B73" w14:textId="77777777" w:rsidR="00ED48FA" w:rsidRDefault="00ED48FA" w:rsidP="00D01D24">
      <w:pPr>
        <w:pStyle w:val="Ahead"/>
        <w:sectPr w:rsidR="00ED48FA" w:rsidSect="004D026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851" w:right="992" w:bottom="1276" w:left="851" w:header="720" w:footer="720" w:gutter="0"/>
          <w:paperSrc w:first="15" w:other="15"/>
          <w:cols w:sep="1" w:space="397"/>
          <w:titlePg/>
          <w:docGrid w:linePitch="360"/>
        </w:sectPr>
      </w:pPr>
    </w:p>
    <w:p w14:paraId="681A75D7" w14:textId="0B66267F" w:rsidR="00E252DA" w:rsidRDefault="00E252DA" w:rsidP="00D01D24">
      <w:pPr>
        <w:pStyle w:val="Ahead"/>
      </w:pPr>
      <w:r>
        <w:t>Introduction Unit, Test 1</w:t>
      </w:r>
    </w:p>
    <w:p w14:paraId="24537FA5" w14:textId="1D9C1020" w:rsidR="007F2E5C" w:rsidRPr="00293E27" w:rsidRDefault="007F2E5C" w:rsidP="0097061A">
      <w:pPr>
        <w:pStyle w:val="Rubric"/>
      </w:pPr>
    </w:p>
    <w:p w14:paraId="3254A865" w14:textId="2E06ADFE" w:rsidR="007F2E5C" w:rsidRDefault="007F2E5C" w:rsidP="007F2E5C">
      <w:pPr>
        <w:pStyle w:val="Textnumbered"/>
      </w:pPr>
      <w:r>
        <w:t>He’s</w:t>
      </w:r>
      <w:r w:rsidR="00B75B6F">
        <w:t xml:space="preserve"> </w:t>
      </w:r>
      <w:r>
        <w:t xml:space="preserve">/ </w:t>
      </w:r>
      <w:r w:rsidR="00B75B6F">
        <w:t xml:space="preserve">He </w:t>
      </w:r>
      <w:r>
        <w:t>is my maths teacher.</w:t>
      </w:r>
    </w:p>
    <w:p w14:paraId="74CD0128" w14:textId="4FDF5EF1" w:rsidR="007F2E5C" w:rsidRDefault="00771603" w:rsidP="007F2E5C">
      <w:pPr>
        <w:pStyle w:val="Textnumbered"/>
      </w:pPr>
      <w:r>
        <w:t xml:space="preserve">They </w:t>
      </w:r>
      <w:r w:rsidR="007F2E5C">
        <w:t>aren’t</w:t>
      </w:r>
      <w:r w:rsidR="00810398">
        <w:t xml:space="preserve"> / ’re not /</w:t>
      </w:r>
      <w:r w:rsidR="00B75B6F">
        <w:t xml:space="preserve"> are not</w:t>
      </w:r>
      <w:r w:rsidR="007F2E5C">
        <w:t xml:space="preserve"> in your class.</w:t>
      </w:r>
    </w:p>
    <w:p w14:paraId="77B24CE5" w14:textId="3B4B716D" w:rsidR="007F2E5C" w:rsidRDefault="007F2E5C" w:rsidP="007F2E5C">
      <w:pPr>
        <w:pStyle w:val="Textnumbered"/>
      </w:pPr>
      <w:r>
        <w:t>I’m</w:t>
      </w:r>
      <w:r w:rsidR="00810398">
        <w:t xml:space="preserve"> / I am</w:t>
      </w:r>
      <w:r>
        <w:t xml:space="preserve"> not from Cairo.</w:t>
      </w:r>
    </w:p>
    <w:p w14:paraId="0E3CE6A7" w14:textId="1EB85E78" w:rsidR="007F2E5C" w:rsidRDefault="007F2E5C" w:rsidP="007F2E5C">
      <w:pPr>
        <w:pStyle w:val="Textnumbered"/>
      </w:pPr>
      <w:r>
        <w:t xml:space="preserve">You’ve / </w:t>
      </w:r>
      <w:r w:rsidR="00B75B6F">
        <w:t xml:space="preserve">You have </w:t>
      </w:r>
      <w:r>
        <w:t>got a skateboard.</w:t>
      </w:r>
    </w:p>
    <w:p w14:paraId="51695914" w14:textId="21713EEC" w:rsidR="007F2E5C" w:rsidRPr="005C7AF6" w:rsidRDefault="007F2E5C" w:rsidP="007F2E5C">
      <w:pPr>
        <w:pStyle w:val="Textnumbered"/>
      </w:pPr>
      <w:r w:rsidRPr="005C7AF6">
        <w:t>Yes, she has.</w:t>
      </w:r>
    </w:p>
    <w:p w14:paraId="6285FE36" w14:textId="545D39B1" w:rsidR="007F2E5C" w:rsidRDefault="007F2E5C" w:rsidP="0097061A">
      <w:pPr>
        <w:pStyle w:val="Rubric"/>
      </w:pPr>
    </w:p>
    <w:p w14:paraId="49765A26" w14:textId="77777777" w:rsidR="007F2E5C" w:rsidRDefault="007F2E5C" w:rsidP="00EB6C1C">
      <w:pPr>
        <w:pStyle w:val="Textnumbered"/>
        <w:numPr>
          <w:ilvl w:val="0"/>
          <w:numId w:val="87"/>
        </w:numPr>
      </w:pPr>
      <w:r>
        <w:t>Has Sami got a smartphone?</w:t>
      </w:r>
    </w:p>
    <w:p w14:paraId="5C6D394C" w14:textId="77777777" w:rsidR="007F2E5C" w:rsidRDefault="007F2E5C" w:rsidP="007F2E5C">
      <w:pPr>
        <w:pStyle w:val="Textnumbered"/>
      </w:pPr>
      <w:r>
        <w:t>Is she from Italy?</w:t>
      </w:r>
    </w:p>
    <w:p w14:paraId="653BFC1D" w14:textId="77777777" w:rsidR="007F2E5C" w:rsidRDefault="007F2E5C" w:rsidP="007F2E5C">
      <w:pPr>
        <w:pStyle w:val="Textnumbered"/>
      </w:pPr>
      <w:r>
        <w:t>Has he got green eyes?</w:t>
      </w:r>
    </w:p>
    <w:p w14:paraId="4943C6C4" w14:textId="77C21C76" w:rsidR="007F2E5C" w:rsidRDefault="00B75B6F" w:rsidP="007F2E5C">
      <w:pPr>
        <w:pStyle w:val="Textnumbered"/>
      </w:pPr>
      <w:r>
        <w:t>Are you eighteen</w:t>
      </w:r>
      <w:r w:rsidR="007F2E5C">
        <w:t>?</w:t>
      </w:r>
    </w:p>
    <w:p w14:paraId="482D2C10" w14:textId="77777777" w:rsidR="007F2E5C" w:rsidRPr="005C4E9D" w:rsidRDefault="007F2E5C" w:rsidP="007F2E5C">
      <w:pPr>
        <w:pStyle w:val="Textnumbered"/>
      </w:pPr>
      <w:r>
        <w:t>Is it cold today?</w:t>
      </w:r>
    </w:p>
    <w:p w14:paraId="08003A02" w14:textId="71C2A6D5" w:rsidR="007F2E5C" w:rsidRDefault="007F2E5C" w:rsidP="0097061A">
      <w:pPr>
        <w:pStyle w:val="Rubric"/>
      </w:pPr>
    </w:p>
    <w:p w14:paraId="0BBE0A30" w14:textId="544C2DAD" w:rsidR="007F2E5C" w:rsidRPr="005C7AF6" w:rsidRDefault="00293E27" w:rsidP="00EB6C1C">
      <w:pPr>
        <w:pStyle w:val="Textnumbered"/>
        <w:numPr>
          <w:ilvl w:val="0"/>
          <w:numId w:val="88"/>
        </w:numPr>
      </w:pPr>
      <w:r w:rsidRPr="005C7AF6">
        <w:t>c</w:t>
      </w:r>
    </w:p>
    <w:p w14:paraId="14999467" w14:textId="700900B8" w:rsidR="007F2E5C" w:rsidRPr="005C7AF6" w:rsidRDefault="00293E27" w:rsidP="007F2E5C">
      <w:pPr>
        <w:pStyle w:val="Textnumbered"/>
      </w:pPr>
      <w:r w:rsidRPr="005C7AF6">
        <w:t>l</w:t>
      </w:r>
    </w:p>
    <w:p w14:paraId="62DEF966" w14:textId="0EA564AC" w:rsidR="007F2E5C" w:rsidRPr="005C7AF6" w:rsidRDefault="00293E27" w:rsidP="007F2E5C">
      <w:pPr>
        <w:pStyle w:val="Textnumbered"/>
      </w:pPr>
      <w:r w:rsidRPr="005C7AF6">
        <w:t>o</w:t>
      </w:r>
    </w:p>
    <w:p w14:paraId="1F12B0EC" w14:textId="796CD35D" w:rsidR="007F2E5C" w:rsidRPr="005C7AF6" w:rsidRDefault="00293E27" w:rsidP="007F2E5C">
      <w:pPr>
        <w:pStyle w:val="Textnumbered"/>
      </w:pPr>
      <w:r w:rsidRPr="005C7AF6">
        <w:t>i</w:t>
      </w:r>
    </w:p>
    <w:p w14:paraId="2B1A12AC" w14:textId="2CDDC766" w:rsidR="007F2E5C" w:rsidRPr="005C7AF6" w:rsidRDefault="00293E27" w:rsidP="007F2E5C">
      <w:pPr>
        <w:pStyle w:val="Textnumbered"/>
      </w:pPr>
      <w:r w:rsidRPr="005C7AF6">
        <w:t>e</w:t>
      </w:r>
    </w:p>
    <w:p w14:paraId="224B0829" w14:textId="3DB8BC96" w:rsidR="007F2E5C" w:rsidRDefault="007F2E5C" w:rsidP="0097061A">
      <w:pPr>
        <w:pStyle w:val="Rubric"/>
      </w:pPr>
    </w:p>
    <w:p w14:paraId="3384BECC" w14:textId="5551710D" w:rsidR="007F2E5C" w:rsidRPr="00106C24" w:rsidRDefault="007F2E5C" w:rsidP="00106C24">
      <w:pPr>
        <w:pStyle w:val="Textnumbered"/>
        <w:numPr>
          <w:ilvl w:val="0"/>
          <w:numId w:val="98"/>
        </w:numPr>
      </w:pPr>
      <w:r w:rsidRPr="00106C24">
        <w:t>Japan</w:t>
      </w:r>
    </w:p>
    <w:p w14:paraId="069870E7" w14:textId="500EF263" w:rsidR="007F2E5C" w:rsidRPr="00106C24" w:rsidRDefault="007F2E5C" w:rsidP="00106C24">
      <w:pPr>
        <w:pStyle w:val="Textnumbered"/>
      </w:pPr>
      <w:r w:rsidRPr="00106C24">
        <w:t>Russia</w:t>
      </w:r>
    </w:p>
    <w:p w14:paraId="21300AC3" w14:textId="397D34F6" w:rsidR="007F2E5C" w:rsidRPr="00106C24" w:rsidRDefault="00293E27" w:rsidP="00106C24">
      <w:pPr>
        <w:pStyle w:val="Textnumbered"/>
      </w:pPr>
      <w:r w:rsidRPr="00106C24">
        <w:t>China</w:t>
      </w:r>
    </w:p>
    <w:p w14:paraId="4B19A132" w14:textId="62C96CF9" w:rsidR="007F2E5C" w:rsidRPr="00106C24" w:rsidRDefault="00293E27" w:rsidP="00106C24">
      <w:pPr>
        <w:pStyle w:val="Textnumbered"/>
      </w:pPr>
      <w:r w:rsidRPr="00106C24">
        <w:t>Turkey</w:t>
      </w:r>
    </w:p>
    <w:p w14:paraId="3149EA82" w14:textId="3D80AB79" w:rsidR="007F2E5C" w:rsidRPr="00106C24" w:rsidRDefault="007F2E5C" w:rsidP="00106C24">
      <w:pPr>
        <w:pStyle w:val="Textnumbered"/>
      </w:pPr>
      <w:r w:rsidRPr="00106C24">
        <w:t>Greece</w:t>
      </w:r>
    </w:p>
    <w:p w14:paraId="21E4E530" w14:textId="77777777" w:rsidR="00293E27" w:rsidRDefault="00293E27" w:rsidP="00293E27">
      <w:pPr>
        <w:pStyle w:val="Ahead"/>
      </w:pPr>
      <w:r>
        <w:t>Introduction Unit, Test 2</w:t>
      </w:r>
    </w:p>
    <w:p w14:paraId="508772CC" w14:textId="77777777" w:rsidR="00293E27" w:rsidRDefault="00293E27" w:rsidP="0097061A">
      <w:pPr>
        <w:pStyle w:val="Rubric"/>
        <w:numPr>
          <w:ilvl w:val="0"/>
          <w:numId w:val="102"/>
        </w:numPr>
      </w:pPr>
    </w:p>
    <w:p w14:paraId="774BD50C" w14:textId="77777777" w:rsidR="00293E27" w:rsidRDefault="00293E27" w:rsidP="00106C24">
      <w:pPr>
        <w:pStyle w:val="Textnumbered"/>
        <w:numPr>
          <w:ilvl w:val="0"/>
          <w:numId w:val="97"/>
        </w:numPr>
      </w:pPr>
      <w:r>
        <w:t>an</w:t>
      </w:r>
    </w:p>
    <w:p w14:paraId="33391E81" w14:textId="77777777" w:rsidR="00293E27" w:rsidRDefault="00293E27" w:rsidP="00293E27">
      <w:pPr>
        <w:pStyle w:val="Textnumbered"/>
      </w:pPr>
      <w:r>
        <w:t>some</w:t>
      </w:r>
    </w:p>
    <w:p w14:paraId="3153F8FB" w14:textId="77777777" w:rsidR="00293E27" w:rsidRDefault="00293E27" w:rsidP="00293E27">
      <w:pPr>
        <w:pStyle w:val="Textnumbered"/>
      </w:pPr>
      <w:r>
        <w:t>a</w:t>
      </w:r>
    </w:p>
    <w:p w14:paraId="7D837EE9" w14:textId="77777777" w:rsidR="00293E27" w:rsidRDefault="00293E27" w:rsidP="00293E27">
      <w:pPr>
        <w:pStyle w:val="Textnumbered"/>
      </w:pPr>
      <w:r>
        <w:t>The</w:t>
      </w:r>
    </w:p>
    <w:p w14:paraId="38A8A6A8" w14:textId="77777777" w:rsidR="00293E27" w:rsidRDefault="00293E27" w:rsidP="00293E27">
      <w:pPr>
        <w:pStyle w:val="Textnumbered"/>
      </w:pPr>
      <w:r>
        <w:t>the</w:t>
      </w:r>
    </w:p>
    <w:p w14:paraId="76593AFD" w14:textId="77777777" w:rsidR="00293E27" w:rsidRDefault="00293E27" w:rsidP="00293E27">
      <w:pPr>
        <w:pStyle w:val="Rubric"/>
      </w:pPr>
    </w:p>
    <w:p w14:paraId="58390627" w14:textId="77777777" w:rsidR="00293E27" w:rsidRDefault="00293E27" w:rsidP="00EB6C1C">
      <w:pPr>
        <w:pStyle w:val="Textnumbered"/>
        <w:numPr>
          <w:ilvl w:val="0"/>
          <w:numId w:val="89"/>
        </w:numPr>
      </w:pPr>
      <w:r>
        <w:t>that</w:t>
      </w:r>
    </w:p>
    <w:p w14:paraId="1EADE4F4" w14:textId="77777777" w:rsidR="00293E27" w:rsidRDefault="00293E27" w:rsidP="00293E27">
      <w:pPr>
        <w:pStyle w:val="Textnumbered"/>
      </w:pPr>
      <w:r>
        <w:t>an</w:t>
      </w:r>
    </w:p>
    <w:p w14:paraId="103535DE" w14:textId="77777777" w:rsidR="00293E27" w:rsidRDefault="00293E27" w:rsidP="00293E27">
      <w:pPr>
        <w:pStyle w:val="Textnumbered"/>
      </w:pPr>
      <w:r>
        <w:t>those</w:t>
      </w:r>
    </w:p>
    <w:p w14:paraId="6460353A" w14:textId="5F569A89" w:rsidR="00293E27" w:rsidRDefault="00771603" w:rsidP="00293E27">
      <w:pPr>
        <w:pStyle w:val="Textnumbered"/>
      </w:pPr>
      <w:r>
        <w:t>T</w:t>
      </w:r>
      <w:r w:rsidR="00293E27">
        <w:t>his</w:t>
      </w:r>
    </w:p>
    <w:p w14:paraId="59E6D905" w14:textId="77777777" w:rsidR="00293E27" w:rsidRPr="005C4E9D" w:rsidRDefault="00293E27" w:rsidP="00293E27">
      <w:pPr>
        <w:pStyle w:val="Textnumbered"/>
      </w:pPr>
      <w:r>
        <w:t>a</w:t>
      </w:r>
    </w:p>
    <w:p w14:paraId="082084B0" w14:textId="32851C47" w:rsidR="00293E27" w:rsidRDefault="0097061A" w:rsidP="00293E27">
      <w:pPr>
        <w:pStyle w:val="Rubric"/>
      </w:pPr>
      <w:r>
        <w:br w:type="column"/>
      </w:r>
    </w:p>
    <w:p w14:paraId="628F0EAE" w14:textId="0D9D0826" w:rsidR="00293E27" w:rsidRPr="005C7AF6" w:rsidRDefault="00BD63C6" w:rsidP="00EB6C1C">
      <w:pPr>
        <w:pStyle w:val="Textnumbered"/>
        <w:numPr>
          <w:ilvl w:val="0"/>
          <w:numId w:val="90"/>
        </w:numPr>
      </w:pPr>
      <w:r w:rsidRPr="005C7AF6">
        <w:t>saxophone</w:t>
      </w:r>
    </w:p>
    <w:p w14:paraId="253312A3" w14:textId="6E575431" w:rsidR="00293E27" w:rsidRPr="005C7AF6" w:rsidRDefault="00BD63C6" w:rsidP="00293E27">
      <w:pPr>
        <w:pStyle w:val="Textnumbered"/>
      </w:pPr>
      <w:r w:rsidRPr="005C7AF6">
        <w:t>trumpet</w:t>
      </w:r>
    </w:p>
    <w:p w14:paraId="335EC07F" w14:textId="5BB2C474" w:rsidR="00293E27" w:rsidRPr="005C7AF6" w:rsidRDefault="00BD63C6" w:rsidP="00293E27">
      <w:pPr>
        <w:pStyle w:val="Textnumbered"/>
      </w:pPr>
      <w:r w:rsidRPr="005C7AF6">
        <w:t>clarinet</w:t>
      </w:r>
    </w:p>
    <w:p w14:paraId="550B9456" w14:textId="77777777" w:rsidR="00293E27" w:rsidRPr="005C7AF6" w:rsidRDefault="00293E27" w:rsidP="00293E27">
      <w:pPr>
        <w:pStyle w:val="Textnumbered"/>
      </w:pPr>
      <w:r w:rsidRPr="005C7AF6">
        <w:t>flute</w:t>
      </w:r>
    </w:p>
    <w:p w14:paraId="38469D08" w14:textId="6B26F263" w:rsidR="00293E27" w:rsidRPr="005C7AF6" w:rsidRDefault="00BD63C6" w:rsidP="00293E27">
      <w:pPr>
        <w:pStyle w:val="Textnumbered"/>
      </w:pPr>
      <w:r w:rsidRPr="005C7AF6">
        <w:t>guitar</w:t>
      </w:r>
    </w:p>
    <w:p w14:paraId="08030411" w14:textId="63A160E2" w:rsidR="00293E27" w:rsidRDefault="00293E27" w:rsidP="0097061A">
      <w:pPr>
        <w:pStyle w:val="Rubric"/>
      </w:pPr>
    </w:p>
    <w:p w14:paraId="76BFB094" w14:textId="0C684B69" w:rsidR="00293E27" w:rsidRPr="00106C24" w:rsidRDefault="00293E27" w:rsidP="00106C24">
      <w:pPr>
        <w:pStyle w:val="Textnumbered"/>
        <w:numPr>
          <w:ilvl w:val="0"/>
          <w:numId w:val="99"/>
        </w:numPr>
      </w:pPr>
      <w:r w:rsidRPr="00106C24">
        <w:t>swim</w:t>
      </w:r>
    </w:p>
    <w:p w14:paraId="32E604A5" w14:textId="6D639103" w:rsidR="00293E27" w:rsidRPr="00106C24" w:rsidRDefault="00293E27" w:rsidP="00106C24">
      <w:pPr>
        <w:pStyle w:val="Textnumbered"/>
      </w:pPr>
      <w:r w:rsidRPr="00106C24">
        <w:t>speak</w:t>
      </w:r>
    </w:p>
    <w:p w14:paraId="3D4CF08E" w14:textId="64FFA420" w:rsidR="00293E27" w:rsidRPr="00106C24" w:rsidRDefault="00293E27" w:rsidP="00106C24">
      <w:pPr>
        <w:pStyle w:val="Textnumbered"/>
      </w:pPr>
      <w:r w:rsidRPr="00106C24">
        <w:t>play</w:t>
      </w:r>
    </w:p>
    <w:p w14:paraId="4BB53D6B" w14:textId="316EC0E0" w:rsidR="00293E27" w:rsidRPr="00106C24" w:rsidRDefault="00293E27" w:rsidP="00106C24">
      <w:pPr>
        <w:pStyle w:val="Textnumbered"/>
      </w:pPr>
      <w:r w:rsidRPr="00106C24">
        <w:t>dance</w:t>
      </w:r>
    </w:p>
    <w:p w14:paraId="35992E06" w14:textId="7EE7B4F0" w:rsidR="00293E27" w:rsidRPr="00106C24" w:rsidRDefault="00293E27" w:rsidP="00106C24">
      <w:pPr>
        <w:pStyle w:val="Textnumbered"/>
      </w:pPr>
      <w:r w:rsidRPr="00106C24">
        <w:t>ride</w:t>
      </w:r>
    </w:p>
    <w:p w14:paraId="4AB5840D" w14:textId="77777777" w:rsidR="00D01D24" w:rsidRDefault="00D01D24" w:rsidP="00D01D24">
      <w:pPr>
        <w:pStyle w:val="Ahead"/>
      </w:pPr>
      <w:r>
        <w:t>Unit 1</w:t>
      </w:r>
      <w:r w:rsidR="00614E17">
        <w:t>, Test 1</w:t>
      </w:r>
    </w:p>
    <w:p w14:paraId="0B89AFE3" w14:textId="77777777" w:rsidR="00565603" w:rsidRPr="00E252DA" w:rsidRDefault="00565603" w:rsidP="00EB6C1C">
      <w:pPr>
        <w:pStyle w:val="Rubric"/>
        <w:numPr>
          <w:ilvl w:val="0"/>
          <w:numId w:val="85"/>
        </w:numPr>
        <w:rPr>
          <w:lang w:val="en-GB"/>
        </w:rPr>
      </w:pPr>
    </w:p>
    <w:p w14:paraId="12107B82" w14:textId="5C1CD122" w:rsidR="003B1B48" w:rsidRDefault="00E50140" w:rsidP="00EB6C1C">
      <w:pPr>
        <w:pStyle w:val="Textnumbered"/>
        <w:numPr>
          <w:ilvl w:val="0"/>
          <w:numId w:val="86"/>
        </w:numPr>
      </w:pPr>
      <w:r>
        <w:t>work</w:t>
      </w:r>
    </w:p>
    <w:p w14:paraId="1D5EE785" w14:textId="7CC108F8" w:rsidR="003B1B48" w:rsidRDefault="00E50140" w:rsidP="003B1B48">
      <w:pPr>
        <w:pStyle w:val="Textnumbered"/>
      </w:pPr>
      <w:r>
        <w:t>teaches</w:t>
      </w:r>
    </w:p>
    <w:p w14:paraId="1AC8EFFE" w14:textId="1DBE1F55" w:rsidR="003B1B48" w:rsidRDefault="00E50140" w:rsidP="003B1B48">
      <w:pPr>
        <w:pStyle w:val="Textnumbered"/>
      </w:pPr>
      <w:r>
        <w:t>watches</w:t>
      </w:r>
    </w:p>
    <w:p w14:paraId="48E1AA25" w14:textId="0BB2F493" w:rsidR="003B1B48" w:rsidRDefault="00E50140" w:rsidP="003B1B48">
      <w:pPr>
        <w:pStyle w:val="Textnumbered"/>
      </w:pPr>
      <w:r>
        <w:t>goes</w:t>
      </w:r>
    </w:p>
    <w:p w14:paraId="166E0A78" w14:textId="56BDDD5B" w:rsidR="003B1B48" w:rsidRDefault="00E50140" w:rsidP="003B1B48">
      <w:pPr>
        <w:pStyle w:val="Textnumbered"/>
      </w:pPr>
      <w:r>
        <w:t>washes</w:t>
      </w:r>
    </w:p>
    <w:p w14:paraId="6B495EFC" w14:textId="77777777" w:rsidR="003B1B48" w:rsidRDefault="003B1B48" w:rsidP="003B1B48">
      <w:pPr>
        <w:pStyle w:val="Rubric"/>
      </w:pPr>
    </w:p>
    <w:p w14:paraId="5F039044" w14:textId="263902A9" w:rsidR="003B1B48" w:rsidRDefault="00E50140" w:rsidP="00A442E5">
      <w:pPr>
        <w:pStyle w:val="Textnumbered"/>
        <w:numPr>
          <w:ilvl w:val="0"/>
          <w:numId w:val="6"/>
        </w:numPr>
      </w:pPr>
      <w:r>
        <w:t>studies</w:t>
      </w:r>
    </w:p>
    <w:p w14:paraId="78CDD883" w14:textId="5F992E25" w:rsidR="003B1B48" w:rsidRDefault="00E50140" w:rsidP="003B1B48">
      <w:pPr>
        <w:pStyle w:val="Textnumbered"/>
      </w:pPr>
      <w:r>
        <w:t>has</w:t>
      </w:r>
    </w:p>
    <w:p w14:paraId="2E8D9FAC" w14:textId="5522879B" w:rsidR="003B1B48" w:rsidRDefault="00E50140" w:rsidP="003B1B48">
      <w:pPr>
        <w:pStyle w:val="Textnumbered"/>
      </w:pPr>
      <w:r>
        <w:t>come</w:t>
      </w:r>
    </w:p>
    <w:p w14:paraId="0B32BDC1" w14:textId="6AECC369" w:rsidR="003B1B48" w:rsidRDefault="00E50140" w:rsidP="003B1B48">
      <w:pPr>
        <w:pStyle w:val="Textnumbered"/>
      </w:pPr>
      <w:r>
        <w:t>live</w:t>
      </w:r>
    </w:p>
    <w:p w14:paraId="482EAF9A" w14:textId="4B48F181" w:rsidR="003B1B48" w:rsidRDefault="00E50140" w:rsidP="003B1B48">
      <w:pPr>
        <w:pStyle w:val="Textnumbered"/>
      </w:pPr>
      <w:r>
        <w:t>finishes</w:t>
      </w:r>
    </w:p>
    <w:p w14:paraId="69C24F4F" w14:textId="77777777" w:rsidR="003B1B48" w:rsidRDefault="003B1B48" w:rsidP="003B1B48">
      <w:pPr>
        <w:pStyle w:val="Rubric"/>
      </w:pPr>
    </w:p>
    <w:p w14:paraId="5E697FC9" w14:textId="642ED5F9" w:rsidR="003B1B48" w:rsidRDefault="00E50140" w:rsidP="00A442E5">
      <w:pPr>
        <w:pStyle w:val="Textnumbered"/>
        <w:numPr>
          <w:ilvl w:val="0"/>
          <w:numId w:val="7"/>
        </w:numPr>
      </w:pPr>
      <w:r>
        <w:t>father-in-law</w:t>
      </w:r>
    </w:p>
    <w:p w14:paraId="1058260D" w14:textId="27DE80CE" w:rsidR="003B1B48" w:rsidRDefault="00E50140" w:rsidP="003B1B48">
      <w:pPr>
        <w:pStyle w:val="Textnumbered"/>
      </w:pPr>
      <w:r>
        <w:t>granddaughter</w:t>
      </w:r>
    </w:p>
    <w:p w14:paraId="753EDAF3" w14:textId="2F21A33F" w:rsidR="003B1B48" w:rsidRDefault="00E50140" w:rsidP="003B1B48">
      <w:pPr>
        <w:pStyle w:val="Textnumbered"/>
      </w:pPr>
      <w:r>
        <w:t>nephew</w:t>
      </w:r>
    </w:p>
    <w:p w14:paraId="0EC63A34" w14:textId="3E8C0F0C" w:rsidR="003B1B48" w:rsidRDefault="00E50140" w:rsidP="003B1B48">
      <w:pPr>
        <w:pStyle w:val="Textnumbered"/>
      </w:pPr>
      <w:r>
        <w:t>aunt</w:t>
      </w:r>
    </w:p>
    <w:p w14:paraId="0EC3F629" w14:textId="1707DA49" w:rsidR="003B1B48" w:rsidRDefault="00E50140" w:rsidP="003B1B48">
      <w:pPr>
        <w:pStyle w:val="Textnumbered"/>
      </w:pPr>
      <w:r>
        <w:t>grandmother</w:t>
      </w:r>
    </w:p>
    <w:p w14:paraId="7FD7C681" w14:textId="77777777" w:rsidR="003B1B48" w:rsidRDefault="003B1B48" w:rsidP="003B1B48">
      <w:pPr>
        <w:pStyle w:val="Rubric"/>
      </w:pPr>
    </w:p>
    <w:p w14:paraId="7F930805" w14:textId="6D3C2DD2" w:rsidR="003B1B48" w:rsidRPr="003B1B48" w:rsidRDefault="00E50140" w:rsidP="00A442E5">
      <w:pPr>
        <w:pStyle w:val="Textnumbered"/>
        <w:numPr>
          <w:ilvl w:val="0"/>
          <w:numId w:val="8"/>
        </w:numPr>
      </w:pPr>
      <w:r>
        <w:t>stepbrother</w:t>
      </w:r>
    </w:p>
    <w:p w14:paraId="46A79C2E" w14:textId="4F04BD34" w:rsidR="003B1B48" w:rsidRPr="003B1B48" w:rsidRDefault="00E50140" w:rsidP="003B1B48">
      <w:pPr>
        <w:pStyle w:val="Textnumbered"/>
      </w:pPr>
      <w:r>
        <w:t>grandparents</w:t>
      </w:r>
    </w:p>
    <w:p w14:paraId="271F6E00" w14:textId="0A8752B9" w:rsidR="003B1B48" w:rsidRPr="003B1B48" w:rsidRDefault="00E50140" w:rsidP="003B1B48">
      <w:pPr>
        <w:pStyle w:val="Textnumbered"/>
      </w:pPr>
      <w:r>
        <w:t>brother-in-law</w:t>
      </w:r>
    </w:p>
    <w:p w14:paraId="7BCBAEF1" w14:textId="6BBD09B0" w:rsidR="003B1B48" w:rsidRPr="003B1B48" w:rsidRDefault="00E50140" w:rsidP="003B1B48">
      <w:pPr>
        <w:pStyle w:val="Textnumbered"/>
      </w:pPr>
      <w:r>
        <w:t>uncle</w:t>
      </w:r>
    </w:p>
    <w:p w14:paraId="5003558D" w14:textId="3D31B213" w:rsidR="003B1B48" w:rsidRPr="003B1B48" w:rsidRDefault="00E50140" w:rsidP="003B1B48">
      <w:pPr>
        <w:pStyle w:val="Textnumbered"/>
      </w:pPr>
      <w:r>
        <w:t>cousin</w:t>
      </w:r>
    </w:p>
    <w:p w14:paraId="25063371" w14:textId="6FB38BE4" w:rsidR="00614E17" w:rsidRDefault="0097061A" w:rsidP="00614E17">
      <w:pPr>
        <w:pStyle w:val="Ahead"/>
      </w:pPr>
      <w:r>
        <w:br w:type="column"/>
      </w:r>
      <w:r w:rsidR="00614E17" w:rsidRPr="00614E17">
        <w:lastRenderedPageBreak/>
        <w:t>Unit 1</w:t>
      </w:r>
      <w:r w:rsidR="00614E17">
        <w:t>, Test 2</w:t>
      </w:r>
    </w:p>
    <w:p w14:paraId="21495872" w14:textId="77777777" w:rsidR="003B1B48" w:rsidRDefault="003B1B48" w:rsidP="00EB6C1C">
      <w:pPr>
        <w:pStyle w:val="Rubric"/>
        <w:numPr>
          <w:ilvl w:val="0"/>
          <w:numId w:val="9"/>
        </w:numPr>
      </w:pPr>
    </w:p>
    <w:p w14:paraId="069A9FDD" w14:textId="24896C1A" w:rsidR="00E57D53" w:rsidRDefault="00E57D53" w:rsidP="00EB6C1C">
      <w:pPr>
        <w:pStyle w:val="Textnumbered"/>
        <w:numPr>
          <w:ilvl w:val="0"/>
          <w:numId w:val="92"/>
        </w:numPr>
      </w:pPr>
      <w:r>
        <w:t xml:space="preserve">She doesn’t </w:t>
      </w:r>
      <w:r w:rsidR="00FC4ABC">
        <w:t xml:space="preserve">/ does not </w:t>
      </w:r>
      <w:r>
        <w:t>work at the supermarket.</w:t>
      </w:r>
    </w:p>
    <w:p w14:paraId="24CF9FBA" w14:textId="51E5F643" w:rsidR="00E57D53" w:rsidRDefault="00E57D53" w:rsidP="00E57D53">
      <w:pPr>
        <w:pStyle w:val="Textnumbered"/>
      </w:pPr>
      <w:r>
        <w:t xml:space="preserve">He doesn’t </w:t>
      </w:r>
      <w:r w:rsidR="00FC4ABC">
        <w:t xml:space="preserve">/ does not </w:t>
      </w:r>
      <w:r>
        <w:t>like this film.</w:t>
      </w:r>
    </w:p>
    <w:p w14:paraId="10C4D12A" w14:textId="1B3C100A" w:rsidR="00E57D53" w:rsidRDefault="00E57D53" w:rsidP="00E57D53">
      <w:pPr>
        <w:pStyle w:val="Textnumbered"/>
      </w:pPr>
      <w:r>
        <w:t xml:space="preserve">I don’t </w:t>
      </w:r>
      <w:r w:rsidR="00FC4ABC">
        <w:t xml:space="preserve">/ do not </w:t>
      </w:r>
      <w:r>
        <w:t>wash my hair in the morning.</w:t>
      </w:r>
    </w:p>
    <w:p w14:paraId="6D79900F" w14:textId="2A1F15B2" w:rsidR="00E57D53" w:rsidRDefault="00E57D53" w:rsidP="00E57D53">
      <w:pPr>
        <w:pStyle w:val="Textnumbered"/>
      </w:pPr>
      <w:r>
        <w:t xml:space="preserve">My sister doesn’t </w:t>
      </w:r>
      <w:r w:rsidR="00FC4ABC">
        <w:t xml:space="preserve">/ does not </w:t>
      </w:r>
      <w:r>
        <w:t>get up very early.</w:t>
      </w:r>
    </w:p>
    <w:p w14:paraId="7156FED6" w14:textId="312E8F26" w:rsidR="00E57D53" w:rsidRPr="00E57D53" w:rsidRDefault="00E57D53" w:rsidP="00E57D53">
      <w:pPr>
        <w:pStyle w:val="Textnumbered"/>
      </w:pPr>
      <w:r>
        <w:t xml:space="preserve">They don’t </w:t>
      </w:r>
      <w:r w:rsidR="00FC4ABC">
        <w:t xml:space="preserve">/ do not </w:t>
      </w:r>
      <w:r>
        <w:t>understand you.</w:t>
      </w:r>
    </w:p>
    <w:p w14:paraId="2FFA6914" w14:textId="77777777" w:rsidR="003B1B48" w:rsidRDefault="003B1B48" w:rsidP="003B1B48">
      <w:pPr>
        <w:pStyle w:val="Rubric"/>
        <w:rPr>
          <w:lang w:val="en-GB"/>
        </w:rPr>
      </w:pPr>
    </w:p>
    <w:p w14:paraId="791EDE52" w14:textId="38D39B06" w:rsidR="00E57D53" w:rsidRPr="00921E9A" w:rsidRDefault="00E57D53" w:rsidP="00EB6C1C">
      <w:pPr>
        <w:pStyle w:val="Textnumbered"/>
        <w:numPr>
          <w:ilvl w:val="0"/>
          <w:numId w:val="91"/>
        </w:numPr>
        <w:rPr>
          <w:lang w:val="en-GB"/>
        </w:rPr>
      </w:pPr>
      <w:r w:rsidRPr="00921E9A">
        <w:rPr>
          <w:lang w:val="en-GB"/>
        </w:rPr>
        <w:t>Do they play football?</w:t>
      </w:r>
    </w:p>
    <w:p w14:paraId="3043EC79" w14:textId="7656A207" w:rsidR="00E57D53" w:rsidRDefault="00E57D53" w:rsidP="00E57D53">
      <w:pPr>
        <w:pStyle w:val="Textnumbered"/>
        <w:rPr>
          <w:lang w:val="en-GB"/>
        </w:rPr>
      </w:pPr>
      <w:r>
        <w:rPr>
          <w:lang w:val="en-GB"/>
        </w:rPr>
        <w:t>Do you speak Spanish?</w:t>
      </w:r>
    </w:p>
    <w:p w14:paraId="28EF1072" w14:textId="425D628D" w:rsidR="00E57D53" w:rsidRDefault="00E57D53" w:rsidP="00E57D53">
      <w:pPr>
        <w:pStyle w:val="Textnumbered"/>
        <w:rPr>
          <w:lang w:val="en-GB"/>
        </w:rPr>
      </w:pPr>
      <w:r>
        <w:rPr>
          <w:lang w:val="en-GB"/>
        </w:rPr>
        <w:t>Does Maya play the violin?</w:t>
      </w:r>
    </w:p>
    <w:p w14:paraId="7492E4B8" w14:textId="0A52541A" w:rsidR="00E57D53" w:rsidRDefault="00E57D53" w:rsidP="00E57D53">
      <w:pPr>
        <w:pStyle w:val="Textnumbered"/>
        <w:rPr>
          <w:lang w:val="en-GB"/>
        </w:rPr>
      </w:pPr>
      <w:r>
        <w:rPr>
          <w:lang w:val="en-GB"/>
        </w:rPr>
        <w:t>Does he argue with his friends?</w:t>
      </w:r>
    </w:p>
    <w:p w14:paraId="349DF171" w14:textId="062EDF65" w:rsidR="003B1B48" w:rsidRDefault="00E57D53" w:rsidP="000C7452">
      <w:pPr>
        <w:pStyle w:val="Textnumbered"/>
        <w:rPr>
          <w:lang w:val="en-GB"/>
        </w:rPr>
      </w:pPr>
      <w:r w:rsidRPr="00E57D53">
        <w:rPr>
          <w:lang w:val="en-GB"/>
        </w:rPr>
        <w:t>Do they know the email address?</w:t>
      </w:r>
    </w:p>
    <w:p w14:paraId="49A2073C" w14:textId="77777777" w:rsidR="000C7452" w:rsidRDefault="000C7452" w:rsidP="000C7452">
      <w:pPr>
        <w:pStyle w:val="Rubric"/>
      </w:pPr>
    </w:p>
    <w:p w14:paraId="7783085A" w14:textId="13F289B8" w:rsidR="000C7452" w:rsidRDefault="00E57D53" w:rsidP="00EB6C1C">
      <w:pPr>
        <w:pStyle w:val="Textnumbered"/>
        <w:numPr>
          <w:ilvl w:val="0"/>
          <w:numId w:val="10"/>
        </w:numPr>
      </w:pPr>
      <w:r>
        <w:t>information</w:t>
      </w:r>
    </w:p>
    <w:p w14:paraId="75882ACC" w14:textId="4B4813DD" w:rsidR="000C7452" w:rsidRDefault="00E57D53" w:rsidP="000C7452">
      <w:pPr>
        <w:pStyle w:val="Textnumbered"/>
      </w:pPr>
      <w:r>
        <w:t>ladies</w:t>
      </w:r>
    </w:p>
    <w:p w14:paraId="176F8835" w14:textId="74C7C5DF" w:rsidR="000C7452" w:rsidRDefault="00E57D53" w:rsidP="000C7452">
      <w:pPr>
        <w:pStyle w:val="Textnumbered"/>
      </w:pPr>
      <w:r>
        <w:t>photos</w:t>
      </w:r>
    </w:p>
    <w:p w14:paraId="6C5388C3" w14:textId="4DE5D5C4" w:rsidR="000C7452" w:rsidRDefault="00E57D53" w:rsidP="000C7452">
      <w:pPr>
        <w:pStyle w:val="Textnumbered"/>
      </w:pPr>
      <w:r>
        <w:t>matches</w:t>
      </w:r>
    </w:p>
    <w:p w14:paraId="202FE4AC" w14:textId="5C9963C4" w:rsidR="000C7452" w:rsidRDefault="00E57D53" w:rsidP="000C7452">
      <w:pPr>
        <w:pStyle w:val="Textnumbered"/>
      </w:pPr>
      <w:r>
        <w:t>women</w:t>
      </w:r>
    </w:p>
    <w:p w14:paraId="1BE28873" w14:textId="43F1DDC4" w:rsidR="00E57D53" w:rsidRDefault="00E57D53" w:rsidP="0097061A">
      <w:pPr>
        <w:pStyle w:val="Rubric"/>
      </w:pPr>
    </w:p>
    <w:p w14:paraId="039534B1" w14:textId="314FB485" w:rsidR="00E57D53" w:rsidRPr="00EE1B3E" w:rsidRDefault="00E57D53" w:rsidP="00EE1B3E">
      <w:pPr>
        <w:pStyle w:val="Textnumbered"/>
        <w:numPr>
          <w:ilvl w:val="0"/>
          <w:numId w:val="100"/>
        </w:numPr>
      </w:pPr>
      <w:r w:rsidRPr="00EE1B3E">
        <w:t>in</w:t>
      </w:r>
    </w:p>
    <w:p w14:paraId="0EB209BC" w14:textId="50F133A6" w:rsidR="00E57D53" w:rsidRPr="00EE1B3E" w:rsidRDefault="00E57D53" w:rsidP="00EE1B3E">
      <w:pPr>
        <w:pStyle w:val="Textnumbered"/>
      </w:pPr>
      <w:r w:rsidRPr="00EE1B3E">
        <w:t>about</w:t>
      </w:r>
    </w:p>
    <w:p w14:paraId="3D491D8E" w14:textId="0674B115" w:rsidR="00E57D53" w:rsidRPr="00EE1B3E" w:rsidRDefault="00E57D53" w:rsidP="00EE1B3E">
      <w:pPr>
        <w:pStyle w:val="Textnumbered"/>
      </w:pPr>
      <w:r w:rsidRPr="00EE1B3E">
        <w:t>for</w:t>
      </w:r>
    </w:p>
    <w:p w14:paraId="452B32E5" w14:textId="199D6CB7" w:rsidR="00E57D53" w:rsidRPr="00EE1B3E" w:rsidRDefault="00E57D53" w:rsidP="00EE1B3E">
      <w:pPr>
        <w:pStyle w:val="Textnumbered"/>
      </w:pPr>
      <w:r w:rsidRPr="00EE1B3E">
        <w:t>with</w:t>
      </w:r>
    </w:p>
    <w:p w14:paraId="3D71D786" w14:textId="1AE576E3" w:rsidR="00E57D53" w:rsidRPr="00EE1B3E" w:rsidRDefault="00E57D53" w:rsidP="00EE1B3E">
      <w:pPr>
        <w:pStyle w:val="Textnumbered"/>
      </w:pPr>
      <w:r w:rsidRPr="00EE1B3E">
        <w:t>on</w:t>
      </w:r>
    </w:p>
    <w:p w14:paraId="355E93DE" w14:textId="77777777" w:rsidR="003613AE" w:rsidRDefault="003613AE" w:rsidP="003613AE">
      <w:pPr>
        <w:pStyle w:val="Ahead"/>
      </w:pPr>
      <w:r>
        <w:t>Unit 2</w:t>
      </w:r>
      <w:r w:rsidRPr="003613AE">
        <w:t>, Test 1</w:t>
      </w:r>
    </w:p>
    <w:p w14:paraId="39F38AE4" w14:textId="77777777" w:rsidR="000C7452" w:rsidRDefault="000C7452" w:rsidP="00EB6C1C">
      <w:pPr>
        <w:pStyle w:val="Rubric"/>
        <w:numPr>
          <w:ilvl w:val="0"/>
          <w:numId w:val="11"/>
        </w:numPr>
      </w:pPr>
    </w:p>
    <w:p w14:paraId="6FF10D88" w14:textId="71FD60A2" w:rsidR="000C7452" w:rsidRDefault="00795570" w:rsidP="00EB6C1C">
      <w:pPr>
        <w:pStyle w:val="Textnumbered"/>
        <w:numPr>
          <w:ilvl w:val="0"/>
          <w:numId w:val="93"/>
        </w:numPr>
      </w:pPr>
      <w:r>
        <w:t>doesn’t</w:t>
      </w:r>
      <w:r w:rsidR="00726501">
        <w:t xml:space="preserve"> / does not</w:t>
      </w:r>
      <w:r>
        <w:t xml:space="preserve"> have to take</w:t>
      </w:r>
    </w:p>
    <w:p w14:paraId="13593ADB" w14:textId="7209768F" w:rsidR="000C7452" w:rsidRDefault="00795570" w:rsidP="000C7452">
      <w:pPr>
        <w:pStyle w:val="Textnumbered"/>
      </w:pPr>
      <w:r>
        <w:t>don’t</w:t>
      </w:r>
      <w:r w:rsidR="00726501">
        <w:t xml:space="preserve"> / do not</w:t>
      </w:r>
      <w:r>
        <w:t xml:space="preserve"> have to share</w:t>
      </w:r>
    </w:p>
    <w:p w14:paraId="314AEBA7" w14:textId="52F711C5" w:rsidR="00795570" w:rsidRDefault="00795570" w:rsidP="000C7452">
      <w:pPr>
        <w:pStyle w:val="Textnumbered"/>
      </w:pPr>
      <w:r>
        <w:t>have to speak</w:t>
      </w:r>
    </w:p>
    <w:p w14:paraId="6F4C08B6" w14:textId="017CDCEB" w:rsidR="00795570" w:rsidRDefault="00795570" w:rsidP="000C7452">
      <w:pPr>
        <w:pStyle w:val="Textnumbered"/>
      </w:pPr>
      <w:r>
        <w:t>have to listen</w:t>
      </w:r>
    </w:p>
    <w:p w14:paraId="3105C133" w14:textId="48EEE18D" w:rsidR="000C7452" w:rsidRDefault="00795570" w:rsidP="00726501">
      <w:pPr>
        <w:pStyle w:val="Textnumbered"/>
      </w:pPr>
      <w:r>
        <w:t>has to wear</w:t>
      </w:r>
    </w:p>
    <w:p w14:paraId="0F6B087C" w14:textId="77777777" w:rsidR="000C7452" w:rsidRDefault="000C7452" w:rsidP="000C7452">
      <w:pPr>
        <w:pStyle w:val="Rubric"/>
      </w:pPr>
    </w:p>
    <w:p w14:paraId="1831371E" w14:textId="581657C3" w:rsidR="000C7452" w:rsidRPr="005C7AF6" w:rsidRDefault="00795570" w:rsidP="00EB6C1C">
      <w:pPr>
        <w:pStyle w:val="Textnumbered"/>
        <w:numPr>
          <w:ilvl w:val="0"/>
          <w:numId w:val="12"/>
        </w:numPr>
      </w:pPr>
      <w:r>
        <w:t xml:space="preserve">Do </w:t>
      </w:r>
      <w:r w:rsidRPr="005C7AF6">
        <w:t>you have to get up early?</w:t>
      </w:r>
    </w:p>
    <w:p w14:paraId="560CDE91" w14:textId="72FA72F7" w:rsidR="000C7452" w:rsidRPr="005C7AF6" w:rsidRDefault="00795570" w:rsidP="000C7452">
      <w:pPr>
        <w:pStyle w:val="Textnumbered"/>
      </w:pPr>
      <w:r w:rsidRPr="005C7AF6">
        <w:t>Does she hav</w:t>
      </w:r>
      <w:r w:rsidR="00D44775" w:rsidRPr="005C7AF6">
        <w:t>e to go home now</w:t>
      </w:r>
      <w:r w:rsidRPr="005C7AF6">
        <w:t>?</w:t>
      </w:r>
    </w:p>
    <w:p w14:paraId="56C2DFF1" w14:textId="5A2585CD" w:rsidR="000C7452" w:rsidRDefault="00795570" w:rsidP="000C7452">
      <w:pPr>
        <w:pStyle w:val="Textnumbered"/>
      </w:pPr>
      <w:r>
        <w:t>Do they have to stay late?</w:t>
      </w:r>
    </w:p>
    <w:p w14:paraId="0CF0FF27" w14:textId="385E0785" w:rsidR="000C7452" w:rsidRDefault="00795570" w:rsidP="000C7452">
      <w:pPr>
        <w:pStyle w:val="Textnumbered"/>
      </w:pPr>
      <w:r>
        <w:t>Do we have to wait over there?</w:t>
      </w:r>
    </w:p>
    <w:p w14:paraId="39EAF403" w14:textId="7B1C525E" w:rsidR="000C7452" w:rsidRDefault="00795570" w:rsidP="000C7452">
      <w:pPr>
        <w:pStyle w:val="Textnumbered"/>
      </w:pPr>
      <w:r>
        <w:t>Do I have to pay for the ticket?</w:t>
      </w:r>
    </w:p>
    <w:p w14:paraId="4D47A5CF" w14:textId="77777777" w:rsidR="00E3525E" w:rsidRDefault="00E3525E" w:rsidP="00E3525E">
      <w:pPr>
        <w:pStyle w:val="Rubric"/>
      </w:pPr>
    </w:p>
    <w:p w14:paraId="50B0CBB2" w14:textId="737BB789" w:rsidR="00E3525E" w:rsidRPr="005C7AF6" w:rsidRDefault="00D44775" w:rsidP="00EB6C1C">
      <w:pPr>
        <w:pStyle w:val="Textnumbered"/>
        <w:numPr>
          <w:ilvl w:val="0"/>
          <w:numId w:val="13"/>
        </w:numPr>
      </w:pPr>
      <w:r w:rsidRPr="005C7AF6">
        <w:t>up</w:t>
      </w:r>
    </w:p>
    <w:p w14:paraId="56CDD347" w14:textId="41A6AB17" w:rsidR="00E3525E" w:rsidRPr="005C7AF6" w:rsidRDefault="00D44775" w:rsidP="00EB6C1C">
      <w:pPr>
        <w:pStyle w:val="Textnumbered"/>
        <w:numPr>
          <w:ilvl w:val="0"/>
          <w:numId w:val="13"/>
        </w:numPr>
      </w:pPr>
      <w:r w:rsidRPr="005C7AF6">
        <w:t>at</w:t>
      </w:r>
    </w:p>
    <w:p w14:paraId="41B3173F" w14:textId="272A7700" w:rsidR="00E3525E" w:rsidRPr="005C7AF6" w:rsidRDefault="00D44775" w:rsidP="00EB6C1C">
      <w:pPr>
        <w:pStyle w:val="Textnumbered"/>
        <w:numPr>
          <w:ilvl w:val="0"/>
          <w:numId w:val="13"/>
        </w:numPr>
      </w:pPr>
      <w:r w:rsidRPr="005C7AF6">
        <w:t>get</w:t>
      </w:r>
    </w:p>
    <w:p w14:paraId="124CCEB9" w14:textId="73A11C4D" w:rsidR="00E3525E" w:rsidRPr="005C7AF6" w:rsidRDefault="00D44775" w:rsidP="00EB6C1C">
      <w:pPr>
        <w:pStyle w:val="Textnumbered"/>
        <w:numPr>
          <w:ilvl w:val="0"/>
          <w:numId w:val="13"/>
        </w:numPr>
      </w:pPr>
      <w:r w:rsidRPr="005C7AF6">
        <w:t>lunch</w:t>
      </w:r>
    </w:p>
    <w:p w14:paraId="68D2C933" w14:textId="613BAFBA" w:rsidR="00E3525E" w:rsidRDefault="00B60905" w:rsidP="00EB6C1C">
      <w:pPr>
        <w:pStyle w:val="Textnumbered"/>
        <w:numPr>
          <w:ilvl w:val="0"/>
          <w:numId w:val="13"/>
        </w:numPr>
      </w:pPr>
      <w:r>
        <w:t>go</w:t>
      </w:r>
    </w:p>
    <w:p w14:paraId="3FCC84A6" w14:textId="197C01A4" w:rsidR="00E3525E" w:rsidRDefault="0097061A" w:rsidP="00E3525E">
      <w:pPr>
        <w:pStyle w:val="Rubric"/>
      </w:pPr>
      <w:r>
        <w:br w:type="column"/>
      </w:r>
    </w:p>
    <w:p w14:paraId="3036B4CF" w14:textId="21EB7AE8" w:rsidR="00E3525E" w:rsidRDefault="00E2617B" w:rsidP="00EB6C1C">
      <w:pPr>
        <w:pStyle w:val="Textnumbered"/>
        <w:numPr>
          <w:ilvl w:val="0"/>
          <w:numId w:val="14"/>
        </w:numPr>
      </w:pPr>
      <w:r>
        <w:t>history</w:t>
      </w:r>
    </w:p>
    <w:p w14:paraId="3DC32FA2" w14:textId="523A867B" w:rsidR="00E3525E" w:rsidRDefault="00E2617B" w:rsidP="00E3525E">
      <w:pPr>
        <w:pStyle w:val="Textnumbered"/>
      </w:pPr>
      <w:r>
        <w:t>biology</w:t>
      </w:r>
    </w:p>
    <w:p w14:paraId="3E3D2B4B" w14:textId="3A40B83D" w:rsidR="00E3525E" w:rsidRDefault="00E2617B" w:rsidP="00E3525E">
      <w:pPr>
        <w:pStyle w:val="Textnumbered"/>
      </w:pPr>
      <w:r>
        <w:t>I</w:t>
      </w:r>
      <w:r w:rsidR="00E14382">
        <w:t>.</w:t>
      </w:r>
      <w:r>
        <w:t>C</w:t>
      </w:r>
      <w:r w:rsidR="00E14382">
        <w:t>.</w:t>
      </w:r>
      <w:r>
        <w:t>T</w:t>
      </w:r>
      <w:r w:rsidR="00E14382">
        <w:t>.</w:t>
      </w:r>
    </w:p>
    <w:p w14:paraId="64E5E013" w14:textId="68A353EA" w:rsidR="00E3525E" w:rsidRDefault="00E2617B" w:rsidP="00E3525E">
      <w:pPr>
        <w:pStyle w:val="Textnumbered"/>
      </w:pPr>
      <w:r>
        <w:t>geography</w:t>
      </w:r>
    </w:p>
    <w:p w14:paraId="492A5B13" w14:textId="5B18FCB3" w:rsidR="00E3525E" w:rsidRPr="00E3525E" w:rsidRDefault="00E2617B" w:rsidP="00E3525E">
      <w:pPr>
        <w:pStyle w:val="Textnumbered"/>
      </w:pPr>
      <w:r>
        <w:t>maths</w:t>
      </w:r>
    </w:p>
    <w:p w14:paraId="21D53C64" w14:textId="77777777" w:rsidR="00B23217" w:rsidRDefault="00B23217" w:rsidP="00B23217">
      <w:pPr>
        <w:pStyle w:val="Ahead"/>
      </w:pPr>
      <w:r w:rsidRPr="00B23217">
        <w:t>Unit 2</w:t>
      </w:r>
      <w:r>
        <w:t>, Test 2</w:t>
      </w:r>
    </w:p>
    <w:p w14:paraId="10BE5301" w14:textId="77777777" w:rsidR="00E3525E" w:rsidRDefault="00E3525E" w:rsidP="00EB6C1C">
      <w:pPr>
        <w:pStyle w:val="Rubric"/>
        <w:numPr>
          <w:ilvl w:val="0"/>
          <w:numId w:val="15"/>
        </w:numPr>
      </w:pPr>
    </w:p>
    <w:p w14:paraId="7E91A2BB" w14:textId="24DFB72D" w:rsidR="00E3525E" w:rsidRPr="00E3525E" w:rsidRDefault="00CB6064" w:rsidP="00EB6C1C">
      <w:pPr>
        <w:pStyle w:val="Textnumbered"/>
        <w:numPr>
          <w:ilvl w:val="0"/>
          <w:numId w:val="16"/>
        </w:numPr>
      </w:pPr>
      <w:r>
        <w:t>He sometimes plays the piano.</w:t>
      </w:r>
      <w:r w:rsidR="009335E8">
        <w:t xml:space="preserve"> / Sometimes he plays the piano.</w:t>
      </w:r>
    </w:p>
    <w:p w14:paraId="341CDFD6" w14:textId="2BC38BE5" w:rsidR="00E3525E" w:rsidRPr="00E3525E" w:rsidRDefault="00CB6064" w:rsidP="00E3525E">
      <w:pPr>
        <w:pStyle w:val="Textnumbered"/>
      </w:pPr>
      <w:r>
        <w:t>I never argue with my sister.</w:t>
      </w:r>
    </w:p>
    <w:p w14:paraId="52C3F0FA" w14:textId="5626A83D" w:rsidR="00E3525E" w:rsidRPr="00E3525E" w:rsidRDefault="00110D36" w:rsidP="00E3525E">
      <w:pPr>
        <w:pStyle w:val="Textnumbered"/>
      </w:pPr>
      <w:r>
        <w:t>She is</w:t>
      </w:r>
      <w:r w:rsidR="00CB6064">
        <w:t xml:space="preserve"> always tired.</w:t>
      </w:r>
    </w:p>
    <w:p w14:paraId="420097AA" w14:textId="514D1D85" w:rsidR="00E3525E" w:rsidRPr="00E3525E" w:rsidRDefault="00CB6064" w:rsidP="00E3525E">
      <w:pPr>
        <w:pStyle w:val="Textnumbered"/>
      </w:pPr>
      <w:r>
        <w:t>The teacher hardly ever forgets our names.</w:t>
      </w:r>
    </w:p>
    <w:p w14:paraId="2BC71D5D" w14:textId="354915AD" w:rsidR="00E3525E" w:rsidRDefault="00CB6064" w:rsidP="00E3525E">
      <w:pPr>
        <w:pStyle w:val="Textnumbered"/>
      </w:pPr>
      <w:r>
        <w:t>My grandparents are often late.</w:t>
      </w:r>
    </w:p>
    <w:p w14:paraId="4171C898" w14:textId="5198A70B" w:rsidR="00E3525E" w:rsidRDefault="00E3525E" w:rsidP="00E3525E">
      <w:pPr>
        <w:pStyle w:val="Rubric"/>
      </w:pPr>
    </w:p>
    <w:p w14:paraId="5D9C6255" w14:textId="7979A634" w:rsidR="00E3525E" w:rsidRPr="005C7AF6" w:rsidRDefault="007870CE" w:rsidP="00EB6C1C">
      <w:pPr>
        <w:pStyle w:val="Textnumbered"/>
        <w:numPr>
          <w:ilvl w:val="0"/>
          <w:numId w:val="17"/>
        </w:numPr>
      </w:pPr>
      <w:r w:rsidRPr="005C7AF6">
        <w:t>Who’s</w:t>
      </w:r>
      <w:r w:rsidR="00B17102" w:rsidRPr="005C7AF6">
        <w:t xml:space="preserve"> </w:t>
      </w:r>
      <w:r w:rsidRPr="005C7AF6">
        <w:t>/ Who is</w:t>
      </w:r>
    </w:p>
    <w:p w14:paraId="70693257" w14:textId="3FDE4326" w:rsidR="00E3525E" w:rsidRPr="005C7AF6" w:rsidRDefault="007870CE" w:rsidP="00EB6C1C">
      <w:pPr>
        <w:pStyle w:val="Textnumbered"/>
        <w:numPr>
          <w:ilvl w:val="0"/>
          <w:numId w:val="17"/>
        </w:numPr>
      </w:pPr>
      <w:r w:rsidRPr="005C7AF6">
        <w:t>Which</w:t>
      </w:r>
      <w:r w:rsidR="009335E8" w:rsidRPr="005C7AF6">
        <w:t xml:space="preserve"> / What</w:t>
      </w:r>
    </w:p>
    <w:p w14:paraId="51B56800" w14:textId="1105DF91" w:rsidR="00E3525E" w:rsidRPr="005C7AF6" w:rsidRDefault="007870CE" w:rsidP="00EB6C1C">
      <w:pPr>
        <w:pStyle w:val="Textnumbered"/>
        <w:numPr>
          <w:ilvl w:val="0"/>
          <w:numId w:val="17"/>
        </w:numPr>
      </w:pPr>
      <w:r w:rsidRPr="005C7AF6">
        <w:t>How</w:t>
      </w:r>
    </w:p>
    <w:p w14:paraId="08C2C4B2" w14:textId="480E6BA3" w:rsidR="00E3525E" w:rsidRPr="005C7AF6" w:rsidRDefault="007870CE" w:rsidP="00EB6C1C">
      <w:pPr>
        <w:pStyle w:val="Textnumbered"/>
        <w:numPr>
          <w:ilvl w:val="0"/>
          <w:numId w:val="17"/>
        </w:numPr>
      </w:pPr>
      <w:r w:rsidRPr="005C7AF6">
        <w:t>Where</w:t>
      </w:r>
    </w:p>
    <w:p w14:paraId="77D188FC" w14:textId="65E763AC" w:rsidR="00E3525E" w:rsidRPr="005C7AF6" w:rsidRDefault="007870CE" w:rsidP="00EB6C1C">
      <w:pPr>
        <w:pStyle w:val="Textnumbered"/>
        <w:numPr>
          <w:ilvl w:val="0"/>
          <w:numId w:val="17"/>
        </w:numPr>
      </w:pPr>
      <w:r w:rsidRPr="005C7AF6">
        <w:t>Why</w:t>
      </w:r>
    </w:p>
    <w:p w14:paraId="001F17D0" w14:textId="2D8C0886" w:rsidR="00E3525E" w:rsidRPr="005C7AF6" w:rsidRDefault="00E3525E" w:rsidP="00E3525E">
      <w:pPr>
        <w:pStyle w:val="Rubric"/>
      </w:pPr>
    </w:p>
    <w:p w14:paraId="686C4FA2" w14:textId="1CDFC424" w:rsidR="00E3525E" w:rsidRPr="005C7AF6" w:rsidRDefault="00E26FF9" w:rsidP="00EB6C1C">
      <w:pPr>
        <w:pStyle w:val="Textnumbered"/>
        <w:numPr>
          <w:ilvl w:val="0"/>
          <w:numId w:val="18"/>
        </w:numPr>
      </w:pPr>
      <w:r>
        <w:rPr>
          <w:strike/>
        </w:rPr>
        <w:t>on</w:t>
      </w:r>
      <w:r w:rsidR="00110D36">
        <w:t xml:space="preserve"> </w:t>
      </w:r>
      <w:r>
        <w:t>in</w:t>
      </w:r>
    </w:p>
    <w:p w14:paraId="23953B3F" w14:textId="6FC2B4A4" w:rsidR="00134650" w:rsidRPr="005C7AF6" w:rsidRDefault="00E26FF9" w:rsidP="00E3525E">
      <w:pPr>
        <w:pStyle w:val="Textnumbered"/>
      </w:pPr>
      <w:r>
        <w:rPr>
          <w:strike/>
        </w:rPr>
        <w:t>on</w:t>
      </w:r>
      <w:r w:rsidR="00110D36">
        <w:t xml:space="preserve"> </w:t>
      </w:r>
      <w:r>
        <w:t>at</w:t>
      </w:r>
    </w:p>
    <w:p w14:paraId="0C5D4C9B" w14:textId="73ACEA53" w:rsidR="00134650" w:rsidRPr="005C7AF6" w:rsidRDefault="00E26FF9" w:rsidP="00E3525E">
      <w:pPr>
        <w:pStyle w:val="Textnumbered"/>
      </w:pPr>
      <w:r>
        <w:rPr>
          <w:strike/>
        </w:rPr>
        <w:t>to</w:t>
      </w:r>
      <w:r w:rsidR="00110D36">
        <w:t xml:space="preserve"> </w:t>
      </w:r>
      <w:r>
        <w:t>until</w:t>
      </w:r>
    </w:p>
    <w:p w14:paraId="2AEE2F67" w14:textId="67F26A7F" w:rsidR="00134650" w:rsidRPr="005C7AF6" w:rsidRDefault="00E26FF9" w:rsidP="00E3525E">
      <w:pPr>
        <w:pStyle w:val="Textnumbered"/>
      </w:pPr>
      <w:r>
        <w:rPr>
          <w:strike/>
        </w:rPr>
        <w:t>in</w:t>
      </w:r>
      <w:r w:rsidR="00110D36">
        <w:t xml:space="preserve"> </w:t>
      </w:r>
      <w:r>
        <w:t>on</w:t>
      </w:r>
    </w:p>
    <w:p w14:paraId="28C51D34" w14:textId="0132623B" w:rsidR="009638A7" w:rsidRPr="005C7AF6" w:rsidRDefault="00E26FF9" w:rsidP="00E3525E">
      <w:pPr>
        <w:pStyle w:val="Textnumbered"/>
      </w:pPr>
      <w:r>
        <w:rPr>
          <w:strike/>
        </w:rPr>
        <w:t>on</w:t>
      </w:r>
      <w:r>
        <w:t xml:space="preserve"> at</w:t>
      </w:r>
    </w:p>
    <w:p w14:paraId="637FDA69" w14:textId="77777777" w:rsidR="00134650" w:rsidRPr="005C7AF6" w:rsidRDefault="00134650" w:rsidP="00134650">
      <w:pPr>
        <w:pStyle w:val="Rubric"/>
      </w:pPr>
    </w:p>
    <w:p w14:paraId="3F9922BE" w14:textId="4E2B028F" w:rsidR="00134650" w:rsidRPr="005C7AF6" w:rsidRDefault="00E71BE2" w:rsidP="00EB6C1C">
      <w:pPr>
        <w:pStyle w:val="Textnumbered"/>
        <w:numPr>
          <w:ilvl w:val="0"/>
          <w:numId w:val="19"/>
        </w:numPr>
        <w:rPr>
          <w:lang w:val="en-GB"/>
        </w:rPr>
      </w:pPr>
      <w:r w:rsidRPr="005C7AF6">
        <w:rPr>
          <w:lang w:val="en-GB"/>
        </w:rPr>
        <w:t>boat</w:t>
      </w:r>
    </w:p>
    <w:p w14:paraId="70D6A8D0" w14:textId="630E1711" w:rsidR="00134650" w:rsidRPr="005C7AF6" w:rsidRDefault="00E71BE2" w:rsidP="00EB6C1C">
      <w:pPr>
        <w:pStyle w:val="Textnumbered"/>
        <w:numPr>
          <w:ilvl w:val="0"/>
          <w:numId w:val="19"/>
        </w:numPr>
        <w:rPr>
          <w:lang w:val="en-GB"/>
        </w:rPr>
      </w:pPr>
      <w:r w:rsidRPr="005C7AF6">
        <w:rPr>
          <w:lang w:val="en-GB"/>
        </w:rPr>
        <w:t>safe</w:t>
      </w:r>
    </w:p>
    <w:p w14:paraId="761732F0" w14:textId="2E97CF54" w:rsidR="00134650" w:rsidRPr="005C7AF6" w:rsidRDefault="00E71BE2" w:rsidP="00EB6C1C">
      <w:pPr>
        <w:pStyle w:val="Textnumbered"/>
        <w:numPr>
          <w:ilvl w:val="0"/>
          <w:numId w:val="19"/>
        </w:numPr>
        <w:rPr>
          <w:lang w:val="en-GB"/>
        </w:rPr>
      </w:pPr>
      <w:r w:rsidRPr="005C7AF6">
        <w:rPr>
          <w:lang w:val="en-GB"/>
        </w:rPr>
        <w:t>narrow</w:t>
      </w:r>
    </w:p>
    <w:p w14:paraId="730A194B" w14:textId="798CDE7B" w:rsidR="00134650" w:rsidRPr="005C7AF6" w:rsidRDefault="00E71BE2" w:rsidP="00EB6C1C">
      <w:pPr>
        <w:pStyle w:val="Textnumbered"/>
        <w:numPr>
          <w:ilvl w:val="0"/>
          <w:numId w:val="19"/>
        </w:numPr>
        <w:rPr>
          <w:lang w:val="en-GB"/>
        </w:rPr>
      </w:pPr>
      <w:r w:rsidRPr="005C7AF6">
        <w:rPr>
          <w:lang w:val="en-GB"/>
        </w:rPr>
        <w:t>mountain</w:t>
      </w:r>
      <w:r w:rsidR="005C7AF6" w:rsidRPr="005C7AF6">
        <w:rPr>
          <w:lang w:val="en-GB"/>
        </w:rPr>
        <w:t>s</w:t>
      </w:r>
    </w:p>
    <w:p w14:paraId="1268B631" w14:textId="51000E21" w:rsidR="00AD2225" w:rsidRPr="00E3005D" w:rsidRDefault="00E71BE2" w:rsidP="00EB6C1C">
      <w:pPr>
        <w:pStyle w:val="Textnumbered"/>
        <w:numPr>
          <w:ilvl w:val="0"/>
          <w:numId w:val="19"/>
        </w:numPr>
        <w:rPr>
          <w:lang w:val="en-GB"/>
        </w:rPr>
      </w:pPr>
      <w:r>
        <w:rPr>
          <w:lang w:val="en-GB"/>
        </w:rPr>
        <w:t>wet</w:t>
      </w:r>
    </w:p>
    <w:p w14:paraId="2515D39E" w14:textId="77777777" w:rsidR="00A11028" w:rsidRDefault="00A11028" w:rsidP="00A11028">
      <w:pPr>
        <w:pStyle w:val="Ahead"/>
      </w:pPr>
      <w:r>
        <w:t>Unit 3, Test 1</w:t>
      </w:r>
    </w:p>
    <w:p w14:paraId="29BA2397" w14:textId="77777777" w:rsidR="00134650" w:rsidRDefault="00134650" w:rsidP="00EB6C1C">
      <w:pPr>
        <w:pStyle w:val="Rubric"/>
        <w:numPr>
          <w:ilvl w:val="0"/>
          <w:numId w:val="21"/>
        </w:numPr>
      </w:pPr>
    </w:p>
    <w:p w14:paraId="6C7BB39C" w14:textId="1779C37D" w:rsidR="00134650" w:rsidRDefault="00B17102" w:rsidP="00EB6C1C">
      <w:pPr>
        <w:pStyle w:val="Textnumbered"/>
        <w:numPr>
          <w:ilvl w:val="0"/>
          <w:numId w:val="20"/>
        </w:numPr>
      </w:pPr>
      <w:r>
        <w:t xml:space="preserve">You </w:t>
      </w:r>
      <w:r w:rsidR="001237BC">
        <w:t>aren’t</w:t>
      </w:r>
      <w:r w:rsidR="001C573B">
        <w:t xml:space="preserve"> / ’re not / are not eating my</w:t>
      </w:r>
      <w:r w:rsidR="001237BC">
        <w:t xml:space="preserve"> lunch!</w:t>
      </w:r>
    </w:p>
    <w:p w14:paraId="60A64E79" w14:textId="29840A7C" w:rsidR="00134650" w:rsidRDefault="001C573B" w:rsidP="00134650">
      <w:pPr>
        <w:pStyle w:val="Textnumbered"/>
      </w:pPr>
      <w:r>
        <w:t xml:space="preserve">He </w:t>
      </w:r>
      <w:r w:rsidR="001237BC">
        <w:t>isn’t</w:t>
      </w:r>
      <w:r>
        <w:t xml:space="preserve"> / ’s not / is not</w:t>
      </w:r>
      <w:r w:rsidR="001237BC">
        <w:t xml:space="preserve"> playing the clarinet.</w:t>
      </w:r>
    </w:p>
    <w:p w14:paraId="20FD0A8F" w14:textId="05B93DA0" w:rsidR="00134650" w:rsidRDefault="001237BC" w:rsidP="00134650">
      <w:pPr>
        <w:pStyle w:val="Textnumbered"/>
      </w:pPr>
      <w:r>
        <w:t>I’m not</w:t>
      </w:r>
      <w:r w:rsidR="001C573B">
        <w:t xml:space="preserve"> /</w:t>
      </w:r>
      <w:r w:rsidR="00810398">
        <w:t xml:space="preserve"> I</w:t>
      </w:r>
      <w:r w:rsidR="001C573B">
        <w:t xml:space="preserve"> am not</w:t>
      </w:r>
      <w:r>
        <w:t xml:space="preserve"> wearing new glasses.</w:t>
      </w:r>
    </w:p>
    <w:p w14:paraId="221FF269" w14:textId="35DBAA70" w:rsidR="00134650" w:rsidRDefault="00B17102" w:rsidP="00134650">
      <w:pPr>
        <w:pStyle w:val="Textnumbered"/>
      </w:pPr>
      <w:r>
        <w:t>We</w:t>
      </w:r>
      <w:r w:rsidR="001C573B">
        <w:t xml:space="preserve"> aren’t</w:t>
      </w:r>
      <w:r w:rsidR="001237BC">
        <w:t xml:space="preserve"> / ’</w:t>
      </w:r>
      <w:r w:rsidR="001C573B">
        <w:t>re not / are not</w:t>
      </w:r>
      <w:r w:rsidR="001237BC">
        <w:t xml:space="preserve"> coming</w:t>
      </w:r>
      <w:r w:rsidR="0092636B">
        <w:t xml:space="preserve"> to the party</w:t>
      </w:r>
      <w:r w:rsidR="001237BC">
        <w:t>.</w:t>
      </w:r>
    </w:p>
    <w:p w14:paraId="7E038B39" w14:textId="44420944" w:rsidR="00134650" w:rsidRDefault="00B17102" w:rsidP="00134650">
      <w:pPr>
        <w:pStyle w:val="Textnumbered"/>
      </w:pPr>
      <w:r w:rsidRPr="005C7AF6">
        <w:t>They</w:t>
      </w:r>
      <w:r w:rsidR="001C573B">
        <w:t xml:space="preserve"> aren’t / </w:t>
      </w:r>
      <w:r w:rsidRPr="005C7AF6">
        <w:t>’</w:t>
      </w:r>
      <w:r w:rsidR="001237BC" w:rsidRPr="005C7AF6">
        <w:t xml:space="preserve">re not / </w:t>
      </w:r>
      <w:r w:rsidR="001C573B">
        <w:t>are not</w:t>
      </w:r>
      <w:r w:rsidR="001237BC" w:rsidRPr="005C7AF6">
        <w:t xml:space="preserve"> talking about the homework.</w:t>
      </w:r>
    </w:p>
    <w:p w14:paraId="346A590F" w14:textId="0FCD15C0" w:rsidR="005A16D5" w:rsidRDefault="005A16D5" w:rsidP="005A16D5">
      <w:pPr>
        <w:pStyle w:val="Textnumbered"/>
        <w:numPr>
          <w:ilvl w:val="0"/>
          <w:numId w:val="0"/>
        </w:numPr>
        <w:ind w:left="567"/>
      </w:pPr>
      <w:r>
        <w:br w:type="page"/>
      </w:r>
    </w:p>
    <w:p w14:paraId="669D1C48" w14:textId="77777777" w:rsidR="00134650" w:rsidRPr="005C7AF6" w:rsidRDefault="00134650" w:rsidP="00134650">
      <w:pPr>
        <w:pStyle w:val="Rubric"/>
      </w:pPr>
    </w:p>
    <w:p w14:paraId="51BEEA17" w14:textId="555A46C9" w:rsidR="00134650" w:rsidRPr="005C7AF6" w:rsidRDefault="001237BC" w:rsidP="00EB6C1C">
      <w:pPr>
        <w:pStyle w:val="Textnumbered"/>
        <w:numPr>
          <w:ilvl w:val="0"/>
          <w:numId w:val="22"/>
        </w:numPr>
      </w:pPr>
      <w:r w:rsidRPr="005C7AF6">
        <w:t>are you sitting</w:t>
      </w:r>
    </w:p>
    <w:p w14:paraId="2427461B" w14:textId="6889D9DE" w:rsidR="00134650" w:rsidRPr="005C7AF6" w:rsidRDefault="007043C4" w:rsidP="00EB6C1C">
      <w:pPr>
        <w:pStyle w:val="Textnumbered"/>
        <w:numPr>
          <w:ilvl w:val="0"/>
          <w:numId w:val="22"/>
        </w:numPr>
      </w:pPr>
      <w:r>
        <w:t>is taking</w:t>
      </w:r>
    </w:p>
    <w:p w14:paraId="11B933CE" w14:textId="6A5D6F27" w:rsidR="00134650" w:rsidRPr="005C7AF6" w:rsidRDefault="007043C4" w:rsidP="00EB6C1C">
      <w:pPr>
        <w:pStyle w:val="Textnumbered"/>
        <w:numPr>
          <w:ilvl w:val="0"/>
          <w:numId w:val="22"/>
        </w:numPr>
      </w:pPr>
      <w:r>
        <w:t>Are they leaving</w:t>
      </w:r>
    </w:p>
    <w:p w14:paraId="09052FF2" w14:textId="6436850D" w:rsidR="00134650" w:rsidRPr="005C7AF6" w:rsidRDefault="008E64E1" w:rsidP="00EB6C1C">
      <w:pPr>
        <w:pStyle w:val="Textnumbered"/>
        <w:numPr>
          <w:ilvl w:val="0"/>
          <w:numId w:val="22"/>
        </w:numPr>
      </w:pPr>
      <w:r>
        <w:t>’m</w:t>
      </w:r>
      <w:r w:rsidR="001C573B">
        <w:t xml:space="preserve"> / am doing</w:t>
      </w:r>
    </w:p>
    <w:p w14:paraId="3452F2EA" w14:textId="0B66D5B6" w:rsidR="00134650" w:rsidRPr="005C7AF6" w:rsidRDefault="007043C4" w:rsidP="00EB6C1C">
      <w:pPr>
        <w:pStyle w:val="Textnumbered"/>
        <w:numPr>
          <w:ilvl w:val="0"/>
          <w:numId w:val="22"/>
        </w:numPr>
      </w:pPr>
      <w:r>
        <w:t>Is he phoning</w:t>
      </w:r>
    </w:p>
    <w:p w14:paraId="7575A656" w14:textId="77777777" w:rsidR="00134650" w:rsidRPr="005C7AF6" w:rsidRDefault="00134650" w:rsidP="00134650">
      <w:pPr>
        <w:pStyle w:val="Rubric"/>
      </w:pPr>
    </w:p>
    <w:p w14:paraId="457300E0" w14:textId="340FD39A" w:rsidR="00134650" w:rsidRPr="005C7AF6" w:rsidRDefault="001237BC" w:rsidP="00EB6C1C">
      <w:pPr>
        <w:pStyle w:val="Textnumbered"/>
        <w:numPr>
          <w:ilvl w:val="0"/>
          <w:numId w:val="23"/>
        </w:numPr>
      </w:pPr>
      <w:r w:rsidRPr="005C7AF6">
        <w:t>trousers</w:t>
      </w:r>
    </w:p>
    <w:p w14:paraId="67F56B5D" w14:textId="21D1041C" w:rsidR="00134650" w:rsidRPr="005C7AF6" w:rsidRDefault="001237BC" w:rsidP="00134650">
      <w:pPr>
        <w:pStyle w:val="Textnumbered"/>
      </w:pPr>
      <w:r w:rsidRPr="005C7AF6">
        <w:t>shoes</w:t>
      </w:r>
    </w:p>
    <w:p w14:paraId="4D24AE65" w14:textId="07426391" w:rsidR="00134650" w:rsidRPr="005C7AF6" w:rsidRDefault="001237BC" w:rsidP="00134650">
      <w:pPr>
        <w:pStyle w:val="Textnumbered"/>
      </w:pPr>
      <w:r w:rsidRPr="005C7AF6">
        <w:t>T-shirt</w:t>
      </w:r>
    </w:p>
    <w:p w14:paraId="134329D8" w14:textId="41D8D2FB" w:rsidR="00134650" w:rsidRPr="005C7AF6" w:rsidRDefault="001237BC" w:rsidP="00134650">
      <w:pPr>
        <w:pStyle w:val="Textnumbered"/>
      </w:pPr>
      <w:r w:rsidRPr="005C7AF6">
        <w:t>shorts</w:t>
      </w:r>
    </w:p>
    <w:p w14:paraId="58508314" w14:textId="57D13336" w:rsidR="00B25B80" w:rsidRPr="005C7AF6" w:rsidRDefault="001237BC" w:rsidP="00E252DA">
      <w:pPr>
        <w:pStyle w:val="Textnumbered"/>
      </w:pPr>
      <w:r w:rsidRPr="005C7AF6">
        <w:t>pyjamas</w:t>
      </w:r>
    </w:p>
    <w:p w14:paraId="2B870343" w14:textId="77777777" w:rsidR="00A43414" w:rsidRDefault="00A43414" w:rsidP="00A43414">
      <w:pPr>
        <w:pStyle w:val="Rubric"/>
      </w:pPr>
    </w:p>
    <w:p w14:paraId="7594DEDA" w14:textId="3C844EAF" w:rsidR="00A43414" w:rsidRDefault="001237BC" w:rsidP="00EB6C1C">
      <w:pPr>
        <w:pStyle w:val="Textnumbered"/>
        <w:numPr>
          <w:ilvl w:val="0"/>
          <w:numId w:val="24"/>
        </w:numPr>
      </w:pPr>
      <w:r>
        <w:t>dark</w:t>
      </w:r>
    </w:p>
    <w:p w14:paraId="1349BFA5" w14:textId="7BD4B092" w:rsidR="00A43414" w:rsidRDefault="001237BC" w:rsidP="00A43414">
      <w:pPr>
        <w:pStyle w:val="Textnumbered"/>
      </w:pPr>
      <w:r>
        <w:t>smart</w:t>
      </w:r>
    </w:p>
    <w:p w14:paraId="01031E97" w14:textId="475943AA" w:rsidR="00A43414" w:rsidRDefault="001237BC" w:rsidP="00A43414">
      <w:pPr>
        <w:pStyle w:val="Textnumbered"/>
      </w:pPr>
      <w:r>
        <w:t>long-sleeved</w:t>
      </w:r>
    </w:p>
    <w:p w14:paraId="3024FEDF" w14:textId="1E0F35EA" w:rsidR="00A43414" w:rsidRDefault="001237BC" w:rsidP="00A43414">
      <w:pPr>
        <w:pStyle w:val="Textnumbered"/>
      </w:pPr>
      <w:r>
        <w:t>patterned</w:t>
      </w:r>
    </w:p>
    <w:p w14:paraId="39D956FC" w14:textId="47798BC1" w:rsidR="00A43414" w:rsidRDefault="001237BC" w:rsidP="00A43414">
      <w:pPr>
        <w:pStyle w:val="Textnumbered"/>
      </w:pPr>
      <w:r>
        <w:t>tight</w:t>
      </w:r>
    </w:p>
    <w:p w14:paraId="23C17F2B" w14:textId="2A8875A3" w:rsidR="00B25B80" w:rsidRPr="00B25B80" w:rsidRDefault="00B25B80" w:rsidP="00B25B80">
      <w:pPr>
        <w:pStyle w:val="Ahead"/>
      </w:pPr>
      <w:r w:rsidRPr="00B25B80">
        <w:t>Unit 3</w:t>
      </w:r>
      <w:r>
        <w:t>, Test 2</w:t>
      </w:r>
    </w:p>
    <w:p w14:paraId="165E2D2E" w14:textId="16FA7828" w:rsidR="005F6F70" w:rsidRDefault="005F6F70" w:rsidP="00EB6C1C">
      <w:pPr>
        <w:pStyle w:val="Rubric"/>
        <w:numPr>
          <w:ilvl w:val="0"/>
          <w:numId w:val="25"/>
        </w:numPr>
      </w:pPr>
    </w:p>
    <w:p w14:paraId="6309A364" w14:textId="40809401" w:rsidR="00A43414" w:rsidRPr="00A43414" w:rsidRDefault="00015C51" w:rsidP="00EB6C1C">
      <w:pPr>
        <w:pStyle w:val="Textnumbered"/>
        <w:numPr>
          <w:ilvl w:val="0"/>
          <w:numId w:val="26"/>
        </w:numPr>
      </w:pPr>
      <w:r>
        <w:t>am enjoying</w:t>
      </w:r>
    </w:p>
    <w:p w14:paraId="03CE150A" w14:textId="3F6B3C11" w:rsidR="00A43414" w:rsidRPr="00A43414" w:rsidRDefault="00015C51" w:rsidP="00EB6C1C">
      <w:pPr>
        <w:pStyle w:val="Textnumbered"/>
        <w:numPr>
          <w:ilvl w:val="0"/>
          <w:numId w:val="26"/>
        </w:numPr>
      </w:pPr>
      <w:r>
        <w:rPr>
          <w:lang w:val="en-GB"/>
        </w:rPr>
        <w:t>does not believe</w:t>
      </w:r>
    </w:p>
    <w:p w14:paraId="1409CEB7" w14:textId="11059FC5" w:rsidR="00A43414" w:rsidRPr="00A43414" w:rsidRDefault="00015C51" w:rsidP="00EB6C1C">
      <w:pPr>
        <w:pStyle w:val="Textnumbered"/>
        <w:numPr>
          <w:ilvl w:val="0"/>
          <w:numId w:val="26"/>
        </w:numPr>
      </w:pPr>
      <w:r>
        <w:t>Do you often wake up</w:t>
      </w:r>
    </w:p>
    <w:p w14:paraId="574C1127" w14:textId="12F17434" w:rsidR="00A43414" w:rsidRPr="00A43414" w:rsidRDefault="00015C51" w:rsidP="00EB6C1C">
      <w:pPr>
        <w:pStyle w:val="Textnumbered"/>
        <w:numPr>
          <w:ilvl w:val="0"/>
          <w:numId w:val="26"/>
        </w:numPr>
      </w:pPr>
      <w:r>
        <w:t>wear</w:t>
      </w:r>
    </w:p>
    <w:p w14:paraId="1C3AFABC" w14:textId="330E270F" w:rsidR="00A43414" w:rsidRDefault="00015C51" w:rsidP="00EB6C1C">
      <w:pPr>
        <w:pStyle w:val="Textnumbered"/>
        <w:numPr>
          <w:ilvl w:val="0"/>
          <w:numId w:val="26"/>
        </w:numPr>
      </w:pPr>
      <w:r>
        <w:t>eats</w:t>
      </w:r>
    </w:p>
    <w:p w14:paraId="433EF982" w14:textId="77777777" w:rsidR="00A43414" w:rsidRDefault="00A43414" w:rsidP="00A43414">
      <w:pPr>
        <w:pStyle w:val="Rubric"/>
      </w:pPr>
    </w:p>
    <w:p w14:paraId="2667EFCA" w14:textId="3855CE3A" w:rsidR="00015C51" w:rsidRDefault="00EA01AA" w:rsidP="00EA01AA">
      <w:pPr>
        <w:pStyle w:val="Textnumbered"/>
        <w:numPr>
          <w:ilvl w:val="0"/>
          <w:numId w:val="101"/>
        </w:numPr>
      </w:pPr>
      <w:r>
        <w:t>are you staying</w:t>
      </w:r>
    </w:p>
    <w:p w14:paraId="4ED54C14" w14:textId="16023FDE" w:rsidR="00EA01AA" w:rsidRDefault="00EA01AA" w:rsidP="00EA01AA">
      <w:pPr>
        <w:pStyle w:val="Textnumbered"/>
        <w:numPr>
          <w:ilvl w:val="0"/>
          <w:numId w:val="101"/>
        </w:numPr>
      </w:pPr>
      <w:r>
        <w:t>need</w:t>
      </w:r>
    </w:p>
    <w:p w14:paraId="6F58E922" w14:textId="59C1CBE0" w:rsidR="00EA01AA" w:rsidRDefault="00AC508F" w:rsidP="00EA01AA">
      <w:pPr>
        <w:pStyle w:val="Textnumbered"/>
        <w:numPr>
          <w:ilvl w:val="0"/>
          <w:numId w:val="101"/>
        </w:numPr>
      </w:pPr>
      <w:r>
        <w:t>is working</w:t>
      </w:r>
    </w:p>
    <w:p w14:paraId="28AFBD62" w14:textId="36198E85" w:rsidR="00EA01AA" w:rsidRDefault="00EA01AA" w:rsidP="00EA01AA">
      <w:pPr>
        <w:pStyle w:val="Textnumbered"/>
        <w:numPr>
          <w:ilvl w:val="0"/>
          <w:numId w:val="101"/>
        </w:numPr>
      </w:pPr>
      <w:r>
        <w:t>doesn’t / does not want</w:t>
      </w:r>
    </w:p>
    <w:p w14:paraId="12E27439" w14:textId="641B415F" w:rsidR="00EA01AA" w:rsidRPr="00015C51" w:rsidRDefault="00EA01AA" w:rsidP="00EA01AA">
      <w:pPr>
        <w:pStyle w:val="Textnumbered"/>
        <w:numPr>
          <w:ilvl w:val="0"/>
          <w:numId w:val="101"/>
        </w:numPr>
      </w:pPr>
      <w:r>
        <w:t>is coming</w:t>
      </w:r>
    </w:p>
    <w:p w14:paraId="524147D4" w14:textId="77777777" w:rsidR="00A43414" w:rsidRPr="00E3005D" w:rsidRDefault="00A43414" w:rsidP="00A43414">
      <w:pPr>
        <w:pStyle w:val="Rubric"/>
        <w:rPr>
          <w:lang w:val="en-GB"/>
        </w:rPr>
      </w:pPr>
    </w:p>
    <w:p w14:paraId="2DE7FBE6" w14:textId="797F25D6" w:rsidR="00A43414" w:rsidRPr="005C7AF6" w:rsidRDefault="00CD36A2" w:rsidP="00EB6C1C">
      <w:pPr>
        <w:pStyle w:val="Textnumbered"/>
        <w:numPr>
          <w:ilvl w:val="0"/>
          <w:numId w:val="27"/>
        </w:numPr>
      </w:pPr>
      <w:r w:rsidRPr="005C7AF6">
        <w:t>easy</w:t>
      </w:r>
    </w:p>
    <w:p w14:paraId="37B76D97" w14:textId="6DDDD4C6" w:rsidR="00A43414" w:rsidRDefault="00CD36A2" w:rsidP="00A43414">
      <w:pPr>
        <w:pStyle w:val="Textnumbered"/>
      </w:pPr>
      <w:r>
        <w:t>unkind</w:t>
      </w:r>
    </w:p>
    <w:p w14:paraId="1DBDC8CA" w14:textId="7D1D3159" w:rsidR="00A43414" w:rsidRDefault="00CD36A2" w:rsidP="00A43414">
      <w:pPr>
        <w:pStyle w:val="Textnumbered"/>
      </w:pPr>
      <w:r>
        <w:t>cheap</w:t>
      </w:r>
    </w:p>
    <w:p w14:paraId="4B9BCC15" w14:textId="0F9120A8" w:rsidR="00A43414" w:rsidRDefault="00CD36A2" w:rsidP="00A43414">
      <w:pPr>
        <w:pStyle w:val="Textnumbered"/>
      </w:pPr>
      <w:r>
        <w:t>male</w:t>
      </w:r>
    </w:p>
    <w:p w14:paraId="232C77F8" w14:textId="392F9A62" w:rsidR="00A43414" w:rsidRDefault="00CD36A2" w:rsidP="00A43414">
      <w:pPr>
        <w:pStyle w:val="Textnumbered"/>
      </w:pPr>
      <w:r>
        <w:t>wrong</w:t>
      </w:r>
    </w:p>
    <w:p w14:paraId="1F4BFAEA" w14:textId="038132BC" w:rsidR="00A43414" w:rsidRDefault="00CD36A2" w:rsidP="00A43414">
      <w:pPr>
        <w:pStyle w:val="Textnumbered"/>
      </w:pPr>
      <w:r>
        <w:t>dangerous</w:t>
      </w:r>
    </w:p>
    <w:p w14:paraId="727E6533" w14:textId="6AB642D8" w:rsidR="00A43414" w:rsidRDefault="00CD36A2" w:rsidP="00A43414">
      <w:pPr>
        <w:pStyle w:val="Textnumbered"/>
      </w:pPr>
      <w:r>
        <w:t>new</w:t>
      </w:r>
    </w:p>
    <w:p w14:paraId="1FAC9461" w14:textId="03C1FDD5" w:rsidR="00A43414" w:rsidRDefault="00CD36A2" w:rsidP="00A43414">
      <w:pPr>
        <w:pStyle w:val="Textnumbered"/>
      </w:pPr>
      <w:r>
        <w:t>unfriendly</w:t>
      </w:r>
    </w:p>
    <w:p w14:paraId="7AA9ACB8" w14:textId="37E14F4C" w:rsidR="00A43414" w:rsidRDefault="00CD36A2" w:rsidP="00A43414">
      <w:pPr>
        <w:pStyle w:val="Textnumbered"/>
      </w:pPr>
      <w:r>
        <w:t>real</w:t>
      </w:r>
    </w:p>
    <w:p w14:paraId="76B60C2C" w14:textId="77777777" w:rsidR="005A16D5" w:rsidRDefault="00CD36A2" w:rsidP="0026531F">
      <w:pPr>
        <w:pStyle w:val="Textnumbered"/>
      </w:pPr>
      <w:r>
        <w:t>high</w:t>
      </w:r>
    </w:p>
    <w:p w14:paraId="35F7EF04" w14:textId="53B8E1AA" w:rsidR="005F6F70" w:rsidRDefault="005A16D5" w:rsidP="005A16D5">
      <w:pPr>
        <w:pStyle w:val="Ahead"/>
      </w:pPr>
      <w:r>
        <w:br w:type="column"/>
      </w:r>
      <w:r w:rsidRPr="005A16D5">
        <w:t>Unit 4, Test 1</w:t>
      </w:r>
    </w:p>
    <w:p w14:paraId="57B8888C" w14:textId="77777777" w:rsidR="00E70A7F" w:rsidRDefault="00E70A7F" w:rsidP="00EB6C1C">
      <w:pPr>
        <w:pStyle w:val="Rubric"/>
        <w:numPr>
          <w:ilvl w:val="0"/>
          <w:numId w:val="29"/>
        </w:numPr>
      </w:pPr>
    </w:p>
    <w:p w14:paraId="12CE99D6" w14:textId="53D68E95" w:rsidR="00E70A7F" w:rsidRDefault="00940E1B" w:rsidP="00EB6C1C">
      <w:pPr>
        <w:pStyle w:val="Textnumbered"/>
        <w:numPr>
          <w:ilvl w:val="0"/>
          <w:numId w:val="28"/>
        </w:numPr>
      </w:pPr>
      <w:r>
        <w:t>Are there</w:t>
      </w:r>
    </w:p>
    <w:p w14:paraId="768353C7" w14:textId="59C8B7B1" w:rsidR="00E70A7F" w:rsidRDefault="00940E1B" w:rsidP="00E70A7F">
      <w:pPr>
        <w:pStyle w:val="Textnumbered"/>
      </w:pPr>
      <w:r>
        <w:t>There’s</w:t>
      </w:r>
    </w:p>
    <w:p w14:paraId="255F8AD5" w14:textId="6B4B8829" w:rsidR="00E70A7F" w:rsidRDefault="00940E1B" w:rsidP="00E70A7F">
      <w:pPr>
        <w:pStyle w:val="Textnumbered"/>
      </w:pPr>
      <w:r>
        <w:t>any</w:t>
      </w:r>
    </w:p>
    <w:p w14:paraId="2D0D45AC" w14:textId="1810FF50" w:rsidR="00E70A7F" w:rsidRDefault="00940E1B" w:rsidP="00E70A7F">
      <w:pPr>
        <w:pStyle w:val="Textnumbered"/>
      </w:pPr>
      <w:r>
        <w:t>some</w:t>
      </w:r>
    </w:p>
    <w:p w14:paraId="22829D1B" w14:textId="2CE5CBFA" w:rsidR="00E70A7F" w:rsidRDefault="00940E1B" w:rsidP="00E70A7F">
      <w:pPr>
        <w:pStyle w:val="Textnumbered"/>
      </w:pPr>
      <w:r>
        <w:t>any</w:t>
      </w:r>
    </w:p>
    <w:p w14:paraId="1CF35C05" w14:textId="6DA79767" w:rsidR="00E70A7F" w:rsidRDefault="00E70A7F" w:rsidP="00E70A7F">
      <w:pPr>
        <w:pStyle w:val="Rubric"/>
      </w:pPr>
    </w:p>
    <w:p w14:paraId="7982B7F1" w14:textId="21433DDC" w:rsidR="00E70A7F" w:rsidRPr="00E70A7F" w:rsidRDefault="00817B75" w:rsidP="00EB6C1C">
      <w:pPr>
        <w:pStyle w:val="Textnumbered"/>
        <w:numPr>
          <w:ilvl w:val="0"/>
          <w:numId w:val="71"/>
        </w:numPr>
      </w:pPr>
      <w:r>
        <w:t>b</w:t>
      </w:r>
    </w:p>
    <w:p w14:paraId="26D7881F" w14:textId="4881DCAD" w:rsidR="00E70A7F" w:rsidRPr="00E70A7F" w:rsidRDefault="00817B75" w:rsidP="00E70A7F">
      <w:pPr>
        <w:pStyle w:val="Textnumbered"/>
      </w:pPr>
      <w:r>
        <w:t>c</w:t>
      </w:r>
    </w:p>
    <w:p w14:paraId="358DD292" w14:textId="51081635" w:rsidR="00E70A7F" w:rsidRPr="00E70A7F" w:rsidRDefault="00817B75" w:rsidP="00E70A7F">
      <w:pPr>
        <w:pStyle w:val="Textnumbered"/>
      </w:pPr>
      <w:r>
        <w:t>c</w:t>
      </w:r>
    </w:p>
    <w:p w14:paraId="1CD4058E" w14:textId="35C7AC79" w:rsidR="00E70A7F" w:rsidRDefault="00817B75" w:rsidP="00E70A7F">
      <w:pPr>
        <w:pStyle w:val="Textnumbered"/>
      </w:pPr>
      <w:r>
        <w:t>c</w:t>
      </w:r>
    </w:p>
    <w:p w14:paraId="79D82078" w14:textId="0212503C" w:rsidR="00AD2225" w:rsidRPr="00E70A7F" w:rsidRDefault="00817B75" w:rsidP="00E70A7F">
      <w:pPr>
        <w:pStyle w:val="Textnumbered"/>
      </w:pPr>
      <w:r>
        <w:t>b</w:t>
      </w:r>
    </w:p>
    <w:p w14:paraId="18E56BD4" w14:textId="77777777" w:rsidR="00E70A7F" w:rsidRDefault="00E70A7F" w:rsidP="00E70A7F">
      <w:pPr>
        <w:pStyle w:val="Rubric"/>
      </w:pPr>
    </w:p>
    <w:p w14:paraId="7BAA69A9" w14:textId="394C228F" w:rsidR="00A278E0" w:rsidRDefault="008877AC" w:rsidP="00EB6C1C">
      <w:pPr>
        <w:pStyle w:val="Textnumbered"/>
        <w:numPr>
          <w:ilvl w:val="0"/>
          <w:numId w:val="31"/>
        </w:numPr>
      </w:pPr>
      <w:r>
        <w:t>C</w:t>
      </w:r>
      <w:r w:rsidR="00E31871">
        <w:t>arrots</w:t>
      </w:r>
    </w:p>
    <w:p w14:paraId="6013D65D" w14:textId="0DA8BA13" w:rsidR="00E31871" w:rsidRDefault="00E31871" w:rsidP="00EB6C1C">
      <w:pPr>
        <w:pStyle w:val="Textnumbered"/>
        <w:numPr>
          <w:ilvl w:val="0"/>
          <w:numId w:val="31"/>
        </w:numPr>
      </w:pPr>
      <w:r>
        <w:t>bread</w:t>
      </w:r>
    </w:p>
    <w:p w14:paraId="38D7519E" w14:textId="4FD3BB38" w:rsidR="00E31871" w:rsidRDefault="00E31871" w:rsidP="00EB6C1C">
      <w:pPr>
        <w:pStyle w:val="Textnumbered"/>
        <w:numPr>
          <w:ilvl w:val="0"/>
          <w:numId w:val="31"/>
        </w:numPr>
      </w:pPr>
      <w:r>
        <w:t>prawns</w:t>
      </w:r>
    </w:p>
    <w:p w14:paraId="6E5BBC64" w14:textId="1DCD646B" w:rsidR="00E31871" w:rsidRDefault="00E31871" w:rsidP="00EB6C1C">
      <w:pPr>
        <w:pStyle w:val="Textnumbered"/>
        <w:numPr>
          <w:ilvl w:val="0"/>
          <w:numId w:val="31"/>
        </w:numPr>
      </w:pPr>
      <w:r>
        <w:t>cheese</w:t>
      </w:r>
    </w:p>
    <w:p w14:paraId="7B25F47A" w14:textId="69787D12" w:rsidR="00E31871" w:rsidRPr="005C7AF6" w:rsidRDefault="005C7AF6" w:rsidP="00EB6C1C">
      <w:pPr>
        <w:pStyle w:val="Textnumbered"/>
        <w:numPr>
          <w:ilvl w:val="0"/>
          <w:numId w:val="31"/>
        </w:numPr>
      </w:pPr>
      <w:r>
        <w:t>Ri</w:t>
      </w:r>
      <w:r w:rsidR="00E31871" w:rsidRPr="005C7AF6">
        <w:t>ce</w:t>
      </w:r>
    </w:p>
    <w:p w14:paraId="55BBA06F" w14:textId="49296ED6" w:rsidR="00A278E0" w:rsidRDefault="00A278E0" w:rsidP="00A278E0">
      <w:pPr>
        <w:pStyle w:val="Rubric"/>
      </w:pPr>
    </w:p>
    <w:p w14:paraId="56DA4A48" w14:textId="17DB13E1" w:rsidR="00A278E0" w:rsidRDefault="00183B91" w:rsidP="00EB6C1C">
      <w:pPr>
        <w:pStyle w:val="Textnumbered"/>
        <w:numPr>
          <w:ilvl w:val="0"/>
          <w:numId w:val="32"/>
        </w:numPr>
      </w:pPr>
      <w:r>
        <w:rPr>
          <w:strike/>
        </w:rPr>
        <w:t>a</w:t>
      </w:r>
      <w:r w:rsidR="008877AC">
        <w:t xml:space="preserve"> </w:t>
      </w:r>
      <w:r>
        <w:t>some</w:t>
      </w:r>
    </w:p>
    <w:p w14:paraId="2BB1E263" w14:textId="6EDA015E" w:rsidR="00A278E0" w:rsidRDefault="008877AC" w:rsidP="00EB6C1C">
      <w:pPr>
        <w:pStyle w:val="Textnumbered"/>
        <w:numPr>
          <w:ilvl w:val="0"/>
          <w:numId w:val="32"/>
        </w:numPr>
      </w:pPr>
      <w:r w:rsidRPr="008877AC">
        <w:rPr>
          <w:strike/>
        </w:rPr>
        <w:t>strawberry</w:t>
      </w:r>
      <w:r>
        <w:t xml:space="preserve"> </w:t>
      </w:r>
      <w:r w:rsidR="00B34F38">
        <w:t>strawberrries</w:t>
      </w:r>
    </w:p>
    <w:p w14:paraId="23184E0C" w14:textId="68D11FA9" w:rsidR="00A278E0" w:rsidRDefault="008877AC" w:rsidP="00EB6C1C">
      <w:pPr>
        <w:pStyle w:val="Textnumbered"/>
        <w:numPr>
          <w:ilvl w:val="0"/>
          <w:numId w:val="32"/>
        </w:numPr>
      </w:pPr>
      <w:r w:rsidRPr="008877AC">
        <w:rPr>
          <w:strike/>
        </w:rPr>
        <w:t>pastas</w:t>
      </w:r>
      <w:r>
        <w:t xml:space="preserve"> </w:t>
      </w:r>
      <w:r w:rsidR="00B34F38">
        <w:t>pasta</w:t>
      </w:r>
    </w:p>
    <w:p w14:paraId="3475E7A3" w14:textId="5F64FB9B" w:rsidR="00A278E0" w:rsidRDefault="008877AC" w:rsidP="00EB6C1C">
      <w:pPr>
        <w:pStyle w:val="Textnumbered"/>
        <w:numPr>
          <w:ilvl w:val="0"/>
          <w:numId w:val="32"/>
        </w:numPr>
      </w:pPr>
      <w:r w:rsidRPr="008877AC">
        <w:rPr>
          <w:strike/>
        </w:rPr>
        <w:t>a rice</w:t>
      </w:r>
      <w:r>
        <w:t xml:space="preserve"> rice</w:t>
      </w:r>
    </w:p>
    <w:p w14:paraId="3FC4A440" w14:textId="1F7D6553" w:rsidR="00A278E0" w:rsidRPr="00A278E0" w:rsidRDefault="008877AC" w:rsidP="00EB6C1C">
      <w:pPr>
        <w:pStyle w:val="Textnumbered"/>
        <w:numPr>
          <w:ilvl w:val="0"/>
          <w:numId w:val="32"/>
        </w:numPr>
      </w:pPr>
      <w:r w:rsidRPr="008877AC">
        <w:rPr>
          <w:strike/>
        </w:rPr>
        <w:t>beefs</w:t>
      </w:r>
      <w:r>
        <w:t xml:space="preserve"> </w:t>
      </w:r>
      <w:r w:rsidR="00B34F38">
        <w:t>beef</w:t>
      </w:r>
    </w:p>
    <w:p w14:paraId="7D69EE05" w14:textId="40C3ED21" w:rsidR="00862AC1" w:rsidRDefault="00862AC1" w:rsidP="00862AC1">
      <w:pPr>
        <w:pStyle w:val="Ahead"/>
      </w:pPr>
      <w:r w:rsidRPr="00862AC1">
        <w:t>Unit 4</w:t>
      </w:r>
      <w:r>
        <w:t>, Test 2</w:t>
      </w:r>
    </w:p>
    <w:p w14:paraId="724C818C" w14:textId="77777777" w:rsidR="00E70A7F" w:rsidRDefault="00E70A7F" w:rsidP="00EB6C1C">
      <w:pPr>
        <w:pStyle w:val="Rubric"/>
        <w:numPr>
          <w:ilvl w:val="0"/>
          <w:numId w:val="34"/>
        </w:numPr>
      </w:pPr>
    </w:p>
    <w:p w14:paraId="089BAF1E" w14:textId="67DC009C" w:rsidR="00E70A7F" w:rsidRPr="005C7AF6" w:rsidRDefault="005C7AF6" w:rsidP="00EB6C1C">
      <w:pPr>
        <w:pStyle w:val="Textnumbered"/>
        <w:numPr>
          <w:ilvl w:val="0"/>
          <w:numId w:val="30"/>
        </w:numPr>
      </w:pPr>
      <w:r>
        <w:t>m</w:t>
      </w:r>
      <w:r w:rsidR="00B365F5" w:rsidRPr="005C7AF6">
        <w:t>uch</w:t>
      </w:r>
      <w:r>
        <w:t xml:space="preserve"> / a lot of</w:t>
      </w:r>
    </w:p>
    <w:p w14:paraId="5799BCD5" w14:textId="391113DA" w:rsidR="00E70A7F" w:rsidRPr="00E70A7F" w:rsidRDefault="00B365F5" w:rsidP="00E70A7F">
      <w:pPr>
        <w:pStyle w:val="Textnumbered"/>
      </w:pPr>
      <w:r>
        <w:t>a lot of</w:t>
      </w:r>
    </w:p>
    <w:p w14:paraId="3FEE144A" w14:textId="729871C6" w:rsidR="00E70A7F" w:rsidRPr="00E70A7F" w:rsidRDefault="00B365F5" w:rsidP="00E70A7F">
      <w:pPr>
        <w:pStyle w:val="Textnumbered"/>
      </w:pPr>
      <w:r>
        <w:t>How much</w:t>
      </w:r>
    </w:p>
    <w:p w14:paraId="2B8D3DB7" w14:textId="33ABE4AA" w:rsidR="00E70A7F" w:rsidRPr="00E70A7F" w:rsidRDefault="00B365F5" w:rsidP="00E70A7F">
      <w:pPr>
        <w:pStyle w:val="Textnumbered"/>
      </w:pPr>
      <w:r>
        <w:t>many / a lot of</w:t>
      </w:r>
    </w:p>
    <w:p w14:paraId="64855F5C" w14:textId="533A4D39" w:rsidR="00E70A7F" w:rsidRDefault="00B365F5" w:rsidP="00E70A7F">
      <w:pPr>
        <w:pStyle w:val="Textnumbered"/>
      </w:pPr>
      <w:r>
        <w:t>How many</w:t>
      </w:r>
    </w:p>
    <w:p w14:paraId="7C12BC56" w14:textId="77777777" w:rsidR="00E70A7F" w:rsidRDefault="00E70A7F" w:rsidP="00A278E0">
      <w:pPr>
        <w:pStyle w:val="Rubric"/>
      </w:pPr>
    </w:p>
    <w:p w14:paraId="7547B65E" w14:textId="4053CDD1" w:rsidR="00A278E0" w:rsidRPr="005C7AF6" w:rsidRDefault="00706EC2" w:rsidP="00EB6C1C">
      <w:pPr>
        <w:pStyle w:val="Textnumbered"/>
        <w:numPr>
          <w:ilvl w:val="0"/>
          <w:numId w:val="33"/>
        </w:numPr>
        <w:rPr>
          <w:lang w:val="en-GB"/>
        </w:rPr>
      </w:pPr>
      <w:r w:rsidRPr="00706EC2">
        <w:rPr>
          <w:strike/>
          <w:lang w:val="en-GB"/>
        </w:rPr>
        <w:t>little</w:t>
      </w:r>
      <w:r w:rsidR="00183B91">
        <w:rPr>
          <w:lang w:val="en-GB"/>
        </w:rPr>
        <w:t xml:space="preserve"> </w:t>
      </w:r>
      <w:r>
        <w:rPr>
          <w:lang w:val="en-GB"/>
        </w:rPr>
        <w:t>few</w:t>
      </w:r>
    </w:p>
    <w:p w14:paraId="4C321E50" w14:textId="41C976E4" w:rsidR="00B365F5" w:rsidRPr="005C7AF6" w:rsidRDefault="00706EC2" w:rsidP="00EB6C1C">
      <w:pPr>
        <w:pStyle w:val="Textnumbered"/>
        <w:numPr>
          <w:ilvl w:val="0"/>
          <w:numId w:val="33"/>
        </w:numPr>
        <w:rPr>
          <w:lang w:val="en-GB"/>
        </w:rPr>
      </w:pPr>
      <w:r w:rsidRPr="00706EC2">
        <w:rPr>
          <w:strike/>
          <w:lang w:val="en-GB"/>
        </w:rPr>
        <w:t>little</w:t>
      </w:r>
      <w:r>
        <w:rPr>
          <w:lang w:val="en-GB"/>
        </w:rPr>
        <w:t xml:space="preserve"> a little</w:t>
      </w:r>
    </w:p>
    <w:p w14:paraId="39C1D015" w14:textId="325A668D" w:rsidR="00B365F5" w:rsidRPr="005C7AF6" w:rsidRDefault="00706EC2" w:rsidP="00EB6C1C">
      <w:pPr>
        <w:pStyle w:val="Textnumbered"/>
        <w:numPr>
          <w:ilvl w:val="0"/>
          <w:numId w:val="33"/>
        </w:numPr>
        <w:rPr>
          <w:lang w:val="en-GB"/>
        </w:rPr>
      </w:pPr>
      <w:r w:rsidRPr="00706EC2">
        <w:rPr>
          <w:strike/>
          <w:lang w:val="en-GB"/>
        </w:rPr>
        <w:t>few</w:t>
      </w:r>
      <w:r w:rsidR="00183B91">
        <w:rPr>
          <w:lang w:val="en-GB"/>
        </w:rPr>
        <w:t xml:space="preserve"> </w:t>
      </w:r>
      <w:r>
        <w:rPr>
          <w:lang w:val="en-GB"/>
        </w:rPr>
        <w:t>little</w:t>
      </w:r>
    </w:p>
    <w:p w14:paraId="712B4D41" w14:textId="6CEDA982" w:rsidR="00B365F5" w:rsidRDefault="00706EC2" w:rsidP="00EB6C1C">
      <w:pPr>
        <w:pStyle w:val="Textnumbered"/>
        <w:numPr>
          <w:ilvl w:val="0"/>
          <w:numId w:val="33"/>
        </w:numPr>
        <w:rPr>
          <w:lang w:val="en-GB"/>
        </w:rPr>
      </w:pPr>
      <w:proofErr w:type="spellStart"/>
      <w:r w:rsidRPr="00706EC2">
        <w:rPr>
          <w:strike/>
          <w:lang w:val="en-GB"/>
        </w:rPr>
        <w:t>fews</w:t>
      </w:r>
      <w:proofErr w:type="spellEnd"/>
      <w:r w:rsidR="00183B91">
        <w:rPr>
          <w:lang w:val="en-GB"/>
        </w:rPr>
        <w:t xml:space="preserve"> </w:t>
      </w:r>
      <w:r>
        <w:rPr>
          <w:lang w:val="en-GB"/>
        </w:rPr>
        <w:t>few</w:t>
      </w:r>
    </w:p>
    <w:p w14:paraId="13B7D6C1" w14:textId="75182B01" w:rsidR="00B365F5" w:rsidRPr="00E3005D" w:rsidRDefault="00706EC2" w:rsidP="00EB6C1C">
      <w:pPr>
        <w:pStyle w:val="Textnumbered"/>
        <w:numPr>
          <w:ilvl w:val="0"/>
          <w:numId w:val="33"/>
        </w:numPr>
        <w:rPr>
          <w:lang w:val="en-GB"/>
        </w:rPr>
      </w:pPr>
      <w:r w:rsidRPr="00706EC2">
        <w:rPr>
          <w:strike/>
          <w:lang w:val="en-GB"/>
        </w:rPr>
        <w:t>little</w:t>
      </w:r>
      <w:r w:rsidR="00183B91">
        <w:rPr>
          <w:lang w:val="en-GB"/>
        </w:rPr>
        <w:t xml:space="preserve"> </w:t>
      </w:r>
      <w:r>
        <w:rPr>
          <w:lang w:val="en-GB"/>
        </w:rPr>
        <w:t>few</w:t>
      </w:r>
    </w:p>
    <w:p w14:paraId="0C5E94F8" w14:textId="77777777" w:rsidR="00A278E0" w:rsidRPr="00E3005D" w:rsidRDefault="00A278E0" w:rsidP="00A278E0">
      <w:pPr>
        <w:pStyle w:val="Rubric"/>
        <w:rPr>
          <w:lang w:val="en-GB"/>
        </w:rPr>
      </w:pPr>
    </w:p>
    <w:p w14:paraId="13E476EC" w14:textId="657C38B2" w:rsidR="00A278E0" w:rsidRDefault="00706EC2" w:rsidP="00EB6C1C">
      <w:pPr>
        <w:pStyle w:val="Textnumbered"/>
        <w:numPr>
          <w:ilvl w:val="0"/>
          <w:numId w:val="35"/>
        </w:numPr>
      </w:pPr>
      <w:r>
        <w:t>b</w:t>
      </w:r>
    </w:p>
    <w:p w14:paraId="25911F4C" w14:textId="0EC4DCB8" w:rsidR="00B365F5" w:rsidRDefault="00706EC2" w:rsidP="00EB6C1C">
      <w:pPr>
        <w:pStyle w:val="Textnumbered"/>
        <w:numPr>
          <w:ilvl w:val="0"/>
          <w:numId w:val="35"/>
        </w:numPr>
      </w:pPr>
      <w:r>
        <w:t>c</w:t>
      </w:r>
    </w:p>
    <w:p w14:paraId="0F1EB2F9" w14:textId="551CB5AE" w:rsidR="00B365F5" w:rsidRDefault="00706EC2" w:rsidP="00EB6C1C">
      <w:pPr>
        <w:pStyle w:val="Textnumbered"/>
        <w:numPr>
          <w:ilvl w:val="0"/>
          <w:numId w:val="35"/>
        </w:numPr>
      </w:pPr>
      <w:r>
        <w:t>a</w:t>
      </w:r>
    </w:p>
    <w:p w14:paraId="1D480511" w14:textId="7B5D745A" w:rsidR="00B365F5" w:rsidRDefault="00706EC2" w:rsidP="00EB6C1C">
      <w:pPr>
        <w:pStyle w:val="Textnumbered"/>
        <w:numPr>
          <w:ilvl w:val="0"/>
          <w:numId w:val="35"/>
        </w:numPr>
      </w:pPr>
      <w:r>
        <w:t>c</w:t>
      </w:r>
    </w:p>
    <w:p w14:paraId="62791A66" w14:textId="39E22D36" w:rsidR="00B365F5" w:rsidRDefault="00706EC2" w:rsidP="00EB6C1C">
      <w:pPr>
        <w:pStyle w:val="Textnumbered"/>
        <w:numPr>
          <w:ilvl w:val="0"/>
          <w:numId w:val="35"/>
        </w:numPr>
      </w:pPr>
      <w:r>
        <w:t>c</w:t>
      </w:r>
    </w:p>
    <w:p w14:paraId="2385A52B" w14:textId="4E4EC152" w:rsidR="00A278E0" w:rsidRDefault="005A16D5" w:rsidP="005A16D5">
      <w:pPr>
        <w:pStyle w:val="Rubric"/>
      </w:pPr>
      <w:r>
        <w:br w:type="column"/>
      </w:r>
    </w:p>
    <w:p w14:paraId="17FF75D0" w14:textId="5DF24633" w:rsidR="00A278E0" w:rsidRDefault="00D7136E" w:rsidP="00EB6C1C">
      <w:pPr>
        <w:pStyle w:val="Textnumbered"/>
        <w:numPr>
          <w:ilvl w:val="0"/>
          <w:numId w:val="36"/>
        </w:numPr>
      </w:pPr>
      <w:r>
        <w:t>c</w:t>
      </w:r>
      <w:r w:rsidR="00B365F5">
        <w:t>hef</w:t>
      </w:r>
    </w:p>
    <w:p w14:paraId="708B29AE" w14:textId="580D9979" w:rsidR="00B365F5" w:rsidRDefault="00D7136E" w:rsidP="00EB6C1C">
      <w:pPr>
        <w:pStyle w:val="Textnumbered"/>
        <w:numPr>
          <w:ilvl w:val="0"/>
          <w:numId w:val="36"/>
        </w:numPr>
      </w:pPr>
      <w:r>
        <w:t>k</w:t>
      </w:r>
      <w:r w:rsidR="00B365F5">
        <w:t>nife</w:t>
      </w:r>
    </w:p>
    <w:p w14:paraId="12509227" w14:textId="649559A8" w:rsidR="00B365F5" w:rsidRDefault="00D7136E" w:rsidP="00EB6C1C">
      <w:pPr>
        <w:pStyle w:val="Textnumbered"/>
        <w:numPr>
          <w:ilvl w:val="0"/>
          <w:numId w:val="36"/>
        </w:numPr>
      </w:pPr>
      <w:r>
        <w:t>m</w:t>
      </w:r>
      <w:r w:rsidR="00B365F5">
        <w:t>enu</w:t>
      </w:r>
    </w:p>
    <w:p w14:paraId="764D8469" w14:textId="4183B88B" w:rsidR="00B365F5" w:rsidRDefault="00D7136E" w:rsidP="00EB6C1C">
      <w:pPr>
        <w:pStyle w:val="Textnumbered"/>
        <w:numPr>
          <w:ilvl w:val="0"/>
          <w:numId w:val="36"/>
        </w:numPr>
      </w:pPr>
      <w:r>
        <w:t>c</w:t>
      </w:r>
      <w:r w:rsidR="00B365F5">
        <w:t>ustomers</w:t>
      </w:r>
    </w:p>
    <w:p w14:paraId="003AD1E5" w14:textId="152E04F5" w:rsidR="00B365F5" w:rsidRDefault="00B365F5" w:rsidP="00EB6C1C">
      <w:pPr>
        <w:pStyle w:val="Textnumbered"/>
        <w:numPr>
          <w:ilvl w:val="0"/>
          <w:numId w:val="36"/>
        </w:numPr>
      </w:pPr>
      <w:r>
        <w:t>tray</w:t>
      </w:r>
    </w:p>
    <w:p w14:paraId="1A129625" w14:textId="52C4F10E" w:rsidR="00D56BCE" w:rsidRDefault="00D56BCE" w:rsidP="00565603">
      <w:pPr>
        <w:pStyle w:val="Ahead"/>
      </w:pPr>
      <w:r>
        <w:t>Unit 5, Test 1</w:t>
      </w:r>
    </w:p>
    <w:p w14:paraId="59C46F73" w14:textId="34679689" w:rsidR="00D86B1C" w:rsidRDefault="00D86B1C" w:rsidP="00EB6C1C">
      <w:pPr>
        <w:pStyle w:val="Rubric"/>
        <w:numPr>
          <w:ilvl w:val="0"/>
          <w:numId w:val="37"/>
        </w:numPr>
      </w:pPr>
    </w:p>
    <w:p w14:paraId="4DC4EA74" w14:textId="5E18D8EE" w:rsidR="00E35B12" w:rsidRDefault="00E35B12" w:rsidP="00EB6C1C">
      <w:pPr>
        <w:pStyle w:val="Textnumbered"/>
        <w:numPr>
          <w:ilvl w:val="0"/>
          <w:numId w:val="94"/>
        </w:numPr>
      </w:pPr>
      <w:r>
        <w:t>safer than</w:t>
      </w:r>
    </w:p>
    <w:p w14:paraId="6B2C3E20" w14:textId="3F772B5D" w:rsidR="00E35B12" w:rsidRDefault="00E35B12" w:rsidP="00E35B12">
      <w:pPr>
        <w:pStyle w:val="Textnumbered"/>
      </w:pPr>
      <w:r>
        <w:t>fatter than</w:t>
      </w:r>
    </w:p>
    <w:p w14:paraId="57065892" w14:textId="0D10D654" w:rsidR="00E35B12" w:rsidRDefault="00E35B12" w:rsidP="00E35B12">
      <w:pPr>
        <w:pStyle w:val="Textnumbered"/>
      </w:pPr>
      <w:r>
        <w:t>funnier than</w:t>
      </w:r>
    </w:p>
    <w:p w14:paraId="62198B5F" w14:textId="66C48872" w:rsidR="00E35B12" w:rsidRDefault="00E35B12" w:rsidP="00E35B12">
      <w:pPr>
        <w:pStyle w:val="Textnumbered"/>
      </w:pPr>
      <w:r>
        <w:t>more interesting than</w:t>
      </w:r>
    </w:p>
    <w:p w14:paraId="56AE934D" w14:textId="70D77975" w:rsidR="00E35B12" w:rsidRPr="00E35B12" w:rsidRDefault="00E35B12" w:rsidP="00E35B12">
      <w:pPr>
        <w:pStyle w:val="Textnumbered"/>
      </w:pPr>
      <w:r>
        <w:t>better than</w:t>
      </w:r>
    </w:p>
    <w:p w14:paraId="02EC2243" w14:textId="79988C47" w:rsidR="00D86B1C" w:rsidRDefault="00D86B1C" w:rsidP="00D86B1C">
      <w:pPr>
        <w:pStyle w:val="Rubric"/>
      </w:pPr>
    </w:p>
    <w:p w14:paraId="7BF8C417" w14:textId="604D864C" w:rsidR="00D86B1C" w:rsidRDefault="00E2079A" w:rsidP="00EB6C1C">
      <w:pPr>
        <w:pStyle w:val="Textnumbered"/>
        <w:numPr>
          <w:ilvl w:val="0"/>
          <w:numId w:val="38"/>
        </w:numPr>
        <w:rPr>
          <w:lang w:val="en-GB"/>
        </w:rPr>
      </w:pPr>
      <w:proofErr w:type="spellStart"/>
      <w:r w:rsidRPr="00E2079A">
        <w:rPr>
          <w:strike/>
          <w:lang w:val="en-GB"/>
        </w:rPr>
        <w:t>hungryer</w:t>
      </w:r>
      <w:proofErr w:type="spellEnd"/>
      <w:r>
        <w:rPr>
          <w:lang w:val="en-GB"/>
        </w:rPr>
        <w:t xml:space="preserve"> </w:t>
      </w:r>
      <w:r w:rsidR="008542C9">
        <w:rPr>
          <w:lang w:val="en-GB"/>
        </w:rPr>
        <w:t>hungrier</w:t>
      </w:r>
    </w:p>
    <w:p w14:paraId="0B4FB900" w14:textId="3E840624" w:rsidR="008542C9" w:rsidRDefault="00E2079A" w:rsidP="00EB6C1C">
      <w:pPr>
        <w:pStyle w:val="Textnumbered"/>
        <w:numPr>
          <w:ilvl w:val="0"/>
          <w:numId w:val="38"/>
        </w:numPr>
        <w:rPr>
          <w:lang w:val="en-GB"/>
        </w:rPr>
      </w:pPr>
      <w:proofErr w:type="spellStart"/>
      <w:r w:rsidRPr="00E2079A">
        <w:rPr>
          <w:strike/>
          <w:lang w:val="en-GB"/>
        </w:rPr>
        <w:t>keenner</w:t>
      </w:r>
      <w:proofErr w:type="spellEnd"/>
      <w:r>
        <w:rPr>
          <w:lang w:val="en-GB"/>
        </w:rPr>
        <w:t xml:space="preserve"> </w:t>
      </w:r>
      <w:r w:rsidR="008542C9">
        <w:rPr>
          <w:lang w:val="en-GB"/>
        </w:rPr>
        <w:t>keener</w:t>
      </w:r>
    </w:p>
    <w:p w14:paraId="2FBF4293" w14:textId="41A45369" w:rsidR="008542C9" w:rsidRDefault="00E2079A" w:rsidP="00EB6C1C">
      <w:pPr>
        <w:pStyle w:val="Textnumbered"/>
        <w:numPr>
          <w:ilvl w:val="0"/>
          <w:numId w:val="38"/>
        </w:numPr>
        <w:rPr>
          <w:lang w:val="en-GB"/>
        </w:rPr>
      </w:pPr>
      <w:proofErr w:type="spellStart"/>
      <w:r w:rsidRPr="00E2079A">
        <w:rPr>
          <w:strike/>
          <w:lang w:val="en-GB"/>
        </w:rPr>
        <w:t>comfortabler</w:t>
      </w:r>
      <w:proofErr w:type="spellEnd"/>
      <w:r>
        <w:rPr>
          <w:lang w:val="en-GB"/>
        </w:rPr>
        <w:t xml:space="preserve"> </w:t>
      </w:r>
      <w:r w:rsidR="008542C9">
        <w:rPr>
          <w:lang w:val="en-GB"/>
        </w:rPr>
        <w:t>more comfortable</w:t>
      </w:r>
    </w:p>
    <w:p w14:paraId="0FB338E6" w14:textId="3F51869B" w:rsidR="008542C9" w:rsidRDefault="00E2079A" w:rsidP="00EB6C1C">
      <w:pPr>
        <w:pStyle w:val="Textnumbered"/>
        <w:numPr>
          <w:ilvl w:val="0"/>
          <w:numId w:val="38"/>
        </w:numPr>
        <w:rPr>
          <w:lang w:val="en-GB"/>
        </w:rPr>
      </w:pPr>
      <w:proofErr w:type="spellStart"/>
      <w:r w:rsidRPr="00E2079A">
        <w:rPr>
          <w:strike/>
          <w:lang w:val="en-GB"/>
        </w:rPr>
        <w:t>gooder</w:t>
      </w:r>
      <w:proofErr w:type="spellEnd"/>
      <w:r>
        <w:rPr>
          <w:lang w:val="en-GB"/>
        </w:rPr>
        <w:t xml:space="preserve"> </w:t>
      </w:r>
      <w:r w:rsidR="008542C9">
        <w:rPr>
          <w:lang w:val="en-GB"/>
        </w:rPr>
        <w:t>better</w:t>
      </w:r>
    </w:p>
    <w:p w14:paraId="69D2225B" w14:textId="2200EB9D" w:rsidR="008542C9" w:rsidRPr="00E3005D" w:rsidRDefault="00E2079A" w:rsidP="00EB6C1C">
      <w:pPr>
        <w:pStyle w:val="Textnumbered"/>
        <w:numPr>
          <w:ilvl w:val="0"/>
          <w:numId w:val="38"/>
        </w:numPr>
        <w:rPr>
          <w:lang w:val="en-GB"/>
        </w:rPr>
      </w:pPr>
      <w:proofErr w:type="spellStart"/>
      <w:r w:rsidRPr="00E2079A">
        <w:rPr>
          <w:strike/>
          <w:lang w:val="en-GB"/>
        </w:rPr>
        <w:t>biger</w:t>
      </w:r>
      <w:proofErr w:type="spellEnd"/>
      <w:r>
        <w:rPr>
          <w:lang w:val="en-GB"/>
        </w:rPr>
        <w:t xml:space="preserve"> </w:t>
      </w:r>
      <w:r w:rsidR="008542C9">
        <w:rPr>
          <w:lang w:val="en-GB"/>
        </w:rPr>
        <w:t>bigger</w:t>
      </w:r>
    </w:p>
    <w:p w14:paraId="37EB1831" w14:textId="77777777" w:rsidR="00D86B1C" w:rsidRDefault="00D86B1C" w:rsidP="00D86B1C">
      <w:pPr>
        <w:pStyle w:val="Rubric"/>
      </w:pPr>
    </w:p>
    <w:p w14:paraId="0F81454D" w14:textId="0E8E6C24" w:rsidR="00D86B1C" w:rsidRPr="005C7AF6" w:rsidRDefault="008542C9" w:rsidP="00EB6C1C">
      <w:pPr>
        <w:pStyle w:val="Textnumbered"/>
        <w:numPr>
          <w:ilvl w:val="0"/>
          <w:numId w:val="39"/>
        </w:numPr>
      </w:pPr>
      <w:r w:rsidRPr="005C7AF6">
        <w:t>car park</w:t>
      </w:r>
    </w:p>
    <w:p w14:paraId="3E4A46B3" w14:textId="49A26870" w:rsidR="008542C9" w:rsidRPr="005C7AF6" w:rsidRDefault="008542C9" w:rsidP="00EB6C1C">
      <w:pPr>
        <w:pStyle w:val="Textnumbered"/>
        <w:numPr>
          <w:ilvl w:val="0"/>
          <w:numId w:val="39"/>
        </w:numPr>
      </w:pPr>
      <w:r w:rsidRPr="005C7AF6">
        <w:t>hotel</w:t>
      </w:r>
    </w:p>
    <w:p w14:paraId="50B78F81" w14:textId="28794305" w:rsidR="008542C9" w:rsidRPr="005C7AF6" w:rsidRDefault="008542C9" w:rsidP="00EB6C1C">
      <w:pPr>
        <w:pStyle w:val="Textnumbered"/>
        <w:numPr>
          <w:ilvl w:val="0"/>
          <w:numId w:val="39"/>
        </w:numPr>
      </w:pPr>
      <w:r w:rsidRPr="005C7AF6">
        <w:t>zoo</w:t>
      </w:r>
    </w:p>
    <w:p w14:paraId="1C05ABE1" w14:textId="3DA47846" w:rsidR="008542C9" w:rsidRPr="005C7AF6" w:rsidRDefault="008542C9" w:rsidP="00EB6C1C">
      <w:pPr>
        <w:pStyle w:val="Textnumbered"/>
        <w:numPr>
          <w:ilvl w:val="0"/>
          <w:numId w:val="39"/>
        </w:numPr>
      </w:pPr>
      <w:r w:rsidRPr="005C7AF6">
        <w:t>museum</w:t>
      </w:r>
    </w:p>
    <w:p w14:paraId="2CED3F07" w14:textId="065CE89E" w:rsidR="008542C9" w:rsidRPr="005C7AF6" w:rsidRDefault="008542C9" w:rsidP="00EB6C1C">
      <w:pPr>
        <w:pStyle w:val="Textnumbered"/>
        <w:numPr>
          <w:ilvl w:val="0"/>
          <w:numId w:val="39"/>
        </w:numPr>
      </w:pPr>
      <w:r w:rsidRPr="005C7AF6">
        <w:t>hospital</w:t>
      </w:r>
    </w:p>
    <w:p w14:paraId="235F4983" w14:textId="77777777" w:rsidR="00D86B1C" w:rsidRDefault="00D86B1C" w:rsidP="00D86B1C">
      <w:pPr>
        <w:pStyle w:val="Rubric"/>
      </w:pPr>
    </w:p>
    <w:p w14:paraId="1950E9A3" w14:textId="644E48E1" w:rsidR="00D86B1C" w:rsidRDefault="00C85342" w:rsidP="00EB6C1C">
      <w:pPr>
        <w:pStyle w:val="Textnumbered"/>
        <w:numPr>
          <w:ilvl w:val="0"/>
          <w:numId w:val="40"/>
        </w:numPr>
      </w:pPr>
      <w:r>
        <w:t>between</w:t>
      </w:r>
    </w:p>
    <w:p w14:paraId="4AFE63DA" w14:textId="62F689BD" w:rsidR="00D86B1C" w:rsidRDefault="00E2079A" w:rsidP="00D86B1C">
      <w:pPr>
        <w:pStyle w:val="Textnumbered"/>
      </w:pPr>
      <w:r>
        <w:t>front</w:t>
      </w:r>
    </w:p>
    <w:p w14:paraId="50A9D3C8" w14:textId="464F028D" w:rsidR="00D86B1C" w:rsidRDefault="00C85342" w:rsidP="00D86B1C">
      <w:pPr>
        <w:pStyle w:val="Textnumbered"/>
      </w:pPr>
      <w:r>
        <w:t>behind</w:t>
      </w:r>
    </w:p>
    <w:p w14:paraId="413599C5" w14:textId="40D26494" w:rsidR="00D86B1C" w:rsidRDefault="00C85342" w:rsidP="00D86B1C">
      <w:pPr>
        <w:pStyle w:val="Textnumbered"/>
      </w:pPr>
      <w:r>
        <w:t>outside</w:t>
      </w:r>
    </w:p>
    <w:p w14:paraId="1993EB27" w14:textId="1390F46E" w:rsidR="00D86B1C" w:rsidRPr="00D86B1C" w:rsidRDefault="00C85342" w:rsidP="00D86B1C">
      <w:pPr>
        <w:pStyle w:val="Textnumbered"/>
      </w:pPr>
      <w:r>
        <w:t>near</w:t>
      </w:r>
    </w:p>
    <w:p w14:paraId="70496066" w14:textId="7B784A82" w:rsidR="00D56BCE" w:rsidRDefault="00D56BCE" w:rsidP="00D56BCE">
      <w:pPr>
        <w:pStyle w:val="Ahead"/>
      </w:pPr>
      <w:r>
        <w:t>Unit 5, Test 2</w:t>
      </w:r>
    </w:p>
    <w:p w14:paraId="0383E519" w14:textId="77777777" w:rsidR="00D86B1C" w:rsidRDefault="00D86B1C" w:rsidP="00EB6C1C">
      <w:pPr>
        <w:pStyle w:val="Rubric"/>
        <w:numPr>
          <w:ilvl w:val="0"/>
          <w:numId w:val="41"/>
        </w:numPr>
      </w:pPr>
    </w:p>
    <w:p w14:paraId="20C71A1F" w14:textId="1EC93537" w:rsidR="00F051C9" w:rsidRPr="00F051C9" w:rsidRDefault="007C26DB" w:rsidP="00EB6C1C">
      <w:pPr>
        <w:pStyle w:val="Textnumbered"/>
        <w:numPr>
          <w:ilvl w:val="0"/>
          <w:numId w:val="42"/>
        </w:numPr>
      </w:pPr>
      <w:r>
        <w:t>a</w:t>
      </w:r>
    </w:p>
    <w:p w14:paraId="1141DAB4" w14:textId="034F1EC8" w:rsidR="00F051C9" w:rsidRPr="00F051C9" w:rsidRDefault="00B402FA" w:rsidP="00EB6C1C">
      <w:pPr>
        <w:pStyle w:val="Textnumbered"/>
        <w:numPr>
          <w:ilvl w:val="0"/>
          <w:numId w:val="42"/>
        </w:numPr>
      </w:pPr>
      <w:r>
        <w:t>c</w:t>
      </w:r>
    </w:p>
    <w:p w14:paraId="059090EB" w14:textId="5754F186" w:rsidR="00F051C9" w:rsidRDefault="00B402FA" w:rsidP="00EB6C1C">
      <w:pPr>
        <w:pStyle w:val="Textnumbered"/>
        <w:numPr>
          <w:ilvl w:val="0"/>
          <w:numId w:val="42"/>
        </w:numPr>
      </w:pPr>
      <w:r>
        <w:t>b</w:t>
      </w:r>
    </w:p>
    <w:p w14:paraId="7ECB75BC" w14:textId="123FECF5" w:rsidR="00C85342" w:rsidRDefault="00B402FA" w:rsidP="00EB6C1C">
      <w:pPr>
        <w:pStyle w:val="Textnumbered"/>
        <w:numPr>
          <w:ilvl w:val="0"/>
          <w:numId w:val="42"/>
        </w:numPr>
      </w:pPr>
      <w:r>
        <w:t>b</w:t>
      </w:r>
    </w:p>
    <w:p w14:paraId="3AD059B9" w14:textId="11BB159B" w:rsidR="00C85342" w:rsidRDefault="00B402FA" w:rsidP="00EB6C1C">
      <w:pPr>
        <w:pStyle w:val="Textnumbered"/>
        <w:numPr>
          <w:ilvl w:val="0"/>
          <w:numId w:val="42"/>
        </w:numPr>
      </w:pPr>
      <w:r>
        <w:t>a</w:t>
      </w:r>
    </w:p>
    <w:p w14:paraId="27583B70" w14:textId="77777777" w:rsidR="00F051C9" w:rsidRDefault="00F051C9" w:rsidP="00F051C9">
      <w:pPr>
        <w:pStyle w:val="Rubric"/>
      </w:pPr>
    </w:p>
    <w:p w14:paraId="25EA88EC" w14:textId="4D4FA275" w:rsidR="00C85342" w:rsidRPr="005C7AF6" w:rsidRDefault="00C85342" w:rsidP="00EB6C1C">
      <w:pPr>
        <w:pStyle w:val="Textnumbered"/>
        <w:numPr>
          <w:ilvl w:val="0"/>
          <w:numId w:val="43"/>
        </w:numPr>
      </w:pPr>
      <w:r>
        <w:t xml:space="preserve">the </w:t>
      </w:r>
      <w:r w:rsidRPr="005C7AF6">
        <w:t>untidiest</w:t>
      </w:r>
    </w:p>
    <w:p w14:paraId="554578E9" w14:textId="53AD4F31" w:rsidR="00C85342" w:rsidRPr="005C7AF6" w:rsidRDefault="00C85342" w:rsidP="00EB6C1C">
      <w:pPr>
        <w:pStyle w:val="Textnumbered"/>
        <w:numPr>
          <w:ilvl w:val="0"/>
          <w:numId w:val="43"/>
        </w:numPr>
      </w:pPr>
      <w:r w:rsidRPr="005C7AF6">
        <w:t>the quickest</w:t>
      </w:r>
    </w:p>
    <w:p w14:paraId="516C9FBD" w14:textId="09BF7DE4" w:rsidR="00C85342" w:rsidRPr="005C7AF6" w:rsidRDefault="00C85342" w:rsidP="00EB6C1C">
      <w:pPr>
        <w:pStyle w:val="Textnumbered"/>
        <w:numPr>
          <w:ilvl w:val="0"/>
          <w:numId w:val="43"/>
        </w:numPr>
      </w:pPr>
      <w:r w:rsidRPr="005C7AF6">
        <w:t>the most popular</w:t>
      </w:r>
    </w:p>
    <w:p w14:paraId="67EF83CD" w14:textId="3C924C08" w:rsidR="00C85342" w:rsidRPr="005C7AF6" w:rsidRDefault="00C85342" w:rsidP="00EB6C1C">
      <w:pPr>
        <w:pStyle w:val="Textnumbered"/>
        <w:numPr>
          <w:ilvl w:val="0"/>
          <w:numId w:val="43"/>
        </w:numPr>
      </w:pPr>
      <w:r w:rsidRPr="005C7AF6">
        <w:t>the best</w:t>
      </w:r>
    </w:p>
    <w:p w14:paraId="20854DED" w14:textId="2D3609E4" w:rsidR="00F051C9" w:rsidRDefault="00C85342" w:rsidP="00EB6C1C">
      <w:pPr>
        <w:pStyle w:val="Textnumbered"/>
        <w:numPr>
          <w:ilvl w:val="0"/>
          <w:numId w:val="43"/>
        </w:numPr>
      </w:pPr>
      <w:r w:rsidRPr="005C7AF6">
        <w:t>the hottest</w:t>
      </w:r>
    </w:p>
    <w:p w14:paraId="558E4AE3" w14:textId="5473E5A1" w:rsidR="00F051C9" w:rsidRPr="005C7AF6" w:rsidRDefault="005A16D5" w:rsidP="005A16D5">
      <w:pPr>
        <w:pStyle w:val="Rubric"/>
      </w:pPr>
      <w:r>
        <w:br w:type="column"/>
      </w:r>
    </w:p>
    <w:p w14:paraId="7EECF8A6" w14:textId="19F285A1" w:rsidR="00F051C9" w:rsidRPr="005C7AF6" w:rsidRDefault="000D0068" w:rsidP="00EB6C1C">
      <w:pPr>
        <w:pStyle w:val="Textnumbered"/>
        <w:numPr>
          <w:ilvl w:val="0"/>
          <w:numId w:val="44"/>
        </w:numPr>
      </w:pPr>
      <w:r w:rsidRPr="005C7AF6">
        <w:t>get off</w:t>
      </w:r>
    </w:p>
    <w:p w14:paraId="48415E0F" w14:textId="787F0B3E" w:rsidR="000D0068" w:rsidRPr="005C7AF6" w:rsidRDefault="00B402FA" w:rsidP="00EB6C1C">
      <w:pPr>
        <w:pStyle w:val="Textnumbered"/>
        <w:numPr>
          <w:ilvl w:val="0"/>
          <w:numId w:val="44"/>
        </w:numPr>
      </w:pPr>
      <w:r>
        <w:t>C</w:t>
      </w:r>
      <w:r w:rsidR="000D0068" w:rsidRPr="005C7AF6">
        <w:t>ross</w:t>
      </w:r>
    </w:p>
    <w:p w14:paraId="4CE8ECB8" w14:textId="4341CCC7" w:rsidR="000D0068" w:rsidRPr="005C7AF6" w:rsidRDefault="000D0068" w:rsidP="00EB6C1C">
      <w:pPr>
        <w:pStyle w:val="Textnumbered"/>
        <w:numPr>
          <w:ilvl w:val="0"/>
          <w:numId w:val="44"/>
        </w:numPr>
      </w:pPr>
      <w:r w:rsidRPr="005C7AF6">
        <w:t>wait</w:t>
      </w:r>
      <w:r w:rsidR="005C7AF6" w:rsidRPr="005C7AF6">
        <w:t xml:space="preserve"> for</w:t>
      </w:r>
    </w:p>
    <w:p w14:paraId="705E8A5A" w14:textId="37284BFE" w:rsidR="000D0068" w:rsidRDefault="000D0068" w:rsidP="00EB6C1C">
      <w:pPr>
        <w:pStyle w:val="Textnumbered"/>
        <w:numPr>
          <w:ilvl w:val="0"/>
          <w:numId w:val="44"/>
        </w:numPr>
      </w:pPr>
      <w:r>
        <w:t>lose</w:t>
      </w:r>
    </w:p>
    <w:p w14:paraId="1F81DB67" w14:textId="51ECF641" w:rsidR="000D0068" w:rsidRDefault="000D0068" w:rsidP="00EB6C1C">
      <w:pPr>
        <w:pStyle w:val="Textnumbered"/>
        <w:numPr>
          <w:ilvl w:val="0"/>
          <w:numId w:val="44"/>
        </w:numPr>
      </w:pPr>
      <w:r>
        <w:t>give</w:t>
      </w:r>
    </w:p>
    <w:p w14:paraId="10AE67E0" w14:textId="0D6E9844" w:rsidR="00F051C9" w:rsidRDefault="00F051C9" w:rsidP="00E3005D">
      <w:pPr>
        <w:pStyle w:val="Rubric"/>
      </w:pPr>
    </w:p>
    <w:p w14:paraId="0F33172B" w14:textId="4B8CA238" w:rsidR="00F051C9" w:rsidRDefault="00334607" w:rsidP="00EB6C1C">
      <w:pPr>
        <w:pStyle w:val="Textnumbered"/>
        <w:numPr>
          <w:ilvl w:val="0"/>
          <w:numId w:val="45"/>
        </w:numPr>
      </w:pPr>
      <w:r>
        <w:t>Asia</w:t>
      </w:r>
    </w:p>
    <w:p w14:paraId="1B4FD197" w14:textId="1FE19F57" w:rsidR="00F051C9" w:rsidRDefault="00334607" w:rsidP="00F051C9">
      <w:pPr>
        <w:pStyle w:val="Textnumbered"/>
      </w:pPr>
      <w:r>
        <w:t>south</w:t>
      </w:r>
    </w:p>
    <w:p w14:paraId="2743E49A" w14:textId="44A369BA" w:rsidR="00F051C9" w:rsidRDefault="00334607" w:rsidP="00F051C9">
      <w:pPr>
        <w:pStyle w:val="Textnumbered"/>
      </w:pPr>
      <w:r>
        <w:t>west</w:t>
      </w:r>
    </w:p>
    <w:p w14:paraId="68584766" w14:textId="6A0CF451" w:rsidR="00F051C9" w:rsidRDefault="00334607" w:rsidP="00F051C9">
      <w:pPr>
        <w:pStyle w:val="Textnumbered"/>
      </w:pPr>
      <w:r>
        <w:t>North America</w:t>
      </w:r>
    </w:p>
    <w:p w14:paraId="052A698E" w14:textId="2A8E20EA" w:rsidR="00F051C9" w:rsidRPr="00F051C9" w:rsidRDefault="00334607" w:rsidP="00F051C9">
      <w:pPr>
        <w:pStyle w:val="Textnumbered"/>
      </w:pPr>
      <w:r>
        <w:t>Europe</w:t>
      </w:r>
    </w:p>
    <w:p w14:paraId="439123D6" w14:textId="5A57CD4E" w:rsidR="009C31AC" w:rsidRDefault="009C31AC" w:rsidP="009C31AC">
      <w:pPr>
        <w:pStyle w:val="Ahead"/>
      </w:pPr>
      <w:r>
        <w:t>Unit 6, Test 1</w:t>
      </w:r>
    </w:p>
    <w:p w14:paraId="0596432F" w14:textId="2DA32989" w:rsidR="00F34C90" w:rsidRDefault="00F34C90" w:rsidP="00EB6C1C">
      <w:pPr>
        <w:pStyle w:val="Rubric"/>
        <w:numPr>
          <w:ilvl w:val="0"/>
          <w:numId w:val="47"/>
        </w:numPr>
      </w:pPr>
    </w:p>
    <w:p w14:paraId="2695BA1F" w14:textId="76DA546A" w:rsidR="00DC3677" w:rsidRDefault="00DC3677" w:rsidP="00EB6C1C">
      <w:pPr>
        <w:pStyle w:val="Textnumbered"/>
        <w:numPr>
          <w:ilvl w:val="0"/>
          <w:numId w:val="46"/>
        </w:numPr>
      </w:pPr>
      <w:r>
        <w:t>visited</w:t>
      </w:r>
    </w:p>
    <w:p w14:paraId="6E50D92F" w14:textId="68DC49E3" w:rsidR="00DC3677" w:rsidRDefault="00C920CD" w:rsidP="00EB6C1C">
      <w:pPr>
        <w:pStyle w:val="Textnumbered"/>
        <w:numPr>
          <w:ilvl w:val="0"/>
          <w:numId w:val="46"/>
        </w:numPr>
      </w:pPr>
      <w:r>
        <w:t>shared</w:t>
      </w:r>
    </w:p>
    <w:p w14:paraId="2EA8DD81" w14:textId="7AC2900E" w:rsidR="00DC3677" w:rsidRDefault="00C920CD" w:rsidP="00EB6C1C">
      <w:pPr>
        <w:pStyle w:val="Textnumbered"/>
        <w:numPr>
          <w:ilvl w:val="0"/>
          <w:numId w:val="46"/>
        </w:numPr>
      </w:pPr>
      <w:r>
        <w:t>returned</w:t>
      </w:r>
    </w:p>
    <w:p w14:paraId="6DD28167" w14:textId="7BCE3E5A" w:rsidR="00DC3677" w:rsidRDefault="00C920CD" w:rsidP="00EB6C1C">
      <w:pPr>
        <w:pStyle w:val="Textnumbered"/>
        <w:numPr>
          <w:ilvl w:val="0"/>
          <w:numId w:val="46"/>
        </w:numPr>
      </w:pPr>
      <w:r>
        <w:t>married</w:t>
      </w:r>
    </w:p>
    <w:p w14:paraId="1029797E" w14:textId="1D71C442" w:rsidR="00DC3677" w:rsidRDefault="00C920CD" w:rsidP="00EB6C1C">
      <w:pPr>
        <w:pStyle w:val="Textnumbered"/>
        <w:numPr>
          <w:ilvl w:val="0"/>
          <w:numId w:val="46"/>
        </w:numPr>
      </w:pPr>
      <w:r>
        <w:t>chatted</w:t>
      </w:r>
    </w:p>
    <w:p w14:paraId="6DB24E96" w14:textId="77777777" w:rsidR="00DC3677" w:rsidRDefault="00DC3677" w:rsidP="00DC3677">
      <w:pPr>
        <w:pStyle w:val="Rubric"/>
      </w:pPr>
    </w:p>
    <w:p w14:paraId="61C5A690" w14:textId="5EA433BE" w:rsidR="0002459D" w:rsidRPr="005C7AF6" w:rsidRDefault="00C920CD" w:rsidP="00EB6C1C">
      <w:pPr>
        <w:pStyle w:val="Textnumbered"/>
        <w:numPr>
          <w:ilvl w:val="0"/>
          <w:numId w:val="48"/>
        </w:numPr>
      </w:pPr>
      <w:r w:rsidRPr="005C7AF6">
        <w:t>two hours ago</w:t>
      </w:r>
    </w:p>
    <w:p w14:paraId="0964ABEF" w14:textId="31E419F7" w:rsidR="0002459D" w:rsidRPr="005C7AF6" w:rsidRDefault="00C920CD" w:rsidP="00EB6C1C">
      <w:pPr>
        <w:pStyle w:val="Textnumbered"/>
        <w:numPr>
          <w:ilvl w:val="0"/>
          <w:numId w:val="48"/>
        </w:numPr>
      </w:pPr>
      <w:r w:rsidRPr="005C7AF6">
        <w:t>last week</w:t>
      </w:r>
    </w:p>
    <w:p w14:paraId="4D7CAD15" w14:textId="31C7E963" w:rsidR="00C920CD" w:rsidRPr="005C7AF6" w:rsidRDefault="006C79C0" w:rsidP="00EB6C1C">
      <w:pPr>
        <w:pStyle w:val="Textnumbered"/>
        <w:numPr>
          <w:ilvl w:val="0"/>
          <w:numId w:val="48"/>
        </w:numPr>
      </w:pPr>
      <w:r>
        <w:t>a few</w:t>
      </w:r>
    </w:p>
    <w:p w14:paraId="304CE2FD" w14:textId="7B1B29A5" w:rsidR="00C920CD" w:rsidRPr="005C7AF6" w:rsidRDefault="00C920CD" w:rsidP="00EB6C1C">
      <w:pPr>
        <w:pStyle w:val="Textnumbered"/>
        <w:numPr>
          <w:ilvl w:val="0"/>
          <w:numId w:val="48"/>
        </w:numPr>
      </w:pPr>
      <w:r w:rsidRPr="005C7AF6">
        <w:t>last year</w:t>
      </w:r>
    </w:p>
    <w:p w14:paraId="4BD9778C" w14:textId="5FE6B862" w:rsidR="00C920CD" w:rsidRPr="005C7AF6" w:rsidRDefault="00C920CD" w:rsidP="00EB6C1C">
      <w:pPr>
        <w:pStyle w:val="Textnumbered"/>
        <w:numPr>
          <w:ilvl w:val="0"/>
          <w:numId w:val="48"/>
        </w:numPr>
      </w:pPr>
      <w:r w:rsidRPr="005C7AF6">
        <w:t>a month ago</w:t>
      </w:r>
    </w:p>
    <w:p w14:paraId="75B3A87D" w14:textId="77777777" w:rsidR="0002459D" w:rsidRDefault="0002459D" w:rsidP="0002459D">
      <w:pPr>
        <w:pStyle w:val="Rubric"/>
      </w:pPr>
    </w:p>
    <w:p w14:paraId="4217D134" w14:textId="0C118429" w:rsidR="0002459D" w:rsidRDefault="00950C49" w:rsidP="00EB6C1C">
      <w:pPr>
        <w:pStyle w:val="Textnumbered"/>
        <w:numPr>
          <w:ilvl w:val="0"/>
          <w:numId w:val="49"/>
        </w:numPr>
      </w:pPr>
      <w:r>
        <w:t>b</w:t>
      </w:r>
    </w:p>
    <w:p w14:paraId="5679EA9C" w14:textId="0274986B" w:rsidR="00E7658D" w:rsidRDefault="00950C49" w:rsidP="00EB6C1C">
      <w:pPr>
        <w:pStyle w:val="Textnumbered"/>
        <w:numPr>
          <w:ilvl w:val="0"/>
          <w:numId w:val="49"/>
        </w:numPr>
      </w:pPr>
      <w:r>
        <w:t>a</w:t>
      </w:r>
    </w:p>
    <w:p w14:paraId="1E2A48E0" w14:textId="7F9A27B0" w:rsidR="00E7658D" w:rsidRDefault="00950C49" w:rsidP="00EB6C1C">
      <w:pPr>
        <w:pStyle w:val="Textnumbered"/>
        <w:numPr>
          <w:ilvl w:val="0"/>
          <w:numId w:val="49"/>
        </w:numPr>
      </w:pPr>
      <w:r>
        <w:t>c</w:t>
      </w:r>
    </w:p>
    <w:p w14:paraId="1EB33A9C" w14:textId="09A117E6" w:rsidR="00E7658D" w:rsidRDefault="00950C49" w:rsidP="00EB6C1C">
      <w:pPr>
        <w:pStyle w:val="Textnumbered"/>
        <w:numPr>
          <w:ilvl w:val="0"/>
          <w:numId w:val="49"/>
        </w:numPr>
      </w:pPr>
      <w:r>
        <w:t>b</w:t>
      </w:r>
    </w:p>
    <w:p w14:paraId="2AB54ED3" w14:textId="60C38408" w:rsidR="00E7658D" w:rsidRDefault="00950C49" w:rsidP="00EB6C1C">
      <w:pPr>
        <w:pStyle w:val="Textnumbered"/>
        <w:numPr>
          <w:ilvl w:val="0"/>
          <w:numId w:val="49"/>
        </w:numPr>
      </w:pPr>
      <w:r>
        <w:t>a</w:t>
      </w:r>
    </w:p>
    <w:p w14:paraId="348CE463" w14:textId="77777777" w:rsidR="00103812" w:rsidRDefault="00103812" w:rsidP="00103812">
      <w:pPr>
        <w:pStyle w:val="Rubric"/>
      </w:pPr>
    </w:p>
    <w:p w14:paraId="706CC6EE" w14:textId="1D2A1822" w:rsidR="00103812" w:rsidRPr="005C7AF6" w:rsidRDefault="00E7658D" w:rsidP="00EB6C1C">
      <w:pPr>
        <w:pStyle w:val="Textnumbered"/>
        <w:numPr>
          <w:ilvl w:val="0"/>
          <w:numId w:val="50"/>
        </w:numPr>
      </w:pPr>
      <w:r w:rsidRPr="005C7AF6">
        <w:t>paws</w:t>
      </w:r>
    </w:p>
    <w:p w14:paraId="25C47DED" w14:textId="0D5A94A7" w:rsidR="00C83D52" w:rsidRPr="005C7AF6" w:rsidRDefault="00E7658D" w:rsidP="00EB6C1C">
      <w:pPr>
        <w:pStyle w:val="Textnumbered"/>
        <w:numPr>
          <w:ilvl w:val="0"/>
          <w:numId w:val="50"/>
        </w:numPr>
      </w:pPr>
      <w:r w:rsidRPr="005C7AF6">
        <w:t>teeth</w:t>
      </w:r>
    </w:p>
    <w:p w14:paraId="1FECA73B" w14:textId="221608DF" w:rsidR="00C83D52" w:rsidRPr="005C7AF6" w:rsidRDefault="00E7658D" w:rsidP="00EB6C1C">
      <w:pPr>
        <w:pStyle w:val="Textnumbered"/>
        <w:numPr>
          <w:ilvl w:val="0"/>
          <w:numId w:val="50"/>
        </w:numPr>
      </w:pPr>
      <w:r w:rsidRPr="005C7AF6">
        <w:t>wings</w:t>
      </w:r>
    </w:p>
    <w:p w14:paraId="068A7275" w14:textId="230257DB" w:rsidR="00C83D52" w:rsidRPr="005C7AF6" w:rsidRDefault="00E7658D" w:rsidP="00EB6C1C">
      <w:pPr>
        <w:pStyle w:val="Textnumbered"/>
        <w:numPr>
          <w:ilvl w:val="0"/>
          <w:numId w:val="50"/>
        </w:numPr>
      </w:pPr>
      <w:r w:rsidRPr="005C7AF6">
        <w:t>legs</w:t>
      </w:r>
    </w:p>
    <w:p w14:paraId="400AE512" w14:textId="47908555" w:rsidR="00BB59BF" w:rsidRPr="005C7AF6" w:rsidRDefault="00E7658D" w:rsidP="00EB6C1C">
      <w:pPr>
        <w:pStyle w:val="Textnumbered"/>
        <w:numPr>
          <w:ilvl w:val="0"/>
          <w:numId w:val="50"/>
        </w:numPr>
      </w:pPr>
      <w:r w:rsidRPr="005C7AF6">
        <w:t>eyes</w:t>
      </w:r>
    </w:p>
    <w:p w14:paraId="033490E5" w14:textId="5F24AA47" w:rsidR="009C31AC" w:rsidRDefault="009C31AC" w:rsidP="00565603">
      <w:pPr>
        <w:pStyle w:val="Ahead"/>
      </w:pPr>
      <w:r w:rsidRPr="009C31AC">
        <w:t>Unit 6</w:t>
      </w:r>
      <w:r>
        <w:t>, Test 2</w:t>
      </w:r>
    </w:p>
    <w:p w14:paraId="607DD2F7" w14:textId="77777777" w:rsidR="00BB59BF" w:rsidRDefault="00BB59BF" w:rsidP="00EB6C1C">
      <w:pPr>
        <w:pStyle w:val="Rubric"/>
        <w:numPr>
          <w:ilvl w:val="0"/>
          <w:numId w:val="51"/>
        </w:numPr>
      </w:pPr>
    </w:p>
    <w:p w14:paraId="3DAD3541" w14:textId="1BA34E0C" w:rsidR="00BB59BF" w:rsidRDefault="00BC2157" w:rsidP="00EB6C1C">
      <w:pPr>
        <w:pStyle w:val="Textnumbered"/>
        <w:numPr>
          <w:ilvl w:val="0"/>
          <w:numId w:val="52"/>
        </w:numPr>
      </w:pPr>
      <w:r>
        <w:t>were</w:t>
      </w:r>
    </w:p>
    <w:p w14:paraId="4732EB02" w14:textId="0B3BEE60" w:rsidR="00BC2157" w:rsidRDefault="00BC2157" w:rsidP="00EB6C1C">
      <w:pPr>
        <w:pStyle w:val="Textnumbered"/>
        <w:numPr>
          <w:ilvl w:val="0"/>
          <w:numId w:val="52"/>
        </w:numPr>
      </w:pPr>
      <w:r>
        <w:t>wasn’t</w:t>
      </w:r>
    </w:p>
    <w:p w14:paraId="5AE8AE6F" w14:textId="6792C78E" w:rsidR="00BC2157" w:rsidRDefault="007C26DB" w:rsidP="00EB6C1C">
      <w:pPr>
        <w:pStyle w:val="Textnumbered"/>
        <w:numPr>
          <w:ilvl w:val="0"/>
          <w:numId w:val="52"/>
        </w:numPr>
      </w:pPr>
      <w:r>
        <w:t>W</w:t>
      </w:r>
      <w:r w:rsidR="00BC2157">
        <w:t>ere</w:t>
      </w:r>
    </w:p>
    <w:p w14:paraId="5099E3F4" w14:textId="6AADF453" w:rsidR="00BC2157" w:rsidRDefault="00BC2157" w:rsidP="00EB6C1C">
      <w:pPr>
        <w:pStyle w:val="Textnumbered"/>
        <w:numPr>
          <w:ilvl w:val="0"/>
          <w:numId w:val="52"/>
        </w:numPr>
      </w:pPr>
      <w:r>
        <w:t>was</w:t>
      </w:r>
    </w:p>
    <w:p w14:paraId="5B887AC5" w14:textId="77777777" w:rsidR="005A16D5" w:rsidRDefault="007C26DB" w:rsidP="005A16D5">
      <w:pPr>
        <w:pStyle w:val="Textnumbered"/>
      </w:pPr>
      <w:r>
        <w:t>W</w:t>
      </w:r>
      <w:r w:rsidR="00BC2157">
        <w:t>ere</w:t>
      </w:r>
    </w:p>
    <w:p w14:paraId="10441A91" w14:textId="46739784" w:rsidR="00625D33" w:rsidRDefault="005A16D5" w:rsidP="005A16D5">
      <w:pPr>
        <w:pStyle w:val="Rubric"/>
      </w:pPr>
      <w:r>
        <w:br w:type="column"/>
      </w:r>
    </w:p>
    <w:p w14:paraId="543BCC74" w14:textId="27FB7B7C" w:rsidR="00BC2157" w:rsidRDefault="00BC2157" w:rsidP="00EB6C1C">
      <w:pPr>
        <w:pStyle w:val="Textnumbered"/>
        <w:numPr>
          <w:ilvl w:val="0"/>
          <w:numId w:val="95"/>
        </w:numPr>
      </w:pPr>
      <w:r>
        <w:t>couldn’t</w:t>
      </w:r>
      <w:r w:rsidR="00BD2BEA">
        <w:t xml:space="preserve"> / could not</w:t>
      </w:r>
    </w:p>
    <w:p w14:paraId="767D4E23" w14:textId="2C03B905" w:rsidR="00BC2157" w:rsidRDefault="00BC2157" w:rsidP="00BC2157">
      <w:pPr>
        <w:pStyle w:val="Textnumbered"/>
      </w:pPr>
      <w:r>
        <w:t>was</w:t>
      </w:r>
    </w:p>
    <w:p w14:paraId="6281329A" w14:textId="445D0D9B" w:rsidR="00BC2157" w:rsidRDefault="00BC2157" w:rsidP="00BC2157">
      <w:pPr>
        <w:pStyle w:val="Textnumbered"/>
      </w:pPr>
      <w:r>
        <w:t>were</w:t>
      </w:r>
    </w:p>
    <w:p w14:paraId="009E2997" w14:textId="0F423918" w:rsidR="00BC2157" w:rsidRDefault="004C6388" w:rsidP="00BC2157">
      <w:pPr>
        <w:pStyle w:val="Textnumbered"/>
      </w:pPr>
      <w:r>
        <w:t>C</w:t>
      </w:r>
      <w:r w:rsidR="00BC2157">
        <w:t>ould</w:t>
      </w:r>
    </w:p>
    <w:p w14:paraId="48F70731" w14:textId="3A2C24C2" w:rsidR="00BC2157" w:rsidRPr="00BC2157" w:rsidRDefault="00BC2157" w:rsidP="00BC2157">
      <w:pPr>
        <w:pStyle w:val="Textnumbered"/>
      </w:pPr>
      <w:r>
        <w:t>were</w:t>
      </w:r>
    </w:p>
    <w:p w14:paraId="792CC594" w14:textId="14D32D18" w:rsidR="00BC2157" w:rsidRDefault="00BC2157" w:rsidP="00E3005D">
      <w:pPr>
        <w:pStyle w:val="Rubric"/>
      </w:pPr>
    </w:p>
    <w:p w14:paraId="344038B7" w14:textId="1CB55AE9" w:rsidR="00234CBD" w:rsidRDefault="00051EC3" w:rsidP="00EB6C1C">
      <w:pPr>
        <w:pStyle w:val="Textnumbered"/>
        <w:numPr>
          <w:ilvl w:val="0"/>
          <w:numId w:val="96"/>
        </w:numPr>
      </w:pPr>
      <w:r>
        <w:t>a</w:t>
      </w:r>
      <w:r w:rsidR="00234CBD">
        <w:t>way from</w:t>
      </w:r>
    </w:p>
    <w:p w14:paraId="25FF2339" w14:textId="234B088B" w:rsidR="00234CBD" w:rsidRDefault="00051EC3" w:rsidP="00234CBD">
      <w:pPr>
        <w:pStyle w:val="Textnumbered"/>
      </w:pPr>
      <w:r>
        <w:t>a</w:t>
      </w:r>
      <w:r w:rsidR="00234CBD">
        <w:t>cross</w:t>
      </w:r>
    </w:p>
    <w:p w14:paraId="6A596486" w14:textId="078583BB" w:rsidR="00234CBD" w:rsidRDefault="00051EC3" w:rsidP="00234CBD">
      <w:pPr>
        <w:pStyle w:val="Textnumbered"/>
      </w:pPr>
      <w:r>
        <w:t>i</w:t>
      </w:r>
      <w:r w:rsidR="00234CBD">
        <w:t>nto</w:t>
      </w:r>
    </w:p>
    <w:p w14:paraId="13E28334" w14:textId="3AA3A0EC" w:rsidR="00234CBD" w:rsidRDefault="00051EC3" w:rsidP="00234CBD">
      <w:pPr>
        <w:pStyle w:val="Textnumbered"/>
      </w:pPr>
      <w:r>
        <w:t>p</w:t>
      </w:r>
      <w:r w:rsidR="00234CBD">
        <w:t>ast</w:t>
      </w:r>
    </w:p>
    <w:p w14:paraId="16877473" w14:textId="32A9E8BD" w:rsidR="00234CBD" w:rsidRPr="00234CBD" w:rsidRDefault="00234CBD" w:rsidP="00234CBD">
      <w:pPr>
        <w:pStyle w:val="Textnumbered"/>
      </w:pPr>
      <w:r>
        <w:t>along</w:t>
      </w:r>
    </w:p>
    <w:p w14:paraId="34998DD3" w14:textId="6EC55DBE" w:rsidR="002D1D88" w:rsidRPr="00625D33" w:rsidRDefault="002D1D88" w:rsidP="00E3005D">
      <w:pPr>
        <w:pStyle w:val="Rubric"/>
      </w:pPr>
    </w:p>
    <w:p w14:paraId="1362C543" w14:textId="58EB50C9" w:rsidR="002D1D88" w:rsidRDefault="00051EC3" w:rsidP="00EB6C1C">
      <w:pPr>
        <w:pStyle w:val="Textnumbered"/>
        <w:numPr>
          <w:ilvl w:val="0"/>
          <w:numId w:val="53"/>
        </w:numPr>
      </w:pPr>
      <w:r>
        <w:t>e</w:t>
      </w:r>
      <w:r w:rsidR="00234CBD">
        <w:t>xplorers</w:t>
      </w:r>
    </w:p>
    <w:p w14:paraId="1E0D4E35" w14:textId="143A9105" w:rsidR="00234CBD" w:rsidRDefault="00E144C8" w:rsidP="00EB6C1C">
      <w:pPr>
        <w:pStyle w:val="Textnumbered"/>
        <w:numPr>
          <w:ilvl w:val="0"/>
          <w:numId w:val="53"/>
        </w:numPr>
      </w:pPr>
      <w:r>
        <w:t>J</w:t>
      </w:r>
      <w:r w:rsidR="00051EC3">
        <w:t>ournalists</w:t>
      </w:r>
    </w:p>
    <w:p w14:paraId="51A31A8B" w14:textId="0E05F6DE" w:rsidR="00234CBD" w:rsidRDefault="00051EC3" w:rsidP="00EB6C1C">
      <w:pPr>
        <w:pStyle w:val="Textnumbered"/>
        <w:numPr>
          <w:ilvl w:val="0"/>
          <w:numId w:val="53"/>
        </w:numPr>
      </w:pPr>
      <w:r>
        <w:t>p</w:t>
      </w:r>
      <w:r w:rsidR="00234CBD">
        <w:t>oliticians</w:t>
      </w:r>
    </w:p>
    <w:p w14:paraId="69DCF4FC" w14:textId="42DAC489" w:rsidR="00234CBD" w:rsidRDefault="00051EC3" w:rsidP="00EB6C1C">
      <w:pPr>
        <w:pStyle w:val="Textnumbered"/>
        <w:numPr>
          <w:ilvl w:val="0"/>
          <w:numId w:val="53"/>
        </w:numPr>
      </w:pPr>
      <w:r>
        <w:t>s</w:t>
      </w:r>
      <w:r w:rsidR="00234CBD">
        <w:t>ailor</w:t>
      </w:r>
    </w:p>
    <w:p w14:paraId="073D37DF" w14:textId="1B7517A4" w:rsidR="002C4ACE" w:rsidRPr="002D1D88" w:rsidRDefault="00E144C8" w:rsidP="00E144C8">
      <w:pPr>
        <w:pStyle w:val="Textnumbered"/>
      </w:pPr>
      <w:r>
        <w:t>S</w:t>
      </w:r>
      <w:r w:rsidR="00234CBD">
        <w:t>cientists</w:t>
      </w:r>
    </w:p>
    <w:p w14:paraId="022AABA7" w14:textId="4F59F066" w:rsidR="00DE1E8E" w:rsidRDefault="00DE1E8E" w:rsidP="00DE1E8E">
      <w:pPr>
        <w:pStyle w:val="Ahead"/>
      </w:pPr>
      <w:r>
        <w:t>Unit 7, Test 1</w:t>
      </w:r>
    </w:p>
    <w:p w14:paraId="2A82FF21" w14:textId="77777777" w:rsidR="006E242F" w:rsidRDefault="006E242F" w:rsidP="00EB6C1C">
      <w:pPr>
        <w:pStyle w:val="Rubric"/>
        <w:numPr>
          <w:ilvl w:val="0"/>
          <w:numId w:val="54"/>
        </w:numPr>
      </w:pPr>
    </w:p>
    <w:p w14:paraId="5E163F28" w14:textId="1D54062D" w:rsidR="006E242F" w:rsidRDefault="00152A07" w:rsidP="00EB6C1C">
      <w:pPr>
        <w:pStyle w:val="Textnumbered"/>
        <w:numPr>
          <w:ilvl w:val="0"/>
          <w:numId w:val="55"/>
        </w:numPr>
      </w:pPr>
      <w:r>
        <w:t>fought</w:t>
      </w:r>
    </w:p>
    <w:p w14:paraId="3863F74C" w14:textId="61CD20C2" w:rsidR="00F109A9" w:rsidRDefault="00152A07" w:rsidP="00EB6C1C">
      <w:pPr>
        <w:pStyle w:val="Textnumbered"/>
        <w:numPr>
          <w:ilvl w:val="0"/>
          <w:numId w:val="55"/>
        </w:numPr>
      </w:pPr>
      <w:r>
        <w:t>b</w:t>
      </w:r>
      <w:r w:rsidR="00F109A9">
        <w:t>roke</w:t>
      </w:r>
    </w:p>
    <w:p w14:paraId="68F43CB3" w14:textId="4CF5B201" w:rsidR="00F109A9" w:rsidRDefault="00152A07" w:rsidP="00EB6C1C">
      <w:pPr>
        <w:pStyle w:val="Textnumbered"/>
        <w:numPr>
          <w:ilvl w:val="0"/>
          <w:numId w:val="55"/>
        </w:numPr>
      </w:pPr>
      <w:r>
        <w:t>made</w:t>
      </w:r>
    </w:p>
    <w:p w14:paraId="31C1EE22" w14:textId="7AA20FC2" w:rsidR="00F109A9" w:rsidRDefault="00152A07" w:rsidP="00EB6C1C">
      <w:pPr>
        <w:pStyle w:val="Textnumbered"/>
        <w:numPr>
          <w:ilvl w:val="0"/>
          <w:numId w:val="55"/>
        </w:numPr>
      </w:pPr>
      <w:r>
        <w:t>became</w:t>
      </w:r>
    </w:p>
    <w:p w14:paraId="06A00ADD" w14:textId="3795FD57" w:rsidR="00F109A9" w:rsidRPr="006E242F" w:rsidRDefault="00F109A9" w:rsidP="00EB6C1C">
      <w:pPr>
        <w:pStyle w:val="Textnumbered"/>
        <w:numPr>
          <w:ilvl w:val="0"/>
          <w:numId w:val="55"/>
        </w:numPr>
      </w:pPr>
      <w:r>
        <w:t>fell</w:t>
      </w:r>
    </w:p>
    <w:p w14:paraId="19F715A9" w14:textId="77777777" w:rsidR="000B3A04" w:rsidRDefault="000B3A04" w:rsidP="000B3A04">
      <w:pPr>
        <w:pStyle w:val="Rubric"/>
      </w:pPr>
    </w:p>
    <w:p w14:paraId="4F074446" w14:textId="590183A6" w:rsidR="000B3A04" w:rsidRDefault="00152A07" w:rsidP="00EB6C1C">
      <w:pPr>
        <w:pStyle w:val="Textnumbered"/>
        <w:numPr>
          <w:ilvl w:val="0"/>
          <w:numId w:val="56"/>
        </w:numPr>
        <w:rPr>
          <w:lang w:val="en-GB"/>
        </w:rPr>
      </w:pPr>
      <w:r>
        <w:rPr>
          <w:lang w:val="en-GB"/>
        </w:rPr>
        <w:t>went</w:t>
      </w:r>
    </w:p>
    <w:p w14:paraId="242220AA" w14:textId="1AA158E7" w:rsidR="00F109A9" w:rsidRDefault="00152A07" w:rsidP="00EB6C1C">
      <w:pPr>
        <w:pStyle w:val="Textnumbered"/>
        <w:numPr>
          <w:ilvl w:val="0"/>
          <w:numId w:val="56"/>
        </w:numPr>
        <w:rPr>
          <w:lang w:val="en-GB"/>
        </w:rPr>
      </w:pPr>
      <w:r>
        <w:rPr>
          <w:lang w:val="en-GB"/>
        </w:rPr>
        <w:t>got</w:t>
      </w:r>
    </w:p>
    <w:p w14:paraId="7B4DD8EB" w14:textId="4D60F497" w:rsidR="00F109A9" w:rsidRDefault="00152A07" w:rsidP="00EB6C1C">
      <w:pPr>
        <w:pStyle w:val="Textnumbered"/>
        <w:numPr>
          <w:ilvl w:val="0"/>
          <w:numId w:val="56"/>
        </w:numPr>
        <w:rPr>
          <w:lang w:val="en-GB"/>
        </w:rPr>
      </w:pPr>
      <w:r>
        <w:rPr>
          <w:lang w:val="en-GB"/>
        </w:rPr>
        <w:t>thought</w:t>
      </w:r>
    </w:p>
    <w:p w14:paraId="1966585E" w14:textId="305D14D7" w:rsidR="00F109A9" w:rsidRDefault="00152A07" w:rsidP="00EB6C1C">
      <w:pPr>
        <w:pStyle w:val="Textnumbered"/>
        <w:numPr>
          <w:ilvl w:val="0"/>
          <w:numId w:val="56"/>
        </w:numPr>
        <w:rPr>
          <w:lang w:val="en-GB"/>
        </w:rPr>
      </w:pPr>
      <w:r>
        <w:rPr>
          <w:lang w:val="en-GB"/>
        </w:rPr>
        <w:t>had</w:t>
      </w:r>
      <w:r w:rsidR="00F109A9">
        <w:rPr>
          <w:lang w:val="en-GB"/>
        </w:rPr>
        <w:t xml:space="preserve"> to</w:t>
      </w:r>
    </w:p>
    <w:p w14:paraId="593B15AA" w14:textId="03740A2B" w:rsidR="00F109A9" w:rsidRPr="00E3005D" w:rsidRDefault="00F109A9" w:rsidP="00EB6C1C">
      <w:pPr>
        <w:pStyle w:val="Textnumbered"/>
        <w:numPr>
          <w:ilvl w:val="0"/>
          <w:numId w:val="56"/>
        </w:numPr>
        <w:rPr>
          <w:lang w:val="en-GB"/>
        </w:rPr>
      </w:pPr>
      <w:r>
        <w:rPr>
          <w:lang w:val="en-GB"/>
        </w:rPr>
        <w:t>found</w:t>
      </w:r>
    </w:p>
    <w:p w14:paraId="78223220" w14:textId="77777777" w:rsidR="007C6ACF" w:rsidRPr="00E3005D" w:rsidRDefault="007C6ACF" w:rsidP="007C6ACF">
      <w:pPr>
        <w:pStyle w:val="Rubric"/>
        <w:rPr>
          <w:lang w:val="en-GB"/>
        </w:rPr>
      </w:pPr>
    </w:p>
    <w:p w14:paraId="52E9FF1E" w14:textId="437F89AB" w:rsidR="007C6ACF" w:rsidRDefault="00152A07" w:rsidP="00EB6C1C">
      <w:pPr>
        <w:pStyle w:val="Textnumbered"/>
        <w:numPr>
          <w:ilvl w:val="0"/>
          <w:numId w:val="57"/>
        </w:numPr>
      </w:pPr>
      <w:r>
        <w:t>charger</w:t>
      </w:r>
    </w:p>
    <w:p w14:paraId="20DB51ED" w14:textId="0ED6191C" w:rsidR="00F109A9" w:rsidRDefault="00152A07" w:rsidP="00EB6C1C">
      <w:pPr>
        <w:pStyle w:val="Textnumbered"/>
        <w:numPr>
          <w:ilvl w:val="0"/>
          <w:numId w:val="57"/>
        </w:numPr>
      </w:pPr>
      <w:r>
        <w:t>laptop</w:t>
      </w:r>
    </w:p>
    <w:p w14:paraId="5C22800A" w14:textId="4E995234" w:rsidR="00F109A9" w:rsidRDefault="00152A07" w:rsidP="00EB6C1C">
      <w:pPr>
        <w:pStyle w:val="Textnumbered"/>
        <w:numPr>
          <w:ilvl w:val="0"/>
          <w:numId w:val="57"/>
        </w:numPr>
      </w:pPr>
      <w:r>
        <w:t>speakers</w:t>
      </w:r>
    </w:p>
    <w:p w14:paraId="65A81803" w14:textId="16CC5A8A" w:rsidR="00F109A9" w:rsidRDefault="00152A07" w:rsidP="00EB6C1C">
      <w:pPr>
        <w:pStyle w:val="Textnumbered"/>
        <w:numPr>
          <w:ilvl w:val="0"/>
          <w:numId w:val="57"/>
        </w:numPr>
      </w:pPr>
      <w:r>
        <w:t>keyboard</w:t>
      </w:r>
    </w:p>
    <w:p w14:paraId="559DE17C" w14:textId="693A05B4" w:rsidR="00F109A9" w:rsidRDefault="00F109A9" w:rsidP="00EB6C1C">
      <w:pPr>
        <w:pStyle w:val="Textnumbered"/>
        <w:numPr>
          <w:ilvl w:val="0"/>
          <w:numId w:val="57"/>
        </w:numPr>
      </w:pPr>
      <w:r>
        <w:t>printer</w:t>
      </w:r>
    </w:p>
    <w:p w14:paraId="174E4816" w14:textId="77777777" w:rsidR="00B7475E" w:rsidRDefault="00B7475E" w:rsidP="00B7475E">
      <w:pPr>
        <w:pStyle w:val="Rubric"/>
      </w:pPr>
    </w:p>
    <w:p w14:paraId="1FB494C7" w14:textId="59C228F9" w:rsidR="00B7475E" w:rsidRDefault="00152A07" w:rsidP="00EB6C1C">
      <w:pPr>
        <w:pStyle w:val="Textnumbered"/>
        <w:numPr>
          <w:ilvl w:val="0"/>
          <w:numId w:val="58"/>
        </w:numPr>
      </w:pPr>
      <w:r>
        <w:t>delete</w:t>
      </w:r>
    </w:p>
    <w:p w14:paraId="7B98E1D7" w14:textId="1C32A97C" w:rsidR="00F109A9" w:rsidRPr="00B10CC9" w:rsidRDefault="00152A07" w:rsidP="00EB6C1C">
      <w:pPr>
        <w:pStyle w:val="Textnumbered"/>
        <w:numPr>
          <w:ilvl w:val="0"/>
          <w:numId w:val="58"/>
        </w:numPr>
      </w:pPr>
      <w:r w:rsidRPr="00B10CC9">
        <w:t>connect</w:t>
      </w:r>
      <w:r w:rsidR="00F109A9" w:rsidRPr="00B10CC9">
        <w:t xml:space="preserve"> to</w:t>
      </w:r>
    </w:p>
    <w:p w14:paraId="5E39C3B1" w14:textId="3D746B70" w:rsidR="00F109A9" w:rsidRDefault="00152A07" w:rsidP="00EB6C1C">
      <w:pPr>
        <w:pStyle w:val="Textnumbered"/>
        <w:numPr>
          <w:ilvl w:val="0"/>
          <w:numId w:val="58"/>
        </w:numPr>
      </w:pPr>
      <w:r>
        <w:t>surf</w:t>
      </w:r>
    </w:p>
    <w:p w14:paraId="6EF9A5D9" w14:textId="60278E71" w:rsidR="00F109A9" w:rsidRDefault="00152A07" w:rsidP="00EB6C1C">
      <w:pPr>
        <w:pStyle w:val="Textnumbered"/>
        <w:numPr>
          <w:ilvl w:val="0"/>
          <w:numId w:val="58"/>
        </w:numPr>
      </w:pPr>
      <w:r>
        <w:t>u</w:t>
      </w:r>
      <w:r w:rsidR="00F109A9">
        <w:t>pload</w:t>
      </w:r>
    </w:p>
    <w:p w14:paraId="0E5A61AB" w14:textId="77777777" w:rsidR="004E305C" w:rsidRPr="004E305C" w:rsidRDefault="00F109A9" w:rsidP="004E305C">
      <w:pPr>
        <w:pStyle w:val="Textnumbered"/>
      </w:pPr>
      <w:r w:rsidRPr="004E305C">
        <w:t>scan</w:t>
      </w:r>
    </w:p>
    <w:p w14:paraId="16F6E12C" w14:textId="55C8AB24" w:rsidR="005A16D5" w:rsidRDefault="005A16D5" w:rsidP="005A16D5">
      <w:pPr>
        <w:pStyle w:val="Ahead"/>
      </w:pPr>
      <w:r>
        <w:br w:type="column"/>
      </w:r>
      <w:bookmarkStart w:id="1" w:name="_Hlk488592785"/>
      <w:r w:rsidRPr="003E29EE">
        <w:t>Unit 7</w:t>
      </w:r>
      <w:r>
        <w:t>, Test 2</w:t>
      </w:r>
      <w:bookmarkEnd w:id="1"/>
    </w:p>
    <w:p w14:paraId="1015F3C7" w14:textId="77777777" w:rsidR="00DB4E59" w:rsidRDefault="00DB4E59" w:rsidP="00EB6C1C">
      <w:pPr>
        <w:pStyle w:val="Rubric"/>
        <w:numPr>
          <w:ilvl w:val="0"/>
          <w:numId w:val="60"/>
        </w:numPr>
      </w:pPr>
    </w:p>
    <w:p w14:paraId="6AA482C1" w14:textId="1E036209" w:rsidR="00DB4E59" w:rsidRDefault="00AB492E" w:rsidP="00EB6C1C">
      <w:pPr>
        <w:pStyle w:val="Textnumbered"/>
        <w:numPr>
          <w:ilvl w:val="0"/>
          <w:numId w:val="59"/>
        </w:numPr>
      </w:pPr>
      <w:r>
        <w:t>I didn’t</w:t>
      </w:r>
      <w:r w:rsidR="00E23863">
        <w:t xml:space="preserve"> / did not catch the nine</w:t>
      </w:r>
      <w:r>
        <w:t xml:space="preserve"> o’clock train.</w:t>
      </w:r>
    </w:p>
    <w:p w14:paraId="1E54A990" w14:textId="51431357" w:rsidR="00AB492E" w:rsidRDefault="00AB492E" w:rsidP="00EB6C1C">
      <w:pPr>
        <w:pStyle w:val="Textnumbered"/>
        <w:numPr>
          <w:ilvl w:val="0"/>
          <w:numId w:val="59"/>
        </w:numPr>
      </w:pPr>
      <w:r>
        <w:t>The war didn’t</w:t>
      </w:r>
      <w:r w:rsidR="00E23863">
        <w:t xml:space="preserve"> / did not</w:t>
      </w:r>
      <w:r>
        <w:t xml:space="preserve"> begin in 1944.</w:t>
      </w:r>
    </w:p>
    <w:p w14:paraId="2094B52A" w14:textId="22CB7094" w:rsidR="00AB492E" w:rsidRDefault="00AB492E" w:rsidP="00EB6C1C">
      <w:pPr>
        <w:pStyle w:val="Textnumbered"/>
        <w:numPr>
          <w:ilvl w:val="0"/>
          <w:numId w:val="59"/>
        </w:numPr>
      </w:pPr>
      <w:r>
        <w:t>He didn’t</w:t>
      </w:r>
      <w:r w:rsidR="00E23863">
        <w:t xml:space="preserve"> / did not</w:t>
      </w:r>
      <w:r>
        <w:t xml:space="preserve"> make breakfast for us.</w:t>
      </w:r>
    </w:p>
    <w:p w14:paraId="0305E198" w14:textId="5989318E" w:rsidR="00AB492E" w:rsidRDefault="00AB492E" w:rsidP="00EB6C1C">
      <w:pPr>
        <w:pStyle w:val="Textnumbered"/>
        <w:numPr>
          <w:ilvl w:val="0"/>
          <w:numId w:val="59"/>
        </w:numPr>
      </w:pPr>
      <w:r>
        <w:t>I didn’t</w:t>
      </w:r>
      <w:r w:rsidR="00E23863">
        <w:t xml:space="preserve"> / did not</w:t>
      </w:r>
      <w:r>
        <w:t xml:space="preserve"> take euros to the UK.</w:t>
      </w:r>
    </w:p>
    <w:p w14:paraId="39464149" w14:textId="6CFB6D97" w:rsidR="00AB492E" w:rsidRDefault="00AB492E" w:rsidP="00EB6C1C">
      <w:pPr>
        <w:pStyle w:val="Textnumbered"/>
        <w:numPr>
          <w:ilvl w:val="0"/>
          <w:numId w:val="59"/>
        </w:numPr>
      </w:pPr>
      <w:r>
        <w:t>I didn’t</w:t>
      </w:r>
      <w:r w:rsidR="00E23863">
        <w:t xml:space="preserve"> / did not</w:t>
      </w:r>
      <w:r>
        <w:t xml:space="preserve"> carry the monitor from the I</w:t>
      </w:r>
      <w:r w:rsidR="00E23863">
        <w:t>.</w:t>
      </w:r>
      <w:r>
        <w:t>C</w:t>
      </w:r>
      <w:r w:rsidR="00E23863">
        <w:t>.</w:t>
      </w:r>
      <w:r>
        <w:t>T</w:t>
      </w:r>
      <w:r w:rsidR="00E23863">
        <w:t>.</w:t>
      </w:r>
      <w:r>
        <w:t xml:space="preserve"> room.</w:t>
      </w:r>
    </w:p>
    <w:p w14:paraId="12367ECF" w14:textId="77777777" w:rsidR="00DB4E59" w:rsidRDefault="00DB4E59" w:rsidP="00DB4E59">
      <w:pPr>
        <w:pStyle w:val="Rubric"/>
      </w:pPr>
    </w:p>
    <w:p w14:paraId="0EA1AF8B" w14:textId="1A3FCF9B" w:rsidR="0084717C" w:rsidRDefault="00E23863" w:rsidP="00EB6C1C">
      <w:pPr>
        <w:pStyle w:val="Textnumbered"/>
        <w:numPr>
          <w:ilvl w:val="0"/>
          <w:numId w:val="61"/>
        </w:numPr>
      </w:pPr>
      <w:r w:rsidRPr="00E23863">
        <w:rPr>
          <w:strike/>
        </w:rPr>
        <w:t>played</w:t>
      </w:r>
      <w:r>
        <w:t xml:space="preserve"> play</w:t>
      </w:r>
    </w:p>
    <w:p w14:paraId="20EFF61D" w14:textId="141C1C64" w:rsidR="00AB492E" w:rsidRDefault="00E23863" w:rsidP="00EB6C1C">
      <w:pPr>
        <w:pStyle w:val="Textnumbered"/>
        <w:numPr>
          <w:ilvl w:val="0"/>
          <w:numId w:val="61"/>
        </w:numPr>
      </w:pPr>
      <w:r w:rsidRPr="00E23863">
        <w:rPr>
          <w:strike/>
        </w:rPr>
        <w:t>thought</w:t>
      </w:r>
      <w:r>
        <w:t xml:space="preserve"> think</w:t>
      </w:r>
    </w:p>
    <w:p w14:paraId="4C7AD253" w14:textId="7ED12B58" w:rsidR="00AB492E" w:rsidRDefault="00E23863" w:rsidP="00EB6C1C">
      <w:pPr>
        <w:pStyle w:val="Textnumbered"/>
        <w:numPr>
          <w:ilvl w:val="0"/>
          <w:numId w:val="61"/>
        </w:numPr>
      </w:pPr>
      <w:r w:rsidRPr="00E23863">
        <w:rPr>
          <w:strike/>
        </w:rPr>
        <w:t>They did</w:t>
      </w:r>
      <w:r>
        <w:t xml:space="preserve"> Did they</w:t>
      </w:r>
    </w:p>
    <w:p w14:paraId="19DF9DE6" w14:textId="57BAAF25" w:rsidR="00AB492E" w:rsidRDefault="00E23863" w:rsidP="00EB6C1C">
      <w:pPr>
        <w:pStyle w:val="Textnumbered"/>
        <w:numPr>
          <w:ilvl w:val="0"/>
          <w:numId w:val="61"/>
        </w:numPr>
      </w:pPr>
      <w:r w:rsidRPr="00E23863">
        <w:rPr>
          <w:strike/>
        </w:rPr>
        <w:t>Did I be</w:t>
      </w:r>
      <w:r>
        <w:t xml:space="preserve"> Was I</w:t>
      </w:r>
    </w:p>
    <w:p w14:paraId="084CCEB7" w14:textId="71FACE2D" w:rsidR="00AB492E" w:rsidRDefault="00E23863" w:rsidP="00EB6C1C">
      <w:pPr>
        <w:pStyle w:val="Textnumbered"/>
        <w:numPr>
          <w:ilvl w:val="0"/>
          <w:numId w:val="61"/>
        </w:numPr>
      </w:pPr>
      <w:r w:rsidRPr="00E23863">
        <w:rPr>
          <w:strike/>
        </w:rPr>
        <w:t>Did she can</w:t>
      </w:r>
      <w:r w:rsidR="006A5B0F">
        <w:t xml:space="preserve"> Could she</w:t>
      </w:r>
    </w:p>
    <w:p w14:paraId="3E4904A5" w14:textId="77777777" w:rsidR="00C5137E" w:rsidRDefault="00C5137E" w:rsidP="00C5137E">
      <w:pPr>
        <w:pStyle w:val="Rubric"/>
      </w:pPr>
    </w:p>
    <w:p w14:paraId="2E912654" w14:textId="559E7A64" w:rsidR="00C5137E" w:rsidRDefault="00E23863" w:rsidP="00EB6C1C">
      <w:pPr>
        <w:pStyle w:val="Textnumbered"/>
        <w:numPr>
          <w:ilvl w:val="0"/>
          <w:numId w:val="62"/>
        </w:numPr>
      </w:pPr>
      <w:r>
        <w:t>b</w:t>
      </w:r>
    </w:p>
    <w:p w14:paraId="001F4308" w14:textId="06B3807C" w:rsidR="00AB492E" w:rsidRDefault="00E23863" w:rsidP="00EB6C1C">
      <w:pPr>
        <w:pStyle w:val="Textnumbered"/>
        <w:numPr>
          <w:ilvl w:val="0"/>
          <w:numId w:val="62"/>
        </w:numPr>
      </w:pPr>
      <w:r>
        <w:t>b</w:t>
      </w:r>
    </w:p>
    <w:p w14:paraId="2A8DBBEC" w14:textId="286B5A11" w:rsidR="00AB492E" w:rsidRDefault="00E23863" w:rsidP="00EB6C1C">
      <w:pPr>
        <w:pStyle w:val="Textnumbered"/>
        <w:numPr>
          <w:ilvl w:val="0"/>
          <w:numId w:val="62"/>
        </w:numPr>
      </w:pPr>
      <w:r>
        <w:t>c</w:t>
      </w:r>
    </w:p>
    <w:p w14:paraId="31EEAC31" w14:textId="3B0384BA" w:rsidR="00AB492E" w:rsidRDefault="000F0DFC" w:rsidP="00EB6C1C">
      <w:pPr>
        <w:pStyle w:val="Textnumbered"/>
        <w:numPr>
          <w:ilvl w:val="0"/>
          <w:numId w:val="62"/>
        </w:numPr>
      </w:pPr>
      <w:r>
        <w:t>a</w:t>
      </w:r>
    </w:p>
    <w:p w14:paraId="2D16EA47" w14:textId="25BD0A4C" w:rsidR="00AB492E" w:rsidRPr="00C5137E" w:rsidRDefault="00E23863" w:rsidP="00EB6C1C">
      <w:pPr>
        <w:pStyle w:val="Textnumbered"/>
        <w:numPr>
          <w:ilvl w:val="0"/>
          <w:numId w:val="62"/>
        </w:numPr>
      </w:pPr>
      <w:r>
        <w:t>c</w:t>
      </w:r>
    </w:p>
    <w:p w14:paraId="0FB85B3F" w14:textId="77777777" w:rsidR="00C5137E" w:rsidRDefault="00C5137E" w:rsidP="005445AB">
      <w:pPr>
        <w:pStyle w:val="Rubric"/>
      </w:pPr>
    </w:p>
    <w:p w14:paraId="3B28B2F1" w14:textId="257BC8AC" w:rsidR="005445AB" w:rsidRDefault="00AB492E" w:rsidP="00EB6C1C">
      <w:pPr>
        <w:pStyle w:val="Textnumbered"/>
        <w:numPr>
          <w:ilvl w:val="0"/>
          <w:numId w:val="63"/>
        </w:numPr>
      </w:pPr>
      <w:r>
        <w:t>forum</w:t>
      </w:r>
    </w:p>
    <w:p w14:paraId="4220D046" w14:textId="5D9C6B8F" w:rsidR="00AB492E" w:rsidRDefault="00AB492E" w:rsidP="00EB6C1C">
      <w:pPr>
        <w:pStyle w:val="Textnumbered"/>
        <w:numPr>
          <w:ilvl w:val="0"/>
          <w:numId w:val="63"/>
        </w:numPr>
      </w:pPr>
      <w:r>
        <w:t>campaign</w:t>
      </w:r>
      <w:r w:rsidR="00E23863">
        <w:t>s</w:t>
      </w:r>
    </w:p>
    <w:p w14:paraId="3C736EE6" w14:textId="707D8BD2" w:rsidR="00AB492E" w:rsidRDefault="00AB492E" w:rsidP="00EB6C1C">
      <w:pPr>
        <w:pStyle w:val="Textnumbered"/>
        <w:numPr>
          <w:ilvl w:val="0"/>
          <w:numId w:val="63"/>
        </w:numPr>
      </w:pPr>
      <w:r>
        <w:t>account</w:t>
      </w:r>
    </w:p>
    <w:p w14:paraId="3F8EDD5E" w14:textId="425C25F8" w:rsidR="00AB492E" w:rsidRDefault="00AB492E" w:rsidP="00EB6C1C">
      <w:pPr>
        <w:pStyle w:val="Textnumbered"/>
        <w:numPr>
          <w:ilvl w:val="0"/>
          <w:numId w:val="63"/>
        </w:numPr>
      </w:pPr>
      <w:r>
        <w:t>media</w:t>
      </w:r>
    </w:p>
    <w:p w14:paraId="3645D988" w14:textId="798F9736" w:rsidR="00AB492E" w:rsidRDefault="00AB492E" w:rsidP="00EB6C1C">
      <w:pPr>
        <w:pStyle w:val="Textnumbered"/>
        <w:numPr>
          <w:ilvl w:val="0"/>
          <w:numId w:val="63"/>
        </w:numPr>
      </w:pPr>
      <w:r>
        <w:t>viral</w:t>
      </w:r>
    </w:p>
    <w:p w14:paraId="4271794F" w14:textId="1CA54661" w:rsidR="00920BDC" w:rsidRDefault="005D5EA9" w:rsidP="00565603">
      <w:pPr>
        <w:pStyle w:val="Ahead"/>
      </w:pPr>
      <w:r>
        <w:t>Unit 8, Test 1</w:t>
      </w:r>
    </w:p>
    <w:p w14:paraId="4A542721" w14:textId="77777777" w:rsidR="00463CE1" w:rsidRDefault="00463CE1" w:rsidP="00EB6C1C">
      <w:pPr>
        <w:pStyle w:val="Rubric"/>
        <w:numPr>
          <w:ilvl w:val="0"/>
          <w:numId w:val="65"/>
        </w:numPr>
      </w:pPr>
    </w:p>
    <w:p w14:paraId="0BBB4207" w14:textId="19436317" w:rsidR="00463CE1" w:rsidRDefault="00CB25F9" w:rsidP="00EB6C1C">
      <w:pPr>
        <w:pStyle w:val="Textnumbered"/>
        <w:numPr>
          <w:ilvl w:val="0"/>
          <w:numId w:val="64"/>
        </w:numPr>
      </w:pPr>
      <w:r>
        <w:t>’s</w:t>
      </w:r>
      <w:r w:rsidR="00280C82">
        <w:t xml:space="preserve"> / is</w:t>
      </w:r>
      <w:r>
        <w:t xml:space="preserve"> going to be</w:t>
      </w:r>
    </w:p>
    <w:p w14:paraId="434281B7" w14:textId="2E92E4C4" w:rsidR="0084608F" w:rsidRPr="00B10CC9" w:rsidRDefault="00280C82" w:rsidP="00463CE1">
      <w:pPr>
        <w:pStyle w:val="Textnumbered"/>
      </w:pPr>
      <w:r>
        <w:t xml:space="preserve">aren’t / </w:t>
      </w:r>
      <w:r w:rsidR="00860F3F">
        <w:t>’re not / are not going to</w:t>
      </w:r>
      <w:r w:rsidR="00CB25F9" w:rsidRPr="00B10CC9">
        <w:t xml:space="preserve"> arrive</w:t>
      </w:r>
    </w:p>
    <w:p w14:paraId="0C17C2C7" w14:textId="06B64C96" w:rsidR="00CB25F9" w:rsidRDefault="00CB25F9" w:rsidP="00463CE1">
      <w:pPr>
        <w:pStyle w:val="Textnumbered"/>
      </w:pPr>
      <w:r>
        <w:t>’m</w:t>
      </w:r>
      <w:r w:rsidR="00860F3F">
        <w:t xml:space="preserve"> / am</w:t>
      </w:r>
      <w:r>
        <w:t xml:space="preserve"> going to meet</w:t>
      </w:r>
    </w:p>
    <w:p w14:paraId="2CBBDBEB" w14:textId="423EB018" w:rsidR="00CB25F9" w:rsidRDefault="009D003E" w:rsidP="00463CE1">
      <w:pPr>
        <w:pStyle w:val="Textnumbered"/>
      </w:pPr>
      <w:r>
        <w:t>isn’t / ’</w:t>
      </w:r>
      <w:r w:rsidR="00CB25F9">
        <w:t>s not</w:t>
      </w:r>
      <w:r w:rsidR="00860F3F">
        <w:t xml:space="preserve"> / is not going to wear</w:t>
      </w:r>
    </w:p>
    <w:p w14:paraId="05C4BA9A" w14:textId="6D0CC5E2" w:rsidR="00CB25F9" w:rsidRDefault="00CB25F9" w:rsidP="00463CE1">
      <w:pPr>
        <w:pStyle w:val="Textnumbered"/>
      </w:pPr>
      <w:r>
        <w:t>’re</w:t>
      </w:r>
      <w:r w:rsidR="00860F3F">
        <w:t xml:space="preserve"> / are</w:t>
      </w:r>
      <w:r>
        <w:t xml:space="preserve"> going to do</w:t>
      </w:r>
    </w:p>
    <w:p w14:paraId="355D95BA" w14:textId="77777777" w:rsidR="00356518" w:rsidRDefault="00356518" w:rsidP="00356518">
      <w:pPr>
        <w:pStyle w:val="Rubric"/>
      </w:pPr>
    </w:p>
    <w:p w14:paraId="74C34880" w14:textId="10163D38" w:rsidR="00356518" w:rsidRDefault="00860F3F" w:rsidP="00EB6C1C">
      <w:pPr>
        <w:pStyle w:val="Textnumbered"/>
        <w:numPr>
          <w:ilvl w:val="0"/>
          <w:numId w:val="66"/>
        </w:numPr>
      </w:pPr>
      <w:r>
        <w:t>this</w:t>
      </w:r>
    </w:p>
    <w:p w14:paraId="1EC4C1B4" w14:textId="7664DC1D" w:rsidR="006F665C" w:rsidRDefault="006F665C" w:rsidP="00EB6C1C">
      <w:pPr>
        <w:pStyle w:val="Textnumbered"/>
        <w:numPr>
          <w:ilvl w:val="0"/>
          <w:numId w:val="66"/>
        </w:numPr>
      </w:pPr>
      <w:r>
        <w:t>weekend</w:t>
      </w:r>
    </w:p>
    <w:p w14:paraId="47572CF7" w14:textId="12EC3ACB" w:rsidR="006F665C" w:rsidRDefault="006F665C" w:rsidP="00EB6C1C">
      <w:pPr>
        <w:pStyle w:val="Textnumbered"/>
        <w:numPr>
          <w:ilvl w:val="0"/>
          <w:numId w:val="66"/>
        </w:numPr>
      </w:pPr>
      <w:r>
        <w:t>in</w:t>
      </w:r>
    </w:p>
    <w:p w14:paraId="165D4351" w14:textId="68D04770" w:rsidR="006F665C" w:rsidRDefault="006F665C" w:rsidP="00EB6C1C">
      <w:pPr>
        <w:pStyle w:val="Textnumbered"/>
        <w:numPr>
          <w:ilvl w:val="0"/>
          <w:numId w:val="66"/>
        </w:numPr>
      </w:pPr>
      <w:r>
        <w:t>next</w:t>
      </w:r>
    </w:p>
    <w:p w14:paraId="0B983259" w14:textId="19517BFE" w:rsidR="006F665C" w:rsidRDefault="006F665C" w:rsidP="00EB6C1C">
      <w:pPr>
        <w:pStyle w:val="Textnumbered"/>
        <w:numPr>
          <w:ilvl w:val="0"/>
          <w:numId w:val="66"/>
        </w:numPr>
      </w:pPr>
      <w:r>
        <w:t>tomorrow</w:t>
      </w:r>
    </w:p>
    <w:p w14:paraId="1B72567F" w14:textId="4C43A9C3" w:rsidR="009073D3" w:rsidRDefault="009073D3" w:rsidP="00E3005D">
      <w:pPr>
        <w:pStyle w:val="Rubric"/>
      </w:pPr>
    </w:p>
    <w:p w14:paraId="0C6D174A" w14:textId="3EF26610" w:rsidR="009073D3" w:rsidRDefault="00860F3F" w:rsidP="00EB6C1C">
      <w:pPr>
        <w:pStyle w:val="Textnumbered"/>
        <w:numPr>
          <w:ilvl w:val="0"/>
          <w:numId w:val="67"/>
        </w:numPr>
      </w:pPr>
      <w:r>
        <w:t>did</w:t>
      </w:r>
    </w:p>
    <w:p w14:paraId="7ECB5ED5" w14:textId="7649CA79" w:rsidR="00F86D56" w:rsidRDefault="00F86D56" w:rsidP="00EB6C1C">
      <w:pPr>
        <w:pStyle w:val="Textnumbered"/>
        <w:numPr>
          <w:ilvl w:val="0"/>
          <w:numId w:val="67"/>
        </w:numPr>
      </w:pPr>
      <w:r>
        <w:t>play</w:t>
      </w:r>
    </w:p>
    <w:p w14:paraId="77DF8484" w14:textId="5D3B9EFA" w:rsidR="00F86D56" w:rsidRDefault="00F86D56" w:rsidP="00EB6C1C">
      <w:pPr>
        <w:pStyle w:val="Textnumbered"/>
        <w:numPr>
          <w:ilvl w:val="0"/>
          <w:numId w:val="67"/>
        </w:numPr>
      </w:pPr>
      <w:r>
        <w:t>went</w:t>
      </w:r>
    </w:p>
    <w:p w14:paraId="70EC0FBB" w14:textId="3D9DFAA3" w:rsidR="00F86D56" w:rsidRDefault="00F86D56" w:rsidP="00EB6C1C">
      <w:pPr>
        <w:pStyle w:val="Textnumbered"/>
        <w:numPr>
          <w:ilvl w:val="0"/>
          <w:numId w:val="67"/>
        </w:numPr>
      </w:pPr>
      <w:r>
        <w:t>does</w:t>
      </w:r>
    </w:p>
    <w:p w14:paraId="2CBBD9C4" w14:textId="705F3389" w:rsidR="00F86D56" w:rsidRDefault="00F86D56" w:rsidP="00EB6C1C">
      <w:pPr>
        <w:pStyle w:val="Textnumbered"/>
        <w:numPr>
          <w:ilvl w:val="0"/>
          <w:numId w:val="67"/>
        </w:numPr>
      </w:pPr>
      <w:r>
        <w:t>go</w:t>
      </w:r>
    </w:p>
    <w:p w14:paraId="0F48F9FF" w14:textId="1FD1E511" w:rsidR="004E305C" w:rsidRDefault="004E305C" w:rsidP="004E305C">
      <w:pPr>
        <w:pStyle w:val="Textnumbered"/>
        <w:numPr>
          <w:ilvl w:val="0"/>
          <w:numId w:val="0"/>
        </w:numPr>
        <w:ind w:left="567"/>
      </w:pPr>
      <w:r>
        <w:br w:type="page"/>
      </w:r>
    </w:p>
    <w:p w14:paraId="683CBACF" w14:textId="77777777" w:rsidR="009073D3" w:rsidRDefault="009073D3" w:rsidP="009073D3">
      <w:pPr>
        <w:pStyle w:val="Rubric"/>
      </w:pPr>
    </w:p>
    <w:p w14:paraId="7CD774DB" w14:textId="0D6B5E41" w:rsidR="009073D3" w:rsidRDefault="00F86D56" w:rsidP="00EB6C1C">
      <w:pPr>
        <w:pStyle w:val="Textnumbered"/>
        <w:numPr>
          <w:ilvl w:val="0"/>
          <w:numId w:val="68"/>
        </w:numPr>
      </w:pPr>
      <w:r>
        <w:t>table tennis</w:t>
      </w:r>
    </w:p>
    <w:p w14:paraId="332AD648" w14:textId="34FE128E" w:rsidR="00F86D56" w:rsidRDefault="00F86D56" w:rsidP="00EB6C1C">
      <w:pPr>
        <w:pStyle w:val="Textnumbered"/>
        <w:numPr>
          <w:ilvl w:val="0"/>
          <w:numId w:val="68"/>
        </w:numPr>
      </w:pPr>
      <w:r>
        <w:t>golf</w:t>
      </w:r>
    </w:p>
    <w:p w14:paraId="6B0B8BC6" w14:textId="2565B84E" w:rsidR="00F86D56" w:rsidRDefault="00F86D56" w:rsidP="00EB6C1C">
      <w:pPr>
        <w:pStyle w:val="Textnumbered"/>
        <w:numPr>
          <w:ilvl w:val="0"/>
          <w:numId w:val="68"/>
        </w:numPr>
      </w:pPr>
      <w:r>
        <w:t>skiing</w:t>
      </w:r>
    </w:p>
    <w:p w14:paraId="121AB385" w14:textId="51A892A1" w:rsidR="00F86D56" w:rsidRDefault="00F86D56" w:rsidP="00EB6C1C">
      <w:pPr>
        <w:pStyle w:val="Textnumbered"/>
        <w:numPr>
          <w:ilvl w:val="0"/>
          <w:numId w:val="68"/>
        </w:numPr>
      </w:pPr>
      <w:r>
        <w:t>yoga</w:t>
      </w:r>
    </w:p>
    <w:p w14:paraId="4A5C4AA6" w14:textId="4B0DF98A" w:rsidR="00F86D56" w:rsidRDefault="00F86D56" w:rsidP="00EB6C1C">
      <w:pPr>
        <w:pStyle w:val="Textnumbered"/>
        <w:numPr>
          <w:ilvl w:val="0"/>
          <w:numId w:val="68"/>
        </w:numPr>
      </w:pPr>
      <w:r>
        <w:t>surfing</w:t>
      </w:r>
    </w:p>
    <w:p w14:paraId="7884DBE5" w14:textId="10448D2B" w:rsidR="00920BDC" w:rsidRDefault="00920BDC" w:rsidP="00920BDC">
      <w:pPr>
        <w:pStyle w:val="Ahead"/>
      </w:pPr>
      <w:r w:rsidRPr="00920BDC">
        <w:t>Unit 8</w:t>
      </w:r>
      <w:r>
        <w:t>, Test 2</w:t>
      </w:r>
    </w:p>
    <w:p w14:paraId="6DF4A782" w14:textId="77777777" w:rsidR="009638A7" w:rsidRDefault="009638A7" w:rsidP="00EB6C1C">
      <w:pPr>
        <w:pStyle w:val="Rubric"/>
        <w:numPr>
          <w:ilvl w:val="0"/>
          <w:numId w:val="69"/>
        </w:numPr>
      </w:pPr>
    </w:p>
    <w:p w14:paraId="0FB3A214" w14:textId="3777BD80" w:rsidR="009638A7" w:rsidRDefault="0089737A" w:rsidP="00EB6C1C">
      <w:pPr>
        <w:pStyle w:val="Textnumbered"/>
        <w:numPr>
          <w:ilvl w:val="0"/>
          <w:numId w:val="70"/>
        </w:numPr>
      </w:pPr>
      <w:r>
        <w:t>phone</w:t>
      </w:r>
    </w:p>
    <w:p w14:paraId="313E20A9" w14:textId="08E22334" w:rsidR="0089737A" w:rsidRDefault="0089737A" w:rsidP="00EB6C1C">
      <w:pPr>
        <w:pStyle w:val="Textnumbered"/>
        <w:numPr>
          <w:ilvl w:val="0"/>
          <w:numId w:val="70"/>
        </w:numPr>
      </w:pPr>
      <w:r>
        <w:t>won’t</w:t>
      </w:r>
    </w:p>
    <w:p w14:paraId="12455532" w14:textId="063DAD7B" w:rsidR="0089737A" w:rsidRPr="009D1610" w:rsidRDefault="0089737A" w:rsidP="00EB6C1C">
      <w:pPr>
        <w:pStyle w:val="Textnumbered"/>
        <w:numPr>
          <w:ilvl w:val="0"/>
          <w:numId w:val="70"/>
        </w:numPr>
      </w:pPr>
      <w:r w:rsidRPr="009D1610">
        <w:t>will</w:t>
      </w:r>
    </w:p>
    <w:p w14:paraId="666D32AB" w14:textId="3AC498DE" w:rsidR="0089737A" w:rsidRDefault="0089737A" w:rsidP="00EB6C1C">
      <w:pPr>
        <w:pStyle w:val="Textnumbered"/>
        <w:numPr>
          <w:ilvl w:val="0"/>
          <w:numId w:val="70"/>
        </w:numPr>
      </w:pPr>
      <w:r>
        <w:t>won’t</w:t>
      </w:r>
    </w:p>
    <w:p w14:paraId="5929FC65" w14:textId="23293EE3" w:rsidR="0089737A" w:rsidRDefault="0089737A" w:rsidP="00EB6C1C">
      <w:pPr>
        <w:pStyle w:val="Textnumbered"/>
        <w:numPr>
          <w:ilvl w:val="0"/>
          <w:numId w:val="70"/>
        </w:numPr>
      </w:pPr>
      <w:r>
        <w:t>will</w:t>
      </w:r>
    </w:p>
    <w:p w14:paraId="13488076" w14:textId="77777777" w:rsidR="00516348" w:rsidRDefault="00516348" w:rsidP="00516348">
      <w:pPr>
        <w:pStyle w:val="Rubric"/>
      </w:pPr>
    </w:p>
    <w:p w14:paraId="2435A375" w14:textId="56348C33" w:rsidR="00516348" w:rsidRDefault="009C0FEA" w:rsidP="00EB6C1C">
      <w:pPr>
        <w:pStyle w:val="Textnumbered"/>
        <w:numPr>
          <w:ilvl w:val="0"/>
          <w:numId w:val="72"/>
        </w:numPr>
      </w:pPr>
      <w:r>
        <w:t>’</w:t>
      </w:r>
      <w:r w:rsidR="0089737A">
        <w:t>ll</w:t>
      </w:r>
      <w:r>
        <w:t xml:space="preserve"> / will</w:t>
      </w:r>
      <w:r w:rsidR="0089737A">
        <w:t xml:space="preserve"> go</w:t>
      </w:r>
    </w:p>
    <w:p w14:paraId="0BCDFCFF" w14:textId="188D38D9" w:rsidR="0089737A" w:rsidRDefault="0089737A" w:rsidP="00EB6C1C">
      <w:pPr>
        <w:pStyle w:val="Textnumbered"/>
        <w:numPr>
          <w:ilvl w:val="0"/>
          <w:numId w:val="72"/>
        </w:numPr>
      </w:pPr>
      <w:r>
        <w:t>won’t see</w:t>
      </w:r>
    </w:p>
    <w:p w14:paraId="479E220D" w14:textId="02AD1143" w:rsidR="0089737A" w:rsidRDefault="0089737A" w:rsidP="00EB6C1C">
      <w:pPr>
        <w:pStyle w:val="Textnumbered"/>
        <w:numPr>
          <w:ilvl w:val="0"/>
          <w:numId w:val="72"/>
        </w:numPr>
      </w:pPr>
      <w:r>
        <w:t>will be</w:t>
      </w:r>
    </w:p>
    <w:p w14:paraId="7CCA946D" w14:textId="270FA1C0" w:rsidR="0089737A" w:rsidRDefault="009C0FEA" w:rsidP="00EB6C1C">
      <w:pPr>
        <w:pStyle w:val="Textnumbered"/>
        <w:numPr>
          <w:ilvl w:val="0"/>
          <w:numId w:val="72"/>
        </w:numPr>
      </w:pPr>
      <w:r>
        <w:t>’ll / will</w:t>
      </w:r>
      <w:r w:rsidR="0089737A">
        <w:t xml:space="preserve"> have</w:t>
      </w:r>
    </w:p>
    <w:p w14:paraId="6046BA7E" w14:textId="1F83C42A" w:rsidR="0089737A" w:rsidRDefault="0089737A" w:rsidP="00EB6C1C">
      <w:pPr>
        <w:pStyle w:val="Textnumbered"/>
        <w:numPr>
          <w:ilvl w:val="0"/>
          <w:numId w:val="72"/>
        </w:numPr>
      </w:pPr>
      <w:r>
        <w:t>won’t meet</w:t>
      </w:r>
    </w:p>
    <w:p w14:paraId="7F259038" w14:textId="77777777" w:rsidR="00516348" w:rsidRDefault="00516348" w:rsidP="00516348">
      <w:pPr>
        <w:pStyle w:val="Rubric"/>
      </w:pPr>
    </w:p>
    <w:p w14:paraId="1FD201EB" w14:textId="02AA1E86" w:rsidR="00516348" w:rsidRDefault="0089737A" w:rsidP="00EB6C1C">
      <w:pPr>
        <w:pStyle w:val="Textnumbered"/>
        <w:numPr>
          <w:ilvl w:val="0"/>
          <w:numId w:val="73"/>
        </w:numPr>
      </w:pPr>
      <w:r>
        <w:t>rudeness</w:t>
      </w:r>
    </w:p>
    <w:p w14:paraId="76B7C269" w14:textId="658B4465" w:rsidR="0089737A" w:rsidRDefault="0089737A" w:rsidP="00EB6C1C">
      <w:pPr>
        <w:pStyle w:val="Textnumbered"/>
        <w:numPr>
          <w:ilvl w:val="0"/>
          <w:numId w:val="73"/>
        </w:numPr>
      </w:pPr>
      <w:r>
        <w:t>donation</w:t>
      </w:r>
    </w:p>
    <w:p w14:paraId="5361AF34" w14:textId="63BBBD84" w:rsidR="0089737A" w:rsidRDefault="0089737A" w:rsidP="00EB6C1C">
      <w:pPr>
        <w:pStyle w:val="Textnumbered"/>
        <w:numPr>
          <w:ilvl w:val="0"/>
          <w:numId w:val="73"/>
        </w:numPr>
      </w:pPr>
      <w:r>
        <w:t>advertisement</w:t>
      </w:r>
    </w:p>
    <w:p w14:paraId="2ACBB3C1" w14:textId="3BFB66FA" w:rsidR="0089737A" w:rsidRDefault="0089737A" w:rsidP="00EB6C1C">
      <w:pPr>
        <w:pStyle w:val="Textnumbered"/>
        <w:numPr>
          <w:ilvl w:val="0"/>
          <w:numId w:val="73"/>
        </w:numPr>
      </w:pPr>
      <w:r>
        <w:t>conversation</w:t>
      </w:r>
    </w:p>
    <w:p w14:paraId="346258F4" w14:textId="36AA5299" w:rsidR="0089737A" w:rsidRDefault="0089737A" w:rsidP="00EB6C1C">
      <w:pPr>
        <w:pStyle w:val="Textnumbered"/>
        <w:numPr>
          <w:ilvl w:val="0"/>
          <w:numId w:val="73"/>
        </w:numPr>
      </w:pPr>
      <w:r>
        <w:t>explanation</w:t>
      </w:r>
    </w:p>
    <w:p w14:paraId="076B7313" w14:textId="77777777" w:rsidR="00516348" w:rsidRDefault="00516348" w:rsidP="00516348">
      <w:pPr>
        <w:pStyle w:val="Rubric"/>
      </w:pPr>
    </w:p>
    <w:p w14:paraId="33BEF70C" w14:textId="1A6F5D24" w:rsidR="00516348" w:rsidRDefault="0089737A" w:rsidP="00EB6C1C">
      <w:pPr>
        <w:pStyle w:val="Textnumbered"/>
        <w:numPr>
          <w:ilvl w:val="0"/>
          <w:numId w:val="74"/>
        </w:numPr>
      </w:pPr>
      <w:r>
        <w:t>Hungarian</w:t>
      </w:r>
    </w:p>
    <w:p w14:paraId="431F14D7" w14:textId="7DA86762" w:rsidR="0089737A" w:rsidRDefault="0089737A" w:rsidP="00EB6C1C">
      <w:pPr>
        <w:pStyle w:val="Textnumbered"/>
        <w:numPr>
          <w:ilvl w:val="0"/>
          <w:numId w:val="74"/>
        </w:numPr>
      </w:pPr>
      <w:r>
        <w:t>Chinese</w:t>
      </w:r>
    </w:p>
    <w:p w14:paraId="3D54EA2C" w14:textId="645E9AB1" w:rsidR="0089737A" w:rsidRDefault="0089737A" w:rsidP="00EB6C1C">
      <w:pPr>
        <w:pStyle w:val="Textnumbered"/>
        <w:numPr>
          <w:ilvl w:val="0"/>
          <w:numId w:val="74"/>
        </w:numPr>
      </w:pPr>
      <w:r>
        <w:t>Polish</w:t>
      </w:r>
    </w:p>
    <w:p w14:paraId="40930CCB" w14:textId="3EDCCC47" w:rsidR="0089737A" w:rsidRDefault="00E328D9" w:rsidP="00EB6C1C">
      <w:pPr>
        <w:pStyle w:val="Textnumbered"/>
        <w:numPr>
          <w:ilvl w:val="0"/>
          <w:numId w:val="74"/>
        </w:numPr>
      </w:pPr>
      <w:r>
        <w:t>Canadian</w:t>
      </w:r>
    </w:p>
    <w:p w14:paraId="5D091BB4" w14:textId="4178C0E0" w:rsidR="0089737A" w:rsidRDefault="0089737A" w:rsidP="00EB6C1C">
      <w:pPr>
        <w:pStyle w:val="Textnumbered"/>
        <w:numPr>
          <w:ilvl w:val="0"/>
          <w:numId w:val="74"/>
        </w:numPr>
      </w:pPr>
      <w:r>
        <w:t>French</w:t>
      </w:r>
    </w:p>
    <w:p w14:paraId="5EC236A2" w14:textId="03AE31B9" w:rsidR="00D80375" w:rsidRDefault="00D80375" w:rsidP="00D80375">
      <w:pPr>
        <w:pStyle w:val="Ahead"/>
      </w:pPr>
      <w:r>
        <w:t>Unit 9, Test 1</w:t>
      </w:r>
    </w:p>
    <w:p w14:paraId="51440238" w14:textId="77777777" w:rsidR="00C9194E" w:rsidRDefault="00C9194E" w:rsidP="00EB6C1C">
      <w:pPr>
        <w:pStyle w:val="Rubric"/>
        <w:numPr>
          <w:ilvl w:val="0"/>
          <w:numId w:val="75"/>
        </w:numPr>
      </w:pPr>
    </w:p>
    <w:p w14:paraId="1972D878" w14:textId="052F3048" w:rsidR="00C9194E" w:rsidRDefault="0051727D" w:rsidP="00EB6C1C">
      <w:pPr>
        <w:pStyle w:val="Textnumbered"/>
        <w:numPr>
          <w:ilvl w:val="0"/>
          <w:numId w:val="76"/>
        </w:numPr>
      </w:pPr>
      <w:r>
        <w:t>have</w:t>
      </w:r>
    </w:p>
    <w:p w14:paraId="35777C7C" w14:textId="2758DF11" w:rsidR="00404331" w:rsidRDefault="00404331" w:rsidP="00EB6C1C">
      <w:pPr>
        <w:pStyle w:val="Textnumbered"/>
        <w:numPr>
          <w:ilvl w:val="0"/>
          <w:numId w:val="76"/>
        </w:numPr>
      </w:pPr>
      <w:r>
        <w:t>written</w:t>
      </w:r>
    </w:p>
    <w:p w14:paraId="761416C3" w14:textId="0921EE9F" w:rsidR="00404331" w:rsidRDefault="00404331" w:rsidP="00EB6C1C">
      <w:pPr>
        <w:pStyle w:val="Textnumbered"/>
        <w:numPr>
          <w:ilvl w:val="0"/>
          <w:numId w:val="76"/>
        </w:numPr>
      </w:pPr>
      <w:r>
        <w:t>seen</w:t>
      </w:r>
    </w:p>
    <w:p w14:paraId="56FC981C" w14:textId="5B45F1B9" w:rsidR="00404331" w:rsidRDefault="0051727D" w:rsidP="00EB6C1C">
      <w:pPr>
        <w:pStyle w:val="Textnumbered"/>
        <w:numPr>
          <w:ilvl w:val="0"/>
          <w:numId w:val="76"/>
        </w:numPr>
      </w:pPr>
      <w:r>
        <w:t>’ve</w:t>
      </w:r>
    </w:p>
    <w:p w14:paraId="518CA6D9" w14:textId="79FAF2DD" w:rsidR="00404331" w:rsidRDefault="00404331" w:rsidP="00EB6C1C">
      <w:pPr>
        <w:pStyle w:val="Textnumbered"/>
        <w:numPr>
          <w:ilvl w:val="0"/>
          <w:numId w:val="76"/>
        </w:numPr>
      </w:pPr>
      <w:r>
        <w:t>eaten</w:t>
      </w:r>
    </w:p>
    <w:p w14:paraId="20B7DA3F" w14:textId="0F3D03BD" w:rsidR="002D7238" w:rsidRDefault="002D7238" w:rsidP="00E3005D">
      <w:pPr>
        <w:pStyle w:val="Rubric"/>
      </w:pPr>
    </w:p>
    <w:p w14:paraId="5F4B1F0C" w14:textId="6ADCCEE5" w:rsidR="002D7238" w:rsidRDefault="00404331" w:rsidP="00EB6C1C">
      <w:pPr>
        <w:pStyle w:val="Textnumbered"/>
        <w:numPr>
          <w:ilvl w:val="0"/>
          <w:numId w:val="77"/>
        </w:numPr>
        <w:rPr>
          <w:lang w:val="en-GB"/>
        </w:rPr>
      </w:pPr>
      <w:r>
        <w:rPr>
          <w:lang w:val="en-GB"/>
        </w:rPr>
        <w:t>’s</w:t>
      </w:r>
      <w:r w:rsidR="001756EA">
        <w:rPr>
          <w:lang w:val="en-GB"/>
        </w:rPr>
        <w:t xml:space="preserve"> / has</w:t>
      </w:r>
      <w:r>
        <w:rPr>
          <w:lang w:val="en-GB"/>
        </w:rPr>
        <w:t xml:space="preserve"> used</w:t>
      </w:r>
    </w:p>
    <w:p w14:paraId="50AFFCCF" w14:textId="180DA724" w:rsidR="00404331" w:rsidRDefault="00404331" w:rsidP="00EB6C1C">
      <w:pPr>
        <w:pStyle w:val="Textnumbered"/>
        <w:numPr>
          <w:ilvl w:val="0"/>
          <w:numId w:val="77"/>
        </w:numPr>
        <w:rPr>
          <w:lang w:val="en-GB"/>
        </w:rPr>
      </w:pPr>
      <w:r>
        <w:rPr>
          <w:lang w:val="en-GB"/>
        </w:rPr>
        <w:t>’ve</w:t>
      </w:r>
      <w:r w:rsidR="001756EA">
        <w:rPr>
          <w:lang w:val="en-GB"/>
        </w:rPr>
        <w:t xml:space="preserve"> / have</w:t>
      </w:r>
      <w:r>
        <w:rPr>
          <w:lang w:val="en-GB"/>
        </w:rPr>
        <w:t xml:space="preserve"> entered</w:t>
      </w:r>
    </w:p>
    <w:p w14:paraId="29D3C017" w14:textId="3C5CB429" w:rsidR="00404331" w:rsidRDefault="00404331" w:rsidP="00EB6C1C">
      <w:pPr>
        <w:pStyle w:val="Textnumbered"/>
        <w:numPr>
          <w:ilvl w:val="0"/>
          <w:numId w:val="77"/>
        </w:numPr>
        <w:rPr>
          <w:lang w:val="en-GB"/>
        </w:rPr>
      </w:pPr>
      <w:r>
        <w:rPr>
          <w:lang w:val="en-GB"/>
        </w:rPr>
        <w:t>’ve</w:t>
      </w:r>
      <w:r w:rsidR="001756EA">
        <w:rPr>
          <w:lang w:val="en-GB"/>
        </w:rPr>
        <w:t xml:space="preserve"> / have</w:t>
      </w:r>
      <w:r>
        <w:rPr>
          <w:lang w:val="en-GB"/>
        </w:rPr>
        <w:t xml:space="preserve"> taken</w:t>
      </w:r>
    </w:p>
    <w:p w14:paraId="5ABF8071" w14:textId="7855DDFC" w:rsidR="00404331" w:rsidRDefault="00404331" w:rsidP="00EB6C1C">
      <w:pPr>
        <w:pStyle w:val="Textnumbered"/>
        <w:numPr>
          <w:ilvl w:val="0"/>
          <w:numId w:val="77"/>
        </w:numPr>
        <w:rPr>
          <w:lang w:val="en-GB"/>
        </w:rPr>
      </w:pPr>
      <w:r>
        <w:rPr>
          <w:lang w:val="en-GB"/>
        </w:rPr>
        <w:t>’ve</w:t>
      </w:r>
      <w:r w:rsidR="001756EA">
        <w:rPr>
          <w:lang w:val="en-GB"/>
        </w:rPr>
        <w:t xml:space="preserve"> / have</w:t>
      </w:r>
      <w:r>
        <w:rPr>
          <w:lang w:val="en-GB"/>
        </w:rPr>
        <w:t xml:space="preserve"> done</w:t>
      </w:r>
    </w:p>
    <w:p w14:paraId="1E78B2EB" w14:textId="00C41742" w:rsidR="00404331" w:rsidRDefault="00404331" w:rsidP="00EB6C1C">
      <w:pPr>
        <w:pStyle w:val="Textnumbered"/>
        <w:numPr>
          <w:ilvl w:val="0"/>
          <w:numId w:val="77"/>
        </w:numPr>
        <w:rPr>
          <w:lang w:val="en-GB"/>
        </w:rPr>
      </w:pPr>
      <w:r>
        <w:rPr>
          <w:lang w:val="en-GB"/>
        </w:rPr>
        <w:t>’s</w:t>
      </w:r>
      <w:r w:rsidR="001756EA">
        <w:rPr>
          <w:lang w:val="en-GB"/>
        </w:rPr>
        <w:t xml:space="preserve"> / has</w:t>
      </w:r>
      <w:r>
        <w:rPr>
          <w:lang w:val="en-GB"/>
        </w:rPr>
        <w:t xml:space="preserve"> forgotten</w:t>
      </w:r>
    </w:p>
    <w:p w14:paraId="0D2FF600" w14:textId="662B210D" w:rsidR="00E54DD0" w:rsidRPr="00E3005D" w:rsidRDefault="004E305C" w:rsidP="004E305C">
      <w:pPr>
        <w:pStyle w:val="Rubric"/>
      </w:pPr>
      <w:r>
        <w:br w:type="column"/>
      </w:r>
    </w:p>
    <w:p w14:paraId="03FD0C3C" w14:textId="2E92BC78" w:rsidR="00E54DD0" w:rsidRDefault="00404331" w:rsidP="00EB6C1C">
      <w:pPr>
        <w:pStyle w:val="Textnumbered"/>
        <w:numPr>
          <w:ilvl w:val="0"/>
          <w:numId w:val="78"/>
        </w:numPr>
      </w:pPr>
      <w:r>
        <w:t>bath</w:t>
      </w:r>
    </w:p>
    <w:p w14:paraId="01943A71" w14:textId="332CD9C8" w:rsidR="00404331" w:rsidRDefault="00404331" w:rsidP="00EB6C1C">
      <w:pPr>
        <w:pStyle w:val="Textnumbered"/>
        <w:numPr>
          <w:ilvl w:val="0"/>
          <w:numId w:val="78"/>
        </w:numPr>
      </w:pPr>
      <w:r>
        <w:t>washing machine</w:t>
      </w:r>
    </w:p>
    <w:p w14:paraId="4E552302" w14:textId="30B32096" w:rsidR="00404331" w:rsidRDefault="006472D4" w:rsidP="00EB6C1C">
      <w:pPr>
        <w:pStyle w:val="Textnumbered"/>
        <w:numPr>
          <w:ilvl w:val="0"/>
          <w:numId w:val="78"/>
        </w:numPr>
      </w:pPr>
      <w:r>
        <w:t>blinds</w:t>
      </w:r>
    </w:p>
    <w:p w14:paraId="5AABABEA" w14:textId="1E3F3A24" w:rsidR="00404331" w:rsidRDefault="00404331" w:rsidP="00EB6C1C">
      <w:pPr>
        <w:pStyle w:val="Textnumbered"/>
        <w:numPr>
          <w:ilvl w:val="0"/>
          <w:numId w:val="78"/>
        </w:numPr>
      </w:pPr>
      <w:r>
        <w:t>lamp</w:t>
      </w:r>
    </w:p>
    <w:p w14:paraId="7AA6350A" w14:textId="554DC927" w:rsidR="00404331" w:rsidRDefault="00404331" w:rsidP="00EB6C1C">
      <w:pPr>
        <w:pStyle w:val="Textnumbered"/>
        <w:numPr>
          <w:ilvl w:val="0"/>
          <w:numId w:val="78"/>
        </w:numPr>
      </w:pPr>
      <w:r>
        <w:t>sofa</w:t>
      </w:r>
    </w:p>
    <w:p w14:paraId="566195E0" w14:textId="64A3FAC2" w:rsidR="002C0D99" w:rsidRDefault="002C0D99" w:rsidP="002C0D99">
      <w:pPr>
        <w:pStyle w:val="Rubric"/>
      </w:pPr>
    </w:p>
    <w:p w14:paraId="6DC2E0D7" w14:textId="1570DCC4" w:rsidR="002C0D99" w:rsidRDefault="00404331" w:rsidP="00EB6C1C">
      <w:pPr>
        <w:pStyle w:val="Textnumbered"/>
        <w:numPr>
          <w:ilvl w:val="0"/>
          <w:numId w:val="79"/>
        </w:numPr>
      </w:pPr>
      <w:r>
        <w:t>garden</w:t>
      </w:r>
    </w:p>
    <w:p w14:paraId="242AB510" w14:textId="02E2395F" w:rsidR="00404331" w:rsidRDefault="00404331" w:rsidP="00EB6C1C">
      <w:pPr>
        <w:pStyle w:val="Textnumbered"/>
        <w:numPr>
          <w:ilvl w:val="0"/>
          <w:numId w:val="79"/>
        </w:numPr>
      </w:pPr>
      <w:r>
        <w:t>bedroom</w:t>
      </w:r>
    </w:p>
    <w:p w14:paraId="25D1F64A" w14:textId="42460E4B" w:rsidR="00404331" w:rsidRDefault="00404331" w:rsidP="00EB6C1C">
      <w:pPr>
        <w:pStyle w:val="Textnumbered"/>
        <w:numPr>
          <w:ilvl w:val="0"/>
          <w:numId w:val="79"/>
        </w:numPr>
      </w:pPr>
      <w:r>
        <w:t>kitchen</w:t>
      </w:r>
    </w:p>
    <w:p w14:paraId="3BBFA5BD" w14:textId="36C5B6DE" w:rsidR="00404331" w:rsidRDefault="00404331" w:rsidP="00EB6C1C">
      <w:pPr>
        <w:pStyle w:val="Textnumbered"/>
        <w:numPr>
          <w:ilvl w:val="0"/>
          <w:numId w:val="79"/>
        </w:numPr>
      </w:pPr>
      <w:r>
        <w:t>dining room</w:t>
      </w:r>
    </w:p>
    <w:p w14:paraId="149F1A6E" w14:textId="70ECE029" w:rsidR="00404331" w:rsidRPr="002C0D99" w:rsidRDefault="00404331" w:rsidP="00EB6C1C">
      <w:pPr>
        <w:pStyle w:val="Textnumbered"/>
        <w:numPr>
          <w:ilvl w:val="0"/>
          <w:numId w:val="79"/>
        </w:numPr>
      </w:pPr>
      <w:r>
        <w:t>toilet</w:t>
      </w:r>
      <w:r w:rsidR="009B0A81">
        <w:t>s</w:t>
      </w:r>
    </w:p>
    <w:p w14:paraId="7D7C8970" w14:textId="45DE2A7D" w:rsidR="00667C5A" w:rsidRPr="00667C5A" w:rsidRDefault="00667C5A" w:rsidP="004F04B8">
      <w:pPr>
        <w:pStyle w:val="Ahead"/>
      </w:pPr>
      <w:r w:rsidRPr="00667C5A">
        <w:t>Unit 9</w:t>
      </w:r>
      <w:r>
        <w:t>, Test 2</w:t>
      </w:r>
    </w:p>
    <w:p w14:paraId="71F497F2" w14:textId="77777777" w:rsidR="00667C5A" w:rsidRDefault="00667C5A" w:rsidP="00EB6C1C">
      <w:pPr>
        <w:pStyle w:val="Rubric"/>
        <w:numPr>
          <w:ilvl w:val="0"/>
          <w:numId w:val="81"/>
        </w:numPr>
      </w:pPr>
    </w:p>
    <w:p w14:paraId="1974D25A" w14:textId="5F04241C" w:rsidR="003D4AC2" w:rsidRDefault="00AE4F05" w:rsidP="00EB6C1C">
      <w:pPr>
        <w:pStyle w:val="Textnumbered"/>
        <w:numPr>
          <w:ilvl w:val="0"/>
          <w:numId w:val="80"/>
        </w:numPr>
      </w:pPr>
      <w:r>
        <w:t xml:space="preserve">hasn’t </w:t>
      </w:r>
      <w:r w:rsidR="00BD2BEA">
        <w:t xml:space="preserve">/ has not </w:t>
      </w:r>
      <w:r>
        <w:t>remembered</w:t>
      </w:r>
    </w:p>
    <w:p w14:paraId="3E434060" w14:textId="5B3BB570" w:rsidR="00AE4F05" w:rsidRDefault="00AE4F05" w:rsidP="00EB6C1C">
      <w:pPr>
        <w:pStyle w:val="Textnumbered"/>
        <w:numPr>
          <w:ilvl w:val="0"/>
          <w:numId w:val="80"/>
        </w:numPr>
      </w:pPr>
      <w:r>
        <w:t xml:space="preserve">haven’t </w:t>
      </w:r>
      <w:r w:rsidR="00BD2BEA">
        <w:t xml:space="preserve">/ have not </w:t>
      </w:r>
      <w:r>
        <w:t>forgotten</w:t>
      </w:r>
    </w:p>
    <w:p w14:paraId="24C87356" w14:textId="0696EECF" w:rsidR="00AE4F05" w:rsidRDefault="00AE4F05" w:rsidP="00EB6C1C">
      <w:pPr>
        <w:pStyle w:val="Textnumbered"/>
        <w:numPr>
          <w:ilvl w:val="0"/>
          <w:numId w:val="80"/>
        </w:numPr>
      </w:pPr>
      <w:r>
        <w:t xml:space="preserve">hasn’t </w:t>
      </w:r>
      <w:r w:rsidR="00BD2BEA">
        <w:t xml:space="preserve">/ has not </w:t>
      </w:r>
      <w:r>
        <w:t>rained</w:t>
      </w:r>
    </w:p>
    <w:p w14:paraId="48436181" w14:textId="6B0876B2" w:rsidR="00AE4F05" w:rsidRPr="009D1610" w:rsidRDefault="00AE4F05" w:rsidP="00EB6C1C">
      <w:pPr>
        <w:pStyle w:val="Textnumbered"/>
        <w:numPr>
          <w:ilvl w:val="0"/>
          <w:numId w:val="80"/>
        </w:numPr>
      </w:pPr>
      <w:r w:rsidRPr="009D1610">
        <w:t>have</w:t>
      </w:r>
      <w:r w:rsidR="009D1610" w:rsidRPr="009D1610">
        <w:t>n’t</w:t>
      </w:r>
      <w:r w:rsidRPr="009D1610">
        <w:t xml:space="preserve"> </w:t>
      </w:r>
      <w:r w:rsidR="00BD2BEA">
        <w:t xml:space="preserve">/ have not </w:t>
      </w:r>
      <w:r w:rsidRPr="009D1610">
        <w:t>been</w:t>
      </w:r>
    </w:p>
    <w:p w14:paraId="1730AA11" w14:textId="32A4473C" w:rsidR="00AE4F05" w:rsidRPr="009D1610" w:rsidRDefault="00AE4F05" w:rsidP="00EB6C1C">
      <w:pPr>
        <w:pStyle w:val="Textnumbered"/>
        <w:numPr>
          <w:ilvl w:val="0"/>
          <w:numId w:val="80"/>
        </w:numPr>
      </w:pPr>
      <w:r w:rsidRPr="009D1610">
        <w:t>has</w:t>
      </w:r>
      <w:r w:rsidR="009D1610" w:rsidRPr="009D1610">
        <w:t>n’t</w:t>
      </w:r>
      <w:r w:rsidRPr="009D1610">
        <w:t xml:space="preserve"> </w:t>
      </w:r>
      <w:r w:rsidR="00BD2BEA">
        <w:t xml:space="preserve">/ has not </w:t>
      </w:r>
      <w:r w:rsidRPr="009D1610">
        <w:t>taught</w:t>
      </w:r>
    </w:p>
    <w:p w14:paraId="208A7770" w14:textId="77777777" w:rsidR="00430CB2" w:rsidRDefault="00430CB2" w:rsidP="00430CB2">
      <w:pPr>
        <w:pStyle w:val="Rubric"/>
      </w:pPr>
    </w:p>
    <w:p w14:paraId="629717E7" w14:textId="412FDAA5" w:rsidR="00C15096" w:rsidRDefault="00AE4F05" w:rsidP="00EB6C1C">
      <w:pPr>
        <w:pStyle w:val="Textnumbered"/>
        <w:numPr>
          <w:ilvl w:val="0"/>
          <w:numId w:val="84"/>
        </w:numPr>
      </w:pPr>
      <w:r>
        <w:t>Have they told you about the party yet?</w:t>
      </w:r>
    </w:p>
    <w:p w14:paraId="1881A8A7" w14:textId="35358F2C" w:rsidR="00AE4F05" w:rsidRDefault="00AE4F05" w:rsidP="00EB6C1C">
      <w:pPr>
        <w:pStyle w:val="Textnumbered"/>
        <w:numPr>
          <w:ilvl w:val="0"/>
          <w:numId w:val="84"/>
        </w:numPr>
      </w:pPr>
      <w:r>
        <w:t>Has she met any English students on the course yet?</w:t>
      </w:r>
    </w:p>
    <w:p w14:paraId="63E3CCD2" w14:textId="62C260A0" w:rsidR="00AE4F05" w:rsidRDefault="00AE4F05" w:rsidP="00EB6C1C">
      <w:pPr>
        <w:pStyle w:val="Textnumbered"/>
        <w:numPr>
          <w:ilvl w:val="0"/>
          <w:numId w:val="84"/>
        </w:numPr>
      </w:pPr>
      <w:r>
        <w:t xml:space="preserve">Has he given you a </w:t>
      </w:r>
      <w:r w:rsidRPr="00715793">
        <w:t>present yet?</w:t>
      </w:r>
    </w:p>
    <w:p w14:paraId="5601CB91" w14:textId="67F5805D" w:rsidR="00AE4F05" w:rsidRDefault="00AE4F05" w:rsidP="00EB6C1C">
      <w:pPr>
        <w:pStyle w:val="Textnumbered"/>
        <w:numPr>
          <w:ilvl w:val="0"/>
          <w:numId w:val="84"/>
        </w:numPr>
      </w:pPr>
      <w:r>
        <w:t>Have we written enough words yet?</w:t>
      </w:r>
    </w:p>
    <w:p w14:paraId="1DEB53AB" w14:textId="504A674C" w:rsidR="00AE4F05" w:rsidRPr="00C15096" w:rsidRDefault="00AE4F05" w:rsidP="00EB6C1C">
      <w:pPr>
        <w:pStyle w:val="Textnumbered"/>
        <w:numPr>
          <w:ilvl w:val="0"/>
          <w:numId w:val="84"/>
        </w:numPr>
      </w:pPr>
      <w:r>
        <w:t>Have you decided what to do yet?</w:t>
      </w:r>
    </w:p>
    <w:p w14:paraId="0DB3B674" w14:textId="77777777" w:rsidR="00430CB2" w:rsidRDefault="00430CB2" w:rsidP="00430CB2">
      <w:pPr>
        <w:pStyle w:val="Rubric"/>
      </w:pPr>
    </w:p>
    <w:p w14:paraId="6DD7C0A6" w14:textId="7B767166" w:rsidR="00E17AAA" w:rsidRDefault="006D755A" w:rsidP="00EB6C1C">
      <w:pPr>
        <w:pStyle w:val="Textnumbered"/>
        <w:numPr>
          <w:ilvl w:val="0"/>
          <w:numId w:val="82"/>
        </w:numPr>
      </w:pPr>
      <w:r>
        <w:t>having</w:t>
      </w:r>
    </w:p>
    <w:p w14:paraId="26BD3BE3" w14:textId="4203A0A9" w:rsidR="006D755A" w:rsidRDefault="006D755A" w:rsidP="00EB6C1C">
      <w:pPr>
        <w:pStyle w:val="Textnumbered"/>
        <w:numPr>
          <w:ilvl w:val="0"/>
          <w:numId w:val="82"/>
        </w:numPr>
      </w:pPr>
      <w:r>
        <w:t>make</w:t>
      </w:r>
    </w:p>
    <w:p w14:paraId="11279E30" w14:textId="42B3AE40" w:rsidR="006D755A" w:rsidRDefault="006D755A" w:rsidP="00EB6C1C">
      <w:pPr>
        <w:pStyle w:val="Textnumbered"/>
        <w:numPr>
          <w:ilvl w:val="0"/>
          <w:numId w:val="82"/>
        </w:numPr>
      </w:pPr>
      <w:r>
        <w:t>does</w:t>
      </w:r>
    </w:p>
    <w:p w14:paraId="003376FA" w14:textId="2D0D679D" w:rsidR="006D755A" w:rsidRDefault="00011F26" w:rsidP="00EB6C1C">
      <w:pPr>
        <w:pStyle w:val="Textnumbered"/>
        <w:numPr>
          <w:ilvl w:val="0"/>
          <w:numId w:val="82"/>
        </w:numPr>
      </w:pPr>
      <w:r>
        <w:t>take</w:t>
      </w:r>
    </w:p>
    <w:p w14:paraId="1CC8B7AB" w14:textId="51B461D2" w:rsidR="006D755A" w:rsidRPr="00E17AAA" w:rsidRDefault="00011F26" w:rsidP="00EB6C1C">
      <w:pPr>
        <w:pStyle w:val="Textnumbered"/>
        <w:numPr>
          <w:ilvl w:val="0"/>
          <w:numId w:val="82"/>
        </w:numPr>
      </w:pPr>
      <w:r>
        <w:t>bring</w:t>
      </w:r>
    </w:p>
    <w:p w14:paraId="3892C4BD" w14:textId="77777777" w:rsidR="002A31B6" w:rsidRDefault="002A31B6" w:rsidP="002A31B6">
      <w:pPr>
        <w:pStyle w:val="Rubric"/>
      </w:pPr>
    </w:p>
    <w:p w14:paraId="71926105" w14:textId="471DCA1E" w:rsidR="002A31B6" w:rsidRDefault="006D755A" w:rsidP="00EB6C1C">
      <w:pPr>
        <w:pStyle w:val="Textnumbered"/>
        <w:numPr>
          <w:ilvl w:val="0"/>
          <w:numId w:val="83"/>
        </w:numPr>
      </w:pPr>
      <w:r>
        <w:t>sandy</w:t>
      </w:r>
    </w:p>
    <w:p w14:paraId="2BDFE340" w14:textId="0ECC4DAC" w:rsidR="006D755A" w:rsidRDefault="006D755A" w:rsidP="00EB6C1C">
      <w:pPr>
        <w:pStyle w:val="Textnumbered"/>
        <w:numPr>
          <w:ilvl w:val="0"/>
          <w:numId w:val="83"/>
        </w:numPr>
      </w:pPr>
      <w:r>
        <w:t>next-door</w:t>
      </w:r>
    </w:p>
    <w:p w14:paraId="5CDFBFC2" w14:textId="132F86E1" w:rsidR="006D755A" w:rsidRDefault="006D755A" w:rsidP="00EB6C1C">
      <w:pPr>
        <w:pStyle w:val="Textnumbered"/>
        <w:numPr>
          <w:ilvl w:val="0"/>
          <w:numId w:val="83"/>
        </w:numPr>
      </w:pPr>
      <w:r>
        <w:t>free</w:t>
      </w:r>
    </w:p>
    <w:p w14:paraId="4ECC6AF1" w14:textId="01D824B7" w:rsidR="006D755A" w:rsidRDefault="006D755A" w:rsidP="00EB6C1C">
      <w:pPr>
        <w:pStyle w:val="Textnumbered"/>
        <w:numPr>
          <w:ilvl w:val="0"/>
          <w:numId w:val="83"/>
        </w:numPr>
      </w:pPr>
      <w:r>
        <w:t>basic</w:t>
      </w:r>
    </w:p>
    <w:p w14:paraId="21562BB9" w14:textId="5C051F0D" w:rsidR="006D755A" w:rsidRDefault="006D755A" w:rsidP="00EB6C1C">
      <w:pPr>
        <w:pStyle w:val="Textnumbered"/>
        <w:numPr>
          <w:ilvl w:val="0"/>
          <w:numId w:val="83"/>
        </w:numPr>
      </w:pPr>
      <w:r>
        <w:t>tropical</w:t>
      </w:r>
    </w:p>
    <w:sectPr w:rsidR="006D755A" w:rsidSect="00ED48FA">
      <w:type w:val="continuous"/>
      <w:pgSz w:w="11906" w:h="16838" w:code="9"/>
      <w:pgMar w:top="851" w:right="992" w:bottom="1276" w:left="851" w:header="720" w:footer="720" w:gutter="0"/>
      <w:paperSrc w:first="15" w:other="15"/>
      <w:cols w:num="2" w:sep="1" w:space="39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0D2D4" w14:textId="77777777" w:rsidR="00A45C25" w:rsidRDefault="00A45C25">
      <w:r>
        <w:separator/>
      </w:r>
    </w:p>
    <w:p w14:paraId="2F44D5F9" w14:textId="77777777" w:rsidR="00A45C25" w:rsidRDefault="00A45C25"/>
  </w:endnote>
  <w:endnote w:type="continuationSeparator" w:id="0">
    <w:p w14:paraId="47EDD360" w14:textId="77777777" w:rsidR="00A45C25" w:rsidRDefault="00A45C25">
      <w:r>
        <w:continuationSeparator/>
      </w:r>
    </w:p>
    <w:p w14:paraId="09D2ECDC" w14:textId="77777777" w:rsidR="00A45C25" w:rsidRDefault="00A45C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414E2" w14:textId="77777777" w:rsidR="00810398" w:rsidRDefault="00810398">
    <w:pPr>
      <w:pStyle w:val="Footer"/>
    </w:pPr>
  </w:p>
  <w:p w14:paraId="7A31C278" w14:textId="77777777" w:rsidR="00810398" w:rsidRDefault="00810398"/>
  <w:p w14:paraId="61FE616A" w14:textId="77777777" w:rsidR="00810398" w:rsidRDefault="00810398"/>
  <w:p w14:paraId="76EC0808" w14:textId="77777777" w:rsidR="00810398" w:rsidRDefault="00810398"/>
  <w:p w14:paraId="57FD03A8" w14:textId="77777777" w:rsidR="00810398" w:rsidRDefault="008103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4C9D3" w14:textId="0D84F955" w:rsidR="00810398" w:rsidRPr="000A3223" w:rsidRDefault="00384913" w:rsidP="000A3223">
    <w:pPr>
      <w:tabs>
        <w:tab w:val="center" w:pos="4962"/>
        <w:tab w:val="right" w:pos="10065"/>
      </w:tabs>
      <w:rPr>
        <w:rFonts w:ascii="Arial" w:hAnsi="Arial" w:cs="Arial"/>
        <w:noProof/>
        <w:sz w:val="16"/>
      </w:rPr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810398" w:rsidRPr="0031350D">
      <w:rPr>
        <w:rFonts w:ascii="Arial" w:hAnsi="Arial" w:cs="Arial"/>
        <w:noProof/>
        <w:sz w:val="16"/>
      </w:rPr>
      <w:tab/>
    </w:r>
    <w:sdt>
      <w:sdtPr>
        <w:rPr>
          <w:rFonts w:ascii="Arial" w:hAnsi="Arial" w:cs="Arial"/>
          <w:noProof/>
          <w:sz w:val="16"/>
        </w:rPr>
        <w:id w:val="1353539270"/>
        <w:docPartObj>
          <w:docPartGallery w:val="Page Numbers (Bottom of Page)"/>
          <w:docPartUnique/>
        </w:docPartObj>
      </w:sdtPr>
      <w:sdtEndPr/>
      <w:sdtContent>
        <w:r w:rsidR="00810398" w:rsidRPr="0031350D">
          <w:rPr>
            <w:rFonts w:ascii="Arial" w:hAnsi="Arial" w:cs="Arial"/>
            <w:noProof/>
            <w:sz w:val="16"/>
          </w:rPr>
          <w:fldChar w:fldCharType="begin"/>
        </w:r>
        <w:r w:rsidR="00810398" w:rsidRPr="0031350D">
          <w:rPr>
            <w:rFonts w:ascii="Arial" w:hAnsi="Arial" w:cs="Arial"/>
            <w:noProof/>
            <w:sz w:val="16"/>
          </w:rPr>
          <w:instrText xml:space="preserve"> PAGE   \* MERGEFORMAT </w:instrText>
        </w:r>
        <w:r w:rsidR="00810398" w:rsidRPr="0031350D">
          <w:rPr>
            <w:rFonts w:ascii="Arial" w:hAnsi="Arial" w:cs="Arial"/>
            <w:noProof/>
            <w:sz w:val="16"/>
          </w:rPr>
          <w:fldChar w:fldCharType="separate"/>
        </w:r>
        <w:r w:rsidR="00CC66E8">
          <w:rPr>
            <w:rFonts w:ascii="Arial" w:hAnsi="Arial" w:cs="Arial"/>
            <w:noProof/>
            <w:sz w:val="16"/>
          </w:rPr>
          <w:t>6</w:t>
        </w:r>
        <w:r w:rsidR="00810398" w:rsidRPr="0031350D">
          <w:rPr>
            <w:rFonts w:ascii="Arial" w:hAnsi="Arial" w:cs="Arial"/>
            <w:noProof/>
            <w:sz w:val="16"/>
          </w:rPr>
          <w:fldChar w:fldCharType="end"/>
        </w:r>
      </w:sdtContent>
    </w:sdt>
    <w:r w:rsidR="00810398" w:rsidRPr="0031350D">
      <w:rPr>
        <w:rFonts w:ascii="Arial" w:hAnsi="Arial" w:cs="Arial"/>
        <w:noProof/>
        <w:sz w:val="16"/>
      </w:rPr>
      <w:tab/>
    </w:r>
    <w:r w:rsidR="00810398">
      <w:rPr>
        <w:rFonts w:ascii="Arial" w:hAnsi="Arial" w:cs="Arial"/>
        <w:noProof/>
        <w:sz w:val="16"/>
      </w:rPr>
      <w:t>Short Test Answer Keys 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200D3" w14:textId="2333E3D4" w:rsidR="00CC66E8" w:rsidRDefault="00CC66E8" w:rsidP="00CC66E8">
    <w:pPr>
      <w:tabs>
        <w:tab w:val="center" w:pos="4962"/>
        <w:tab w:val="right" w:pos="10065"/>
      </w:tabs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Pr="0031350D">
      <w:rPr>
        <w:rFonts w:ascii="Arial" w:hAnsi="Arial" w:cs="Arial"/>
        <w:noProof/>
        <w:sz w:val="16"/>
      </w:rPr>
      <w:tab/>
    </w:r>
    <w:sdt>
      <w:sdtPr>
        <w:rPr>
          <w:rFonts w:ascii="Arial" w:hAnsi="Arial" w:cs="Arial"/>
          <w:noProof/>
          <w:sz w:val="16"/>
        </w:rPr>
        <w:id w:val="-544593252"/>
        <w:docPartObj>
          <w:docPartGallery w:val="Page Numbers (Bottom of Page)"/>
          <w:docPartUnique/>
        </w:docPartObj>
      </w:sdtPr>
      <w:sdtContent>
        <w:r w:rsidRPr="0031350D">
          <w:rPr>
            <w:rFonts w:ascii="Arial" w:hAnsi="Arial" w:cs="Arial"/>
            <w:noProof/>
            <w:sz w:val="16"/>
          </w:rPr>
          <w:fldChar w:fldCharType="begin"/>
        </w:r>
        <w:r w:rsidRPr="0031350D">
          <w:rPr>
            <w:rFonts w:ascii="Arial" w:hAnsi="Arial" w:cs="Arial"/>
            <w:noProof/>
            <w:sz w:val="16"/>
          </w:rPr>
          <w:instrText xml:space="preserve"> PAGE   \* MERGEFORMAT </w:instrText>
        </w:r>
        <w:r w:rsidRPr="0031350D">
          <w:rPr>
            <w:rFonts w:ascii="Arial" w:hAnsi="Arial" w:cs="Arial"/>
            <w:noProof/>
            <w:sz w:val="16"/>
          </w:rPr>
          <w:fldChar w:fldCharType="separate"/>
        </w:r>
        <w:r>
          <w:rPr>
            <w:rFonts w:ascii="Arial" w:hAnsi="Arial" w:cs="Arial"/>
            <w:noProof/>
            <w:sz w:val="16"/>
          </w:rPr>
          <w:t>1</w:t>
        </w:r>
        <w:r w:rsidRPr="0031350D">
          <w:rPr>
            <w:rFonts w:ascii="Arial" w:hAnsi="Arial" w:cs="Arial"/>
            <w:noProof/>
            <w:sz w:val="16"/>
          </w:rPr>
          <w:fldChar w:fldCharType="end"/>
        </w:r>
      </w:sdtContent>
    </w:sdt>
    <w:r w:rsidRPr="0031350D">
      <w:rPr>
        <w:rFonts w:ascii="Arial" w:hAnsi="Arial" w:cs="Arial"/>
        <w:noProof/>
        <w:sz w:val="16"/>
      </w:rPr>
      <w:tab/>
    </w:r>
    <w:r>
      <w:rPr>
        <w:rFonts w:ascii="Arial" w:hAnsi="Arial" w:cs="Arial"/>
        <w:noProof/>
        <w:sz w:val="16"/>
      </w:rPr>
      <w:t xml:space="preserve">Short Test Answer Keys </w:t>
    </w:r>
    <w:r>
      <w:rPr>
        <w:rFonts w:ascii="Arial" w:hAnsi="Arial" w:cs="Arial"/>
        <w:noProof/>
        <w:sz w:val="16"/>
      </w:rPr>
      <w:t>B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8A428" w14:textId="77777777" w:rsidR="00A45C25" w:rsidRDefault="00A45C25">
      <w:r>
        <w:separator/>
      </w:r>
    </w:p>
    <w:p w14:paraId="604E6ADF" w14:textId="77777777" w:rsidR="00A45C25" w:rsidRDefault="00A45C25"/>
  </w:footnote>
  <w:footnote w:type="continuationSeparator" w:id="0">
    <w:p w14:paraId="71CA80A6" w14:textId="77777777" w:rsidR="00A45C25" w:rsidRDefault="00A45C25">
      <w:r>
        <w:continuationSeparator/>
      </w:r>
    </w:p>
    <w:p w14:paraId="00B64D68" w14:textId="77777777" w:rsidR="00A45C25" w:rsidRDefault="00A45C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7C8A" w14:textId="77777777" w:rsidR="00810398" w:rsidRDefault="00810398">
    <w:pPr>
      <w:pStyle w:val="Header"/>
    </w:pPr>
  </w:p>
  <w:p w14:paraId="69C068A9" w14:textId="77777777" w:rsidR="00810398" w:rsidRDefault="00810398"/>
  <w:p w14:paraId="157C13E2" w14:textId="77777777" w:rsidR="00810398" w:rsidRDefault="00810398"/>
  <w:p w14:paraId="54137B93" w14:textId="77777777" w:rsidR="00810398" w:rsidRDefault="00810398"/>
  <w:p w14:paraId="0A789245" w14:textId="77777777" w:rsidR="00810398" w:rsidRDefault="008103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36C3D" w14:textId="77777777" w:rsidR="00CC66E8" w:rsidRDefault="00CC66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10278" w14:textId="5E9EE9CF" w:rsidR="00810398" w:rsidRDefault="004D0261">
    <w:pPr>
      <w:pStyle w:val="Header"/>
    </w:pPr>
    <w:r>
      <w:rPr>
        <w:noProof/>
      </w:rPr>
      <w:drawing>
        <wp:inline distT="0" distB="0" distL="0" distR="0" wp14:anchorId="117CA011" wp14:editId="2559A4BD">
          <wp:extent cx="6390005" cy="894715"/>
          <wp:effectExtent l="0" t="0" r="0" b="635"/>
          <wp:docPr id="1" name="Picture 1" descr="Sol3rdEd Test banners (Word)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ol3rdEd Test banners (Word)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F15F3"/>
    <w:multiLevelType w:val="singleLevel"/>
    <w:tmpl w:val="EA961C6A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ascii="Arial" w:hAnsi="Arial" w:cs="Arial" w:hint="default"/>
        <w:b w:val="0"/>
        <w:i w:val="0"/>
      </w:rPr>
    </w:lvl>
  </w:abstractNum>
  <w:abstractNum w:abstractNumId="1" w15:restartNumberingAfterBreak="0">
    <w:nsid w:val="4C3F5BCB"/>
    <w:multiLevelType w:val="hybridMultilevel"/>
    <w:tmpl w:val="7A743840"/>
    <w:lvl w:ilvl="0" w:tplc="245C482E">
      <w:start w:val="1"/>
      <w:numFmt w:val="bullet"/>
      <w:pStyle w:val="Textbulleted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68AC2886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E3A897C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BA44BDE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E1C86D56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E3EAE92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BB45DC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D10E2E2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98649EA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3A0728F"/>
    <w:multiLevelType w:val="hybridMultilevel"/>
    <w:tmpl w:val="A85452BE"/>
    <w:lvl w:ilvl="0" w:tplc="5AFA9F9C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08090003" w:tentative="1">
      <w:start w:val="1"/>
      <w:numFmt w:val="lowerLetter"/>
      <w:lvlText w:val="%2."/>
      <w:lvlJc w:val="left"/>
      <w:pPr>
        <w:ind w:left="1364" w:hanging="360"/>
      </w:pPr>
    </w:lvl>
    <w:lvl w:ilvl="2" w:tplc="08090005" w:tentative="1">
      <w:start w:val="1"/>
      <w:numFmt w:val="lowerRoman"/>
      <w:lvlText w:val="%3."/>
      <w:lvlJc w:val="right"/>
      <w:pPr>
        <w:ind w:left="2084" w:hanging="180"/>
      </w:pPr>
    </w:lvl>
    <w:lvl w:ilvl="3" w:tplc="08090001" w:tentative="1">
      <w:start w:val="1"/>
      <w:numFmt w:val="decimal"/>
      <w:lvlText w:val="%4."/>
      <w:lvlJc w:val="left"/>
      <w:pPr>
        <w:ind w:left="2804" w:hanging="360"/>
      </w:pPr>
    </w:lvl>
    <w:lvl w:ilvl="4" w:tplc="08090003" w:tentative="1">
      <w:start w:val="1"/>
      <w:numFmt w:val="lowerLetter"/>
      <w:lvlText w:val="%5."/>
      <w:lvlJc w:val="left"/>
      <w:pPr>
        <w:ind w:left="3524" w:hanging="360"/>
      </w:pPr>
    </w:lvl>
    <w:lvl w:ilvl="5" w:tplc="08090005" w:tentative="1">
      <w:start w:val="1"/>
      <w:numFmt w:val="lowerRoman"/>
      <w:lvlText w:val="%6."/>
      <w:lvlJc w:val="right"/>
      <w:pPr>
        <w:ind w:left="4244" w:hanging="180"/>
      </w:pPr>
    </w:lvl>
    <w:lvl w:ilvl="6" w:tplc="08090001" w:tentative="1">
      <w:start w:val="1"/>
      <w:numFmt w:val="decimal"/>
      <w:lvlText w:val="%7."/>
      <w:lvlJc w:val="left"/>
      <w:pPr>
        <w:ind w:left="4964" w:hanging="360"/>
      </w:pPr>
    </w:lvl>
    <w:lvl w:ilvl="7" w:tplc="08090003" w:tentative="1">
      <w:start w:val="1"/>
      <w:numFmt w:val="lowerLetter"/>
      <w:lvlText w:val="%8."/>
      <w:lvlJc w:val="left"/>
      <w:pPr>
        <w:ind w:left="5684" w:hanging="360"/>
      </w:pPr>
    </w:lvl>
    <w:lvl w:ilvl="8" w:tplc="0809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4" w15:restartNumberingAfterBreak="0">
    <w:nsid w:val="7059647D"/>
    <w:multiLevelType w:val="hybridMultilevel"/>
    <w:tmpl w:val="557E1EA2"/>
    <w:lvl w:ilvl="0" w:tplc="D0D4F7CE">
      <w:start w:val="1"/>
      <w:numFmt w:val="decimal"/>
      <w:pStyle w:val="Rubric"/>
      <w:lvlText w:val="%1"/>
      <w:lvlJc w:val="right"/>
      <w:pPr>
        <w:ind w:left="284" w:hanging="171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0"/>
    <w:lvlOverride w:ilvl="0">
      <w:startOverride w:val="1"/>
    </w:lvlOverride>
  </w:num>
  <w:num w:numId="21">
    <w:abstractNumId w:val="4"/>
    <w:lvlOverride w:ilvl="0">
      <w:startOverride w:val="1"/>
    </w:lvlOverride>
  </w:num>
  <w:num w:numId="22">
    <w:abstractNumId w:val="0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0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4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4"/>
    <w:lvlOverride w:ilvl="0">
      <w:startOverride w:val="1"/>
    </w:lvlOverride>
  </w:num>
  <w:num w:numId="38">
    <w:abstractNumId w:val="0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4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0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4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4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4"/>
    <w:lvlOverride w:ilvl="0">
      <w:startOverride w:val="1"/>
    </w:lvlOverride>
  </w:num>
  <w:num w:numId="55">
    <w:abstractNumId w:val="0"/>
    <w:lvlOverride w:ilvl="0">
      <w:startOverride w:val="1"/>
    </w:lvlOverride>
  </w:num>
  <w:num w:numId="56">
    <w:abstractNumId w:val="0"/>
    <w:lvlOverride w:ilvl="0">
      <w:startOverride w:val="1"/>
    </w:lvlOverride>
  </w:num>
  <w:num w:numId="57">
    <w:abstractNumId w:val="0"/>
    <w:lvlOverride w:ilvl="0">
      <w:startOverride w:val="1"/>
    </w:lvlOverride>
  </w:num>
  <w:num w:numId="58">
    <w:abstractNumId w:val="0"/>
    <w:lvlOverride w:ilvl="0">
      <w:startOverride w:val="1"/>
    </w:lvlOverride>
  </w:num>
  <w:num w:numId="59">
    <w:abstractNumId w:val="0"/>
    <w:lvlOverride w:ilvl="0">
      <w:startOverride w:val="1"/>
    </w:lvlOverride>
  </w:num>
  <w:num w:numId="60">
    <w:abstractNumId w:val="4"/>
    <w:lvlOverride w:ilvl="0">
      <w:startOverride w:val="1"/>
    </w:lvlOverride>
  </w:num>
  <w:num w:numId="61">
    <w:abstractNumId w:val="0"/>
    <w:lvlOverride w:ilvl="0">
      <w:startOverride w:val="1"/>
    </w:lvlOverride>
  </w:num>
  <w:num w:numId="62">
    <w:abstractNumId w:val="0"/>
    <w:lvlOverride w:ilvl="0">
      <w:startOverride w:val="1"/>
    </w:lvlOverride>
  </w:num>
  <w:num w:numId="63">
    <w:abstractNumId w:val="0"/>
    <w:lvlOverride w:ilvl="0">
      <w:startOverride w:val="1"/>
    </w:lvlOverride>
  </w:num>
  <w:num w:numId="64">
    <w:abstractNumId w:val="0"/>
    <w:lvlOverride w:ilvl="0">
      <w:startOverride w:val="1"/>
    </w:lvlOverride>
  </w:num>
  <w:num w:numId="65">
    <w:abstractNumId w:val="4"/>
    <w:lvlOverride w:ilvl="0">
      <w:startOverride w:val="1"/>
    </w:lvlOverride>
  </w:num>
  <w:num w:numId="66">
    <w:abstractNumId w:val="0"/>
    <w:lvlOverride w:ilvl="0">
      <w:startOverride w:val="1"/>
    </w:lvlOverride>
  </w:num>
  <w:num w:numId="67">
    <w:abstractNumId w:val="0"/>
    <w:lvlOverride w:ilvl="0">
      <w:startOverride w:val="1"/>
    </w:lvlOverride>
  </w:num>
  <w:num w:numId="68">
    <w:abstractNumId w:val="0"/>
    <w:lvlOverride w:ilvl="0">
      <w:startOverride w:val="1"/>
    </w:lvlOverride>
  </w:num>
  <w:num w:numId="69">
    <w:abstractNumId w:val="4"/>
    <w:lvlOverride w:ilvl="0">
      <w:startOverride w:val="1"/>
    </w:lvlOverride>
  </w:num>
  <w:num w:numId="70">
    <w:abstractNumId w:val="0"/>
    <w:lvlOverride w:ilvl="0">
      <w:startOverride w:val="1"/>
    </w:lvlOverride>
  </w:num>
  <w:num w:numId="71">
    <w:abstractNumId w:val="0"/>
    <w:lvlOverride w:ilvl="0">
      <w:startOverride w:val="1"/>
    </w:lvlOverride>
  </w:num>
  <w:num w:numId="72">
    <w:abstractNumId w:val="0"/>
    <w:lvlOverride w:ilvl="0">
      <w:startOverride w:val="1"/>
    </w:lvlOverride>
  </w:num>
  <w:num w:numId="73">
    <w:abstractNumId w:val="0"/>
    <w:lvlOverride w:ilvl="0">
      <w:startOverride w:val="1"/>
    </w:lvlOverride>
  </w:num>
  <w:num w:numId="74">
    <w:abstractNumId w:val="0"/>
    <w:lvlOverride w:ilvl="0">
      <w:startOverride w:val="1"/>
    </w:lvlOverride>
  </w:num>
  <w:num w:numId="75">
    <w:abstractNumId w:val="4"/>
    <w:lvlOverride w:ilvl="0">
      <w:startOverride w:val="1"/>
    </w:lvlOverride>
  </w:num>
  <w:num w:numId="76">
    <w:abstractNumId w:val="0"/>
    <w:lvlOverride w:ilvl="0">
      <w:startOverride w:val="1"/>
    </w:lvlOverride>
  </w:num>
  <w:num w:numId="77">
    <w:abstractNumId w:val="0"/>
    <w:lvlOverride w:ilvl="0">
      <w:startOverride w:val="1"/>
    </w:lvlOverride>
  </w:num>
  <w:num w:numId="78">
    <w:abstractNumId w:val="0"/>
    <w:lvlOverride w:ilvl="0">
      <w:startOverride w:val="1"/>
    </w:lvlOverride>
  </w:num>
  <w:num w:numId="79">
    <w:abstractNumId w:val="0"/>
    <w:lvlOverride w:ilvl="0">
      <w:startOverride w:val="1"/>
    </w:lvlOverride>
  </w:num>
  <w:num w:numId="80">
    <w:abstractNumId w:val="0"/>
    <w:lvlOverride w:ilvl="0">
      <w:startOverride w:val="1"/>
    </w:lvlOverride>
  </w:num>
  <w:num w:numId="81">
    <w:abstractNumId w:val="4"/>
    <w:lvlOverride w:ilvl="0">
      <w:startOverride w:val="1"/>
    </w:lvlOverride>
  </w:num>
  <w:num w:numId="82">
    <w:abstractNumId w:val="0"/>
    <w:lvlOverride w:ilvl="0">
      <w:startOverride w:val="1"/>
    </w:lvlOverride>
  </w:num>
  <w:num w:numId="83">
    <w:abstractNumId w:val="0"/>
    <w:lvlOverride w:ilvl="0">
      <w:startOverride w:val="1"/>
    </w:lvlOverride>
  </w:num>
  <w:num w:numId="84">
    <w:abstractNumId w:val="0"/>
    <w:lvlOverride w:ilvl="0">
      <w:startOverride w:val="1"/>
    </w:lvlOverride>
  </w:num>
  <w:num w:numId="85">
    <w:abstractNumId w:val="4"/>
    <w:lvlOverride w:ilvl="0">
      <w:startOverride w:val="1"/>
    </w:lvlOverride>
  </w:num>
  <w:num w:numId="86">
    <w:abstractNumId w:val="0"/>
    <w:lvlOverride w:ilvl="0">
      <w:startOverride w:val="1"/>
    </w:lvlOverride>
  </w:num>
  <w:num w:numId="87">
    <w:abstractNumId w:val="0"/>
    <w:lvlOverride w:ilvl="0">
      <w:startOverride w:val="1"/>
    </w:lvlOverride>
  </w:num>
  <w:num w:numId="88">
    <w:abstractNumId w:val="0"/>
    <w:lvlOverride w:ilvl="0">
      <w:startOverride w:val="1"/>
    </w:lvlOverride>
  </w:num>
  <w:num w:numId="89">
    <w:abstractNumId w:val="0"/>
    <w:lvlOverride w:ilvl="0">
      <w:startOverride w:val="1"/>
    </w:lvlOverride>
  </w:num>
  <w:num w:numId="90">
    <w:abstractNumId w:val="0"/>
    <w:lvlOverride w:ilvl="0">
      <w:startOverride w:val="1"/>
    </w:lvlOverride>
  </w:num>
  <w:num w:numId="91">
    <w:abstractNumId w:val="0"/>
    <w:lvlOverride w:ilvl="0">
      <w:startOverride w:val="1"/>
    </w:lvlOverride>
  </w:num>
  <w:num w:numId="92">
    <w:abstractNumId w:val="0"/>
    <w:lvlOverride w:ilvl="0">
      <w:startOverride w:val="1"/>
    </w:lvlOverride>
  </w:num>
  <w:num w:numId="93">
    <w:abstractNumId w:val="0"/>
    <w:lvlOverride w:ilvl="0">
      <w:startOverride w:val="1"/>
    </w:lvlOverride>
  </w:num>
  <w:num w:numId="94">
    <w:abstractNumId w:val="0"/>
    <w:lvlOverride w:ilvl="0">
      <w:startOverride w:val="1"/>
    </w:lvlOverride>
  </w:num>
  <w:num w:numId="95">
    <w:abstractNumId w:val="0"/>
    <w:lvlOverride w:ilvl="0">
      <w:startOverride w:val="1"/>
    </w:lvlOverride>
  </w:num>
  <w:num w:numId="96">
    <w:abstractNumId w:val="0"/>
    <w:lvlOverride w:ilvl="0">
      <w:startOverride w:val="1"/>
    </w:lvlOverride>
  </w:num>
  <w:num w:numId="97">
    <w:abstractNumId w:val="0"/>
    <w:lvlOverride w:ilvl="0">
      <w:startOverride w:val="1"/>
    </w:lvlOverride>
  </w:num>
  <w:num w:numId="98">
    <w:abstractNumId w:val="0"/>
    <w:lvlOverride w:ilvl="0">
      <w:startOverride w:val="1"/>
    </w:lvlOverride>
  </w:num>
  <w:num w:numId="99">
    <w:abstractNumId w:val="0"/>
    <w:lvlOverride w:ilvl="0">
      <w:startOverride w:val="1"/>
    </w:lvlOverride>
  </w:num>
  <w:num w:numId="100">
    <w:abstractNumId w:val="0"/>
    <w:lvlOverride w:ilvl="0">
      <w:startOverride w:val="1"/>
    </w:lvlOverride>
  </w:num>
  <w:num w:numId="101">
    <w:abstractNumId w:val="0"/>
    <w:lvlOverride w:ilvl="0">
      <w:startOverride w:val="1"/>
    </w:lvlOverride>
  </w:num>
  <w:num w:numId="102">
    <w:abstractNumId w:val="4"/>
    <w:lvlOverride w:ilvl="0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E17"/>
    <w:rsid w:val="00002878"/>
    <w:rsid w:val="00002F45"/>
    <w:rsid w:val="00007341"/>
    <w:rsid w:val="00011F26"/>
    <w:rsid w:val="00015C51"/>
    <w:rsid w:val="0002459D"/>
    <w:rsid w:val="0002587D"/>
    <w:rsid w:val="00026295"/>
    <w:rsid w:val="00027DCD"/>
    <w:rsid w:val="00030A94"/>
    <w:rsid w:val="0003220F"/>
    <w:rsid w:val="00045E17"/>
    <w:rsid w:val="00050F75"/>
    <w:rsid w:val="00051BDA"/>
    <w:rsid w:val="00051EC3"/>
    <w:rsid w:val="000572CF"/>
    <w:rsid w:val="00057D23"/>
    <w:rsid w:val="000634C7"/>
    <w:rsid w:val="00063CBF"/>
    <w:rsid w:val="000659CB"/>
    <w:rsid w:val="00066DE8"/>
    <w:rsid w:val="00071313"/>
    <w:rsid w:val="00072D5F"/>
    <w:rsid w:val="00073553"/>
    <w:rsid w:val="000740A1"/>
    <w:rsid w:val="00080170"/>
    <w:rsid w:val="000805F1"/>
    <w:rsid w:val="00082557"/>
    <w:rsid w:val="000873EA"/>
    <w:rsid w:val="000A3223"/>
    <w:rsid w:val="000A5BE4"/>
    <w:rsid w:val="000B3A04"/>
    <w:rsid w:val="000B6367"/>
    <w:rsid w:val="000C7452"/>
    <w:rsid w:val="000D0068"/>
    <w:rsid w:val="000D7095"/>
    <w:rsid w:val="000E726C"/>
    <w:rsid w:val="000F0DFC"/>
    <w:rsid w:val="000F2DF5"/>
    <w:rsid w:val="000F6477"/>
    <w:rsid w:val="000F7147"/>
    <w:rsid w:val="000F79C4"/>
    <w:rsid w:val="0010334E"/>
    <w:rsid w:val="00103812"/>
    <w:rsid w:val="0010580E"/>
    <w:rsid w:val="00106C24"/>
    <w:rsid w:val="0010771B"/>
    <w:rsid w:val="00110510"/>
    <w:rsid w:val="00110D36"/>
    <w:rsid w:val="00117808"/>
    <w:rsid w:val="001222A5"/>
    <w:rsid w:val="001237BC"/>
    <w:rsid w:val="0013043C"/>
    <w:rsid w:val="00133E0F"/>
    <w:rsid w:val="00134650"/>
    <w:rsid w:val="00144B2C"/>
    <w:rsid w:val="001515D6"/>
    <w:rsid w:val="00151665"/>
    <w:rsid w:val="00152A07"/>
    <w:rsid w:val="0015545F"/>
    <w:rsid w:val="0015633B"/>
    <w:rsid w:val="00157180"/>
    <w:rsid w:val="00160B27"/>
    <w:rsid w:val="0017145D"/>
    <w:rsid w:val="00171DDB"/>
    <w:rsid w:val="001737AC"/>
    <w:rsid w:val="001756EA"/>
    <w:rsid w:val="00175797"/>
    <w:rsid w:val="001770FF"/>
    <w:rsid w:val="0018374F"/>
    <w:rsid w:val="00183B91"/>
    <w:rsid w:val="001840A0"/>
    <w:rsid w:val="001955DA"/>
    <w:rsid w:val="00195F97"/>
    <w:rsid w:val="00196935"/>
    <w:rsid w:val="001A2160"/>
    <w:rsid w:val="001B2824"/>
    <w:rsid w:val="001C2529"/>
    <w:rsid w:val="001C573B"/>
    <w:rsid w:val="001D2F27"/>
    <w:rsid w:val="001D439A"/>
    <w:rsid w:val="001F67B3"/>
    <w:rsid w:val="00202A92"/>
    <w:rsid w:val="00215AB1"/>
    <w:rsid w:val="00233F71"/>
    <w:rsid w:val="00234CBD"/>
    <w:rsid w:val="0024375E"/>
    <w:rsid w:val="0025137D"/>
    <w:rsid w:val="00253443"/>
    <w:rsid w:val="00255386"/>
    <w:rsid w:val="00267FB2"/>
    <w:rsid w:val="00271A40"/>
    <w:rsid w:val="002751EC"/>
    <w:rsid w:val="00280C82"/>
    <w:rsid w:val="00285F54"/>
    <w:rsid w:val="00286054"/>
    <w:rsid w:val="00291190"/>
    <w:rsid w:val="00293E27"/>
    <w:rsid w:val="002A31B6"/>
    <w:rsid w:val="002C0D99"/>
    <w:rsid w:val="002C40FC"/>
    <w:rsid w:val="002C4ACE"/>
    <w:rsid w:val="002C640B"/>
    <w:rsid w:val="002D1D88"/>
    <w:rsid w:val="002D2A5D"/>
    <w:rsid w:val="002D3F58"/>
    <w:rsid w:val="002D6A1A"/>
    <w:rsid w:val="002D7238"/>
    <w:rsid w:val="002E23F0"/>
    <w:rsid w:val="002E29CC"/>
    <w:rsid w:val="00302F33"/>
    <w:rsid w:val="00303599"/>
    <w:rsid w:val="0030623D"/>
    <w:rsid w:val="00310AE6"/>
    <w:rsid w:val="0031350D"/>
    <w:rsid w:val="00314039"/>
    <w:rsid w:val="0032379C"/>
    <w:rsid w:val="00334607"/>
    <w:rsid w:val="0033675E"/>
    <w:rsid w:val="00345D07"/>
    <w:rsid w:val="003558F8"/>
    <w:rsid w:val="00356518"/>
    <w:rsid w:val="003613AE"/>
    <w:rsid w:val="0037096B"/>
    <w:rsid w:val="003740F8"/>
    <w:rsid w:val="0038104F"/>
    <w:rsid w:val="00384913"/>
    <w:rsid w:val="003938F2"/>
    <w:rsid w:val="00397387"/>
    <w:rsid w:val="003B0E66"/>
    <w:rsid w:val="003B1B48"/>
    <w:rsid w:val="003B1F41"/>
    <w:rsid w:val="003B6366"/>
    <w:rsid w:val="003B6AF4"/>
    <w:rsid w:val="003B7266"/>
    <w:rsid w:val="003C118D"/>
    <w:rsid w:val="003C3993"/>
    <w:rsid w:val="003C460E"/>
    <w:rsid w:val="003C58E0"/>
    <w:rsid w:val="003C5D22"/>
    <w:rsid w:val="003D37B7"/>
    <w:rsid w:val="003D4AC2"/>
    <w:rsid w:val="003E29EE"/>
    <w:rsid w:val="003E76DE"/>
    <w:rsid w:val="003F08BA"/>
    <w:rsid w:val="003F44A6"/>
    <w:rsid w:val="00401395"/>
    <w:rsid w:val="00404331"/>
    <w:rsid w:val="00410027"/>
    <w:rsid w:val="00412F41"/>
    <w:rsid w:val="00417F8E"/>
    <w:rsid w:val="00421B4E"/>
    <w:rsid w:val="004237AB"/>
    <w:rsid w:val="00430BAD"/>
    <w:rsid w:val="00430CB2"/>
    <w:rsid w:val="004360AB"/>
    <w:rsid w:val="00442DBD"/>
    <w:rsid w:val="004503AC"/>
    <w:rsid w:val="004576FA"/>
    <w:rsid w:val="0046324D"/>
    <w:rsid w:val="00463CE1"/>
    <w:rsid w:val="004719D5"/>
    <w:rsid w:val="004755D8"/>
    <w:rsid w:val="0047755D"/>
    <w:rsid w:val="00481235"/>
    <w:rsid w:val="004977C5"/>
    <w:rsid w:val="004B5C1E"/>
    <w:rsid w:val="004B5DBB"/>
    <w:rsid w:val="004B718E"/>
    <w:rsid w:val="004C6388"/>
    <w:rsid w:val="004D0261"/>
    <w:rsid w:val="004D2730"/>
    <w:rsid w:val="004E1875"/>
    <w:rsid w:val="004E305C"/>
    <w:rsid w:val="004F04B8"/>
    <w:rsid w:val="004F65AC"/>
    <w:rsid w:val="00503427"/>
    <w:rsid w:val="005114A9"/>
    <w:rsid w:val="00516348"/>
    <w:rsid w:val="0051727D"/>
    <w:rsid w:val="00531584"/>
    <w:rsid w:val="005345D0"/>
    <w:rsid w:val="005355F0"/>
    <w:rsid w:val="0053652C"/>
    <w:rsid w:val="0054232D"/>
    <w:rsid w:val="005445AB"/>
    <w:rsid w:val="00552188"/>
    <w:rsid w:val="0055486B"/>
    <w:rsid w:val="00560231"/>
    <w:rsid w:val="00565603"/>
    <w:rsid w:val="00582F2E"/>
    <w:rsid w:val="00583FB2"/>
    <w:rsid w:val="005A1490"/>
    <w:rsid w:val="005A16D5"/>
    <w:rsid w:val="005A6498"/>
    <w:rsid w:val="005B14C2"/>
    <w:rsid w:val="005B1B9F"/>
    <w:rsid w:val="005C3898"/>
    <w:rsid w:val="005C4E69"/>
    <w:rsid w:val="005C4E9D"/>
    <w:rsid w:val="005C59CD"/>
    <w:rsid w:val="005C7AF6"/>
    <w:rsid w:val="005D5EA9"/>
    <w:rsid w:val="005D5FB4"/>
    <w:rsid w:val="005E3DCC"/>
    <w:rsid w:val="005F3D7F"/>
    <w:rsid w:val="005F3F89"/>
    <w:rsid w:val="005F6F70"/>
    <w:rsid w:val="00607BA7"/>
    <w:rsid w:val="006111E1"/>
    <w:rsid w:val="00614E17"/>
    <w:rsid w:val="00625D33"/>
    <w:rsid w:val="00641B16"/>
    <w:rsid w:val="00642046"/>
    <w:rsid w:val="006472D4"/>
    <w:rsid w:val="00647C23"/>
    <w:rsid w:val="006548F6"/>
    <w:rsid w:val="00663213"/>
    <w:rsid w:val="00667B36"/>
    <w:rsid w:val="00667C5A"/>
    <w:rsid w:val="006712A8"/>
    <w:rsid w:val="00672D2B"/>
    <w:rsid w:val="006812A5"/>
    <w:rsid w:val="00692412"/>
    <w:rsid w:val="006939AE"/>
    <w:rsid w:val="006A4137"/>
    <w:rsid w:val="006A5B0F"/>
    <w:rsid w:val="006B3F93"/>
    <w:rsid w:val="006B7E5A"/>
    <w:rsid w:val="006C79C0"/>
    <w:rsid w:val="006D743D"/>
    <w:rsid w:val="006D755A"/>
    <w:rsid w:val="006E242F"/>
    <w:rsid w:val="006E5412"/>
    <w:rsid w:val="006E6587"/>
    <w:rsid w:val="006F232F"/>
    <w:rsid w:val="006F665C"/>
    <w:rsid w:val="006F7996"/>
    <w:rsid w:val="0070265D"/>
    <w:rsid w:val="007043C4"/>
    <w:rsid w:val="00706EC2"/>
    <w:rsid w:val="00715793"/>
    <w:rsid w:val="00716A2A"/>
    <w:rsid w:val="0072233A"/>
    <w:rsid w:val="00726501"/>
    <w:rsid w:val="00727EE3"/>
    <w:rsid w:val="0075040C"/>
    <w:rsid w:val="00767E45"/>
    <w:rsid w:val="00771603"/>
    <w:rsid w:val="007870CE"/>
    <w:rsid w:val="007949CC"/>
    <w:rsid w:val="00795570"/>
    <w:rsid w:val="00796D7A"/>
    <w:rsid w:val="007A26EC"/>
    <w:rsid w:val="007C26DB"/>
    <w:rsid w:val="007C4847"/>
    <w:rsid w:val="007C66B4"/>
    <w:rsid w:val="007C6ACF"/>
    <w:rsid w:val="007C703D"/>
    <w:rsid w:val="007D5F70"/>
    <w:rsid w:val="007D6DAA"/>
    <w:rsid w:val="007E105D"/>
    <w:rsid w:val="007E15BE"/>
    <w:rsid w:val="007F23A9"/>
    <w:rsid w:val="007F2E5C"/>
    <w:rsid w:val="007F3B31"/>
    <w:rsid w:val="007F3B53"/>
    <w:rsid w:val="007F5BB3"/>
    <w:rsid w:val="00801E06"/>
    <w:rsid w:val="00810398"/>
    <w:rsid w:val="00812EA1"/>
    <w:rsid w:val="00813097"/>
    <w:rsid w:val="00817B75"/>
    <w:rsid w:val="00822E18"/>
    <w:rsid w:val="008371E4"/>
    <w:rsid w:val="0084608F"/>
    <w:rsid w:val="008461F7"/>
    <w:rsid w:val="0084717C"/>
    <w:rsid w:val="00851946"/>
    <w:rsid w:val="00852E01"/>
    <w:rsid w:val="00852FE3"/>
    <w:rsid w:val="008542C9"/>
    <w:rsid w:val="0085712E"/>
    <w:rsid w:val="00860D3C"/>
    <w:rsid w:val="00860F3F"/>
    <w:rsid w:val="00861561"/>
    <w:rsid w:val="00862AC1"/>
    <w:rsid w:val="008660E1"/>
    <w:rsid w:val="008708ED"/>
    <w:rsid w:val="00886EFC"/>
    <w:rsid w:val="008877AC"/>
    <w:rsid w:val="008924CE"/>
    <w:rsid w:val="0089553B"/>
    <w:rsid w:val="00896352"/>
    <w:rsid w:val="0089737A"/>
    <w:rsid w:val="008B17CB"/>
    <w:rsid w:val="008C320B"/>
    <w:rsid w:val="008C6327"/>
    <w:rsid w:val="008E1644"/>
    <w:rsid w:val="008E30E2"/>
    <w:rsid w:val="008E64E1"/>
    <w:rsid w:val="008F168A"/>
    <w:rsid w:val="008F23C5"/>
    <w:rsid w:val="008F5DD2"/>
    <w:rsid w:val="009073D3"/>
    <w:rsid w:val="00917F87"/>
    <w:rsid w:val="00920BDC"/>
    <w:rsid w:val="00921E9A"/>
    <w:rsid w:val="0092636B"/>
    <w:rsid w:val="00927AB2"/>
    <w:rsid w:val="00932BAF"/>
    <w:rsid w:val="009335E8"/>
    <w:rsid w:val="00940E1B"/>
    <w:rsid w:val="0094529A"/>
    <w:rsid w:val="00950C49"/>
    <w:rsid w:val="009608BA"/>
    <w:rsid w:val="009638A7"/>
    <w:rsid w:val="0097061A"/>
    <w:rsid w:val="00971764"/>
    <w:rsid w:val="0098174F"/>
    <w:rsid w:val="009849BF"/>
    <w:rsid w:val="00984FA7"/>
    <w:rsid w:val="009926F3"/>
    <w:rsid w:val="009965F1"/>
    <w:rsid w:val="009A2A83"/>
    <w:rsid w:val="009A5CB3"/>
    <w:rsid w:val="009B0A81"/>
    <w:rsid w:val="009B0FA5"/>
    <w:rsid w:val="009B47E0"/>
    <w:rsid w:val="009C0FEA"/>
    <w:rsid w:val="009C31AC"/>
    <w:rsid w:val="009C60BE"/>
    <w:rsid w:val="009C67C2"/>
    <w:rsid w:val="009D003E"/>
    <w:rsid w:val="009D1610"/>
    <w:rsid w:val="009D6B55"/>
    <w:rsid w:val="009D7F00"/>
    <w:rsid w:val="009E0A76"/>
    <w:rsid w:val="009E5C3D"/>
    <w:rsid w:val="009F3199"/>
    <w:rsid w:val="00A02B8E"/>
    <w:rsid w:val="00A11028"/>
    <w:rsid w:val="00A14167"/>
    <w:rsid w:val="00A158F4"/>
    <w:rsid w:val="00A161B5"/>
    <w:rsid w:val="00A25709"/>
    <w:rsid w:val="00A278E0"/>
    <w:rsid w:val="00A307AD"/>
    <w:rsid w:val="00A36B5A"/>
    <w:rsid w:val="00A43414"/>
    <w:rsid w:val="00A442E5"/>
    <w:rsid w:val="00A45C25"/>
    <w:rsid w:val="00A55205"/>
    <w:rsid w:val="00A56FC6"/>
    <w:rsid w:val="00A6645C"/>
    <w:rsid w:val="00A7006A"/>
    <w:rsid w:val="00A74DA1"/>
    <w:rsid w:val="00A77320"/>
    <w:rsid w:val="00A8213E"/>
    <w:rsid w:val="00A95164"/>
    <w:rsid w:val="00AA2AE0"/>
    <w:rsid w:val="00AB492E"/>
    <w:rsid w:val="00AC2A59"/>
    <w:rsid w:val="00AC508F"/>
    <w:rsid w:val="00AC7EC3"/>
    <w:rsid w:val="00AD2225"/>
    <w:rsid w:val="00AE4F05"/>
    <w:rsid w:val="00B022D4"/>
    <w:rsid w:val="00B07FF6"/>
    <w:rsid w:val="00B10CC9"/>
    <w:rsid w:val="00B12B7C"/>
    <w:rsid w:val="00B13969"/>
    <w:rsid w:val="00B17102"/>
    <w:rsid w:val="00B171FC"/>
    <w:rsid w:val="00B229FE"/>
    <w:rsid w:val="00B23217"/>
    <w:rsid w:val="00B232BE"/>
    <w:rsid w:val="00B24080"/>
    <w:rsid w:val="00B25B80"/>
    <w:rsid w:val="00B33969"/>
    <w:rsid w:val="00B34F38"/>
    <w:rsid w:val="00B365F5"/>
    <w:rsid w:val="00B402FA"/>
    <w:rsid w:val="00B42C47"/>
    <w:rsid w:val="00B50A5C"/>
    <w:rsid w:val="00B52E63"/>
    <w:rsid w:val="00B60905"/>
    <w:rsid w:val="00B62269"/>
    <w:rsid w:val="00B628AA"/>
    <w:rsid w:val="00B73372"/>
    <w:rsid w:val="00B7475E"/>
    <w:rsid w:val="00B75B6F"/>
    <w:rsid w:val="00B801F7"/>
    <w:rsid w:val="00B90436"/>
    <w:rsid w:val="00B90F5A"/>
    <w:rsid w:val="00B921A3"/>
    <w:rsid w:val="00B929E7"/>
    <w:rsid w:val="00BB3347"/>
    <w:rsid w:val="00BB59BF"/>
    <w:rsid w:val="00BC2157"/>
    <w:rsid w:val="00BC5BC8"/>
    <w:rsid w:val="00BD2BEA"/>
    <w:rsid w:val="00BD5871"/>
    <w:rsid w:val="00BD63C6"/>
    <w:rsid w:val="00BD6A2B"/>
    <w:rsid w:val="00BF0949"/>
    <w:rsid w:val="00BF4BF6"/>
    <w:rsid w:val="00BF687B"/>
    <w:rsid w:val="00C11C27"/>
    <w:rsid w:val="00C14E44"/>
    <w:rsid w:val="00C15096"/>
    <w:rsid w:val="00C273AD"/>
    <w:rsid w:val="00C43ECA"/>
    <w:rsid w:val="00C5137E"/>
    <w:rsid w:val="00C57125"/>
    <w:rsid w:val="00C82148"/>
    <w:rsid w:val="00C83D52"/>
    <w:rsid w:val="00C85342"/>
    <w:rsid w:val="00C87C12"/>
    <w:rsid w:val="00C9056D"/>
    <w:rsid w:val="00C9194E"/>
    <w:rsid w:val="00C920CD"/>
    <w:rsid w:val="00C97BDA"/>
    <w:rsid w:val="00CA1292"/>
    <w:rsid w:val="00CA32F5"/>
    <w:rsid w:val="00CA6271"/>
    <w:rsid w:val="00CA6B69"/>
    <w:rsid w:val="00CA6F23"/>
    <w:rsid w:val="00CB25F9"/>
    <w:rsid w:val="00CB57EF"/>
    <w:rsid w:val="00CB6064"/>
    <w:rsid w:val="00CB75FA"/>
    <w:rsid w:val="00CC57C3"/>
    <w:rsid w:val="00CC66E8"/>
    <w:rsid w:val="00CD36A2"/>
    <w:rsid w:val="00CF2F15"/>
    <w:rsid w:val="00CF4B3E"/>
    <w:rsid w:val="00CF5B0B"/>
    <w:rsid w:val="00D01D24"/>
    <w:rsid w:val="00D05BD5"/>
    <w:rsid w:val="00D136A7"/>
    <w:rsid w:val="00D356F0"/>
    <w:rsid w:val="00D44775"/>
    <w:rsid w:val="00D4717C"/>
    <w:rsid w:val="00D52101"/>
    <w:rsid w:val="00D55DEF"/>
    <w:rsid w:val="00D56BCE"/>
    <w:rsid w:val="00D677D8"/>
    <w:rsid w:val="00D7136E"/>
    <w:rsid w:val="00D80375"/>
    <w:rsid w:val="00D86B1C"/>
    <w:rsid w:val="00D92FB7"/>
    <w:rsid w:val="00DA2C0B"/>
    <w:rsid w:val="00DA67DB"/>
    <w:rsid w:val="00DB2DEF"/>
    <w:rsid w:val="00DB4E59"/>
    <w:rsid w:val="00DC3677"/>
    <w:rsid w:val="00DC44F6"/>
    <w:rsid w:val="00DC6F73"/>
    <w:rsid w:val="00DE1E8E"/>
    <w:rsid w:val="00DE3585"/>
    <w:rsid w:val="00DF3465"/>
    <w:rsid w:val="00DF65A9"/>
    <w:rsid w:val="00DF70D5"/>
    <w:rsid w:val="00E14382"/>
    <w:rsid w:val="00E144C8"/>
    <w:rsid w:val="00E17AAA"/>
    <w:rsid w:val="00E2079A"/>
    <w:rsid w:val="00E23863"/>
    <w:rsid w:val="00E252DA"/>
    <w:rsid w:val="00E2617B"/>
    <w:rsid w:val="00E26FF9"/>
    <w:rsid w:val="00E3005D"/>
    <w:rsid w:val="00E31487"/>
    <w:rsid w:val="00E31871"/>
    <w:rsid w:val="00E328D9"/>
    <w:rsid w:val="00E33977"/>
    <w:rsid w:val="00E34C5B"/>
    <w:rsid w:val="00E3525E"/>
    <w:rsid w:val="00E35B12"/>
    <w:rsid w:val="00E36693"/>
    <w:rsid w:val="00E41307"/>
    <w:rsid w:val="00E41912"/>
    <w:rsid w:val="00E41F21"/>
    <w:rsid w:val="00E44176"/>
    <w:rsid w:val="00E45343"/>
    <w:rsid w:val="00E50140"/>
    <w:rsid w:val="00E51BDC"/>
    <w:rsid w:val="00E54DD0"/>
    <w:rsid w:val="00E57D53"/>
    <w:rsid w:val="00E60641"/>
    <w:rsid w:val="00E67768"/>
    <w:rsid w:val="00E70A7F"/>
    <w:rsid w:val="00E7124D"/>
    <w:rsid w:val="00E71BE2"/>
    <w:rsid w:val="00E7658D"/>
    <w:rsid w:val="00E774B2"/>
    <w:rsid w:val="00E818BC"/>
    <w:rsid w:val="00E83023"/>
    <w:rsid w:val="00E8329A"/>
    <w:rsid w:val="00E84669"/>
    <w:rsid w:val="00E90F44"/>
    <w:rsid w:val="00EA01AA"/>
    <w:rsid w:val="00EA04D6"/>
    <w:rsid w:val="00EB6C1C"/>
    <w:rsid w:val="00EC0BCB"/>
    <w:rsid w:val="00ED02B8"/>
    <w:rsid w:val="00ED2F3A"/>
    <w:rsid w:val="00ED48FA"/>
    <w:rsid w:val="00EE1B3E"/>
    <w:rsid w:val="00EE3F43"/>
    <w:rsid w:val="00EE51C9"/>
    <w:rsid w:val="00EE659F"/>
    <w:rsid w:val="00EE7807"/>
    <w:rsid w:val="00EF28EE"/>
    <w:rsid w:val="00EF534D"/>
    <w:rsid w:val="00F051C9"/>
    <w:rsid w:val="00F109A9"/>
    <w:rsid w:val="00F219E3"/>
    <w:rsid w:val="00F30761"/>
    <w:rsid w:val="00F34C90"/>
    <w:rsid w:val="00F35BED"/>
    <w:rsid w:val="00F4189A"/>
    <w:rsid w:val="00F6090D"/>
    <w:rsid w:val="00F62969"/>
    <w:rsid w:val="00F64646"/>
    <w:rsid w:val="00F67090"/>
    <w:rsid w:val="00F70DF3"/>
    <w:rsid w:val="00F71E54"/>
    <w:rsid w:val="00F75573"/>
    <w:rsid w:val="00F82A77"/>
    <w:rsid w:val="00F86D56"/>
    <w:rsid w:val="00F95CBE"/>
    <w:rsid w:val="00F963C1"/>
    <w:rsid w:val="00FA3EFB"/>
    <w:rsid w:val="00FC4ABC"/>
    <w:rsid w:val="00FC56E9"/>
    <w:rsid w:val="00FC6CE3"/>
    <w:rsid w:val="00FC7C55"/>
    <w:rsid w:val="00FD7926"/>
    <w:rsid w:val="00FE01D7"/>
    <w:rsid w:val="00FE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9C561D0"/>
  <w15:docId w15:val="{D9D3489A-C7A5-49A6-BA71-272892DE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17145D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aloguehead">
    <w:name w:val="Dialogue head"/>
    <w:basedOn w:val="Text"/>
    <w:next w:val="Dialogue"/>
    <w:qFormat/>
    <w:rsid w:val="0017145D"/>
    <w:pPr>
      <w:spacing w:before="120"/>
      <w:ind w:left="0"/>
    </w:pPr>
    <w:rPr>
      <w:b/>
    </w:rPr>
  </w:style>
  <w:style w:type="paragraph" w:customStyle="1" w:styleId="Unithead">
    <w:name w:val="Unit head"/>
    <w:basedOn w:val="Ahead"/>
    <w:rsid w:val="00117808"/>
    <w:pPr>
      <w:pBdr>
        <w:top w:val="none" w:sz="0" w:space="0" w:color="auto"/>
      </w:pBdr>
    </w:pPr>
  </w:style>
  <w:style w:type="paragraph" w:customStyle="1" w:styleId="FacsimileHead">
    <w:name w:val="Facsimile Head"/>
    <w:basedOn w:val="Facsimile"/>
    <w:rsid w:val="001840A0"/>
    <w:pPr>
      <w:spacing w:before="120"/>
    </w:pPr>
    <w:rPr>
      <w:b/>
      <w:bCs/>
      <w:sz w:val="28"/>
    </w:rPr>
  </w:style>
  <w:style w:type="paragraph" w:customStyle="1" w:styleId="Facsimile">
    <w:name w:val="Facsimile"/>
    <w:basedOn w:val="Normal"/>
    <w:rsid w:val="001F67B3"/>
    <w:pPr>
      <w:spacing w:after="180"/>
      <w:ind w:left="284"/>
    </w:pPr>
    <w:rPr>
      <w:sz w:val="24"/>
      <w:szCs w:val="24"/>
    </w:rPr>
  </w:style>
  <w:style w:type="paragraph" w:customStyle="1" w:styleId="Text">
    <w:name w:val="Text"/>
    <w:basedOn w:val="Normal"/>
    <w:link w:val="TextChar"/>
    <w:rsid w:val="0017145D"/>
    <w:pPr>
      <w:spacing w:after="60" w:line="276" w:lineRule="auto"/>
      <w:ind w:left="284"/>
    </w:pPr>
    <w:rPr>
      <w:rFonts w:ascii="Arial" w:hAnsi="Arial"/>
      <w:sz w:val="18"/>
      <w:lang w:val="pl-PL"/>
    </w:rPr>
  </w:style>
  <w:style w:type="character" w:customStyle="1" w:styleId="TextChar">
    <w:name w:val="Text Char"/>
    <w:link w:val="Text"/>
    <w:rsid w:val="0017145D"/>
    <w:rPr>
      <w:rFonts w:ascii="Arial" w:hAnsi="Arial"/>
      <w:sz w:val="18"/>
      <w:lang w:val="pl-PL"/>
    </w:rPr>
  </w:style>
  <w:style w:type="paragraph" w:customStyle="1" w:styleId="Bhead">
    <w:name w:val="B head"/>
    <w:basedOn w:val="Normal"/>
    <w:link w:val="BheadChar"/>
    <w:rsid w:val="002C40FC"/>
    <w:pPr>
      <w:spacing w:before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rsid w:val="0031350D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31350D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692412"/>
    <w:pPr>
      <w:pBdr>
        <w:top w:val="single" w:sz="4" w:space="3" w:color="auto"/>
        <w:left w:val="single" w:sz="4" w:space="6" w:color="auto"/>
        <w:bottom w:val="single" w:sz="4" w:space="3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692412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117808"/>
    <w:pPr>
      <w:keepLines/>
      <w:ind w:left="568" w:hanging="284"/>
    </w:pPr>
  </w:style>
  <w:style w:type="character" w:customStyle="1" w:styleId="TextnumberedChar">
    <w:name w:val="Text numbered Char"/>
    <w:link w:val="Textnumbered"/>
    <w:rsid w:val="0017145D"/>
    <w:rPr>
      <w:rFonts w:ascii="Arial" w:hAnsi="Arial"/>
      <w:sz w:val="18"/>
      <w:lang w:val="pl-PL"/>
    </w:rPr>
  </w:style>
  <w:style w:type="paragraph" w:customStyle="1" w:styleId="Textnumbered">
    <w:name w:val="Text numbered"/>
    <w:basedOn w:val="Text"/>
    <w:link w:val="TextnumberedChar"/>
    <w:rsid w:val="0017145D"/>
    <w:pPr>
      <w:numPr>
        <w:numId w:val="5"/>
      </w:numPr>
      <w:spacing w:after="20"/>
    </w:pPr>
  </w:style>
  <w:style w:type="paragraph" w:customStyle="1" w:styleId="Rubric">
    <w:name w:val="Rubric"/>
    <w:basedOn w:val="Text"/>
    <w:next w:val="Textnumbered"/>
    <w:link w:val="RubricChar"/>
    <w:rsid w:val="0094529A"/>
    <w:pPr>
      <w:numPr>
        <w:numId w:val="2"/>
      </w:numPr>
      <w:spacing w:before="120" w:after="0"/>
    </w:pPr>
    <w:rPr>
      <w:b/>
    </w:rPr>
  </w:style>
  <w:style w:type="character" w:customStyle="1" w:styleId="RubricChar">
    <w:name w:val="Rubric Char"/>
    <w:link w:val="Rubric"/>
    <w:rsid w:val="0094529A"/>
    <w:rPr>
      <w:rFonts w:ascii="Arial" w:hAnsi="Arial"/>
      <w:b/>
      <w:sz w:val="18"/>
      <w:lang w:val="pl-PL"/>
    </w:rPr>
  </w:style>
  <w:style w:type="paragraph" w:customStyle="1" w:styleId="Mark">
    <w:name w:val="Mark"/>
    <w:basedOn w:val="Normal"/>
    <w:rsid w:val="00692412"/>
    <w:pPr>
      <w:pBdr>
        <w:top w:val="single" w:sz="4" w:space="3" w:color="auto"/>
        <w:left w:val="single" w:sz="4" w:space="6" w:color="auto"/>
        <w:bottom w:val="single" w:sz="4" w:space="3" w:color="auto"/>
        <w:right w:val="single" w:sz="4" w:space="6" w:color="auto"/>
      </w:pBdr>
      <w:spacing w:before="120" w:after="120"/>
      <w:ind w:left="284"/>
    </w:pPr>
    <w:rPr>
      <w:rFonts w:ascii="Arial" w:hAnsi="Arial"/>
      <w:b/>
      <w:sz w:val="22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Textbulleted">
    <w:name w:val="Text bulleted"/>
    <w:basedOn w:val="Text"/>
    <w:rsid w:val="003F08BA"/>
    <w:pPr>
      <w:numPr>
        <w:numId w:val="1"/>
      </w:numPr>
      <w:spacing w:line="240" w:lineRule="auto"/>
      <w:ind w:left="1003" w:hanging="357"/>
    </w:pPr>
  </w:style>
  <w:style w:type="paragraph" w:customStyle="1" w:styleId="Ahead">
    <w:name w:val="A head"/>
    <w:basedOn w:val="Bhead"/>
    <w:link w:val="AheadChar"/>
    <w:qFormat/>
    <w:rsid w:val="00692412"/>
    <w:pPr>
      <w:pBdr>
        <w:top w:val="double" w:sz="4" w:space="6" w:color="auto"/>
      </w:pBdr>
    </w:pPr>
    <w:rPr>
      <w:sz w:val="36"/>
    </w:rPr>
  </w:style>
  <w:style w:type="character" w:customStyle="1" w:styleId="BheadChar">
    <w:name w:val="B head Char"/>
    <w:link w:val="Bhead"/>
    <w:rsid w:val="002C40FC"/>
    <w:rPr>
      <w:rFonts w:ascii="Arial" w:hAnsi="Arial"/>
      <w:sz w:val="28"/>
    </w:rPr>
  </w:style>
  <w:style w:type="character" w:customStyle="1" w:styleId="AheadChar">
    <w:name w:val="A head Char"/>
    <w:link w:val="Ahead"/>
    <w:rsid w:val="00692412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4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A6645C"/>
    <w:pPr>
      <w:numPr>
        <w:numId w:val="3"/>
      </w:numPr>
      <w:ind w:left="568" w:hanging="284"/>
    </w:pPr>
  </w:style>
  <w:style w:type="character" w:customStyle="1" w:styleId="TextUC-LetteredChar">
    <w:name w:val="Text UC-Lettered Char"/>
    <w:link w:val="TextUC-Lettered"/>
    <w:rsid w:val="00A6645C"/>
    <w:rPr>
      <w:rFonts w:ascii="Arial" w:hAnsi="Arial"/>
      <w:sz w:val="18"/>
      <w:lang w:val="pl-PL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bletext">
    <w:name w:val="Table text"/>
    <w:basedOn w:val="Normal"/>
    <w:qFormat/>
    <w:rsid w:val="00692412"/>
    <w:pPr>
      <w:spacing w:before="120" w:after="60"/>
    </w:pPr>
    <w:rPr>
      <w:rFonts w:ascii="Arial" w:eastAsia="Franklin Gothic Book" w:hAnsi="Arial"/>
      <w:sz w:val="18"/>
      <w:szCs w:val="22"/>
      <w:lang w:eastAsia="en-US"/>
    </w:rPr>
  </w:style>
  <w:style w:type="character" w:styleId="Strong">
    <w:name w:val="Strong"/>
    <w:uiPriority w:val="22"/>
    <w:qFormat/>
    <w:locked/>
    <w:rsid w:val="0089553B"/>
    <w:rPr>
      <w:b/>
      <w:bCs/>
    </w:rPr>
  </w:style>
  <w:style w:type="paragraph" w:styleId="Header">
    <w:name w:val="header"/>
    <w:basedOn w:val="Normal"/>
    <w:link w:val="HeaderChar"/>
    <w:locked/>
    <w:rsid w:val="003135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1350D"/>
  </w:style>
  <w:style w:type="paragraph" w:styleId="BalloonText">
    <w:name w:val="Balloon Text"/>
    <w:basedOn w:val="Normal"/>
    <w:link w:val="BalloonTextChar"/>
    <w:locked/>
    <w:rsid w:val="003135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1350D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5F6F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F6F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l\Desktop\Short%20tests%20for%20handover\Oxford%20Solutions%20test%20AKs%20template%20WI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5093F-325F-47DA-B626-2A72571A0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Oxford Solutions test AKs template WIP</Template>
  <TotalTime>0</TotalTime>
  <Pages>6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 Upshall</dc:creator>
  <cp:lastModifiedBy>Melanie Starren</cp:lastModifiedBy>
  <cp:revision>41</cp:revision>
  <cp:lastPrinted>2012-06-01T14:55:00Z</cp:lastPrinted>
  <dcterms:created xsi:type="dcterms:W3CDTF">2016-04-18T00:53:00Z</dcterms:created>
  <dcterms:modified xsi:type="dcterms:W3CDTF">2017-07-23T16:12:00Z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