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EF26F0" w14:textId="77777777" w:rsidR="0054232D" w:rsidRDefault="00614E17" w:rsidP="00D01D24">
      <w:pPr>
        <w:pStyle w:val="Unithead"/>
      </w:pPr>
      <w:r>
        <w:t>Short</w:t>
      </w:r>
      <w:r w:rsidR="00D01D24">
        <w:t xml:space="preserve"> Test Answer Keys A</w:t>
      </w:r>
    </w:p>
    <w:p w14:paraId="6EF88F1B" w14:textId="77777777" w:rsidR="0015027F" w:rsidRDefault="0015027F" w:rsidP="00D01D24">
      <w:pPr>
        <w:pStyle w:val="Ahead"/>
        <w:sectPr w:rsidR="0015027F" w:rsidSect="006746FD">
          <w:headerReference w:type="even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6" w:h="16838" w:code="9"/>
          <w:pgMar w:top="851" w:right="992" w:bottom="1276" w:left="851" w:header="720" w:footer="720" w:gutter="0"/>
          <w:paperSrc w:first="15" w:other="15"/>
          <w:cols w:sep="1" w:space="397"/>
          <w:titlePg/>
          <w:docGrid w:linePitch="360"/>
        </w:sectPr>
      </w:pPr>
    </w:p>
    <w:p w14:paraId="7C34A925" w14:textId="2DCB6543" w:rsidR="00626273" w:rsidRDefault="00626273" w:rsidP="00D01D24">
      <w:pPr>
        <w:pStyle w:val="Ahead"/>
      </w:pPr>
      <w:r>
        <w:t>Introduction Unit, Test 1</w:t>
      </w:r>
    </w:p>
    <w:p w14:paraId="637DBF48" w14:textId="77777777" w:rsidR="00626273" w:rsidRDefault="00626273" w:rsidP="00626273">
      <w:pPr>
        <w:pStyle w:val="Rubric"/>
      </w:pPr>
    </w:p>
    <w:p w14:paraId="4D055E99" w14:textId="5AF47E01" w:rsidR="00EB1B7D" w:rsidRDefault="00EB1B7D" w:rsidP="00EB1B7D">
      <w:pPr>
        <w:pStyle w:val="Textnumbered"/>
      </w:pPr>
      <w:r>
        <w:t>I’m</w:t>
      </w:r>
      <w:r w:rsidR="00D0140F">
        <w:t xml:space="preserve"> / I am</w:t>
      </w:r>
      <w:r>
        <w:t xml:space="preserve"> from Ankara.</w:t>
      </w:r>
    </w:p>
    <w:p w14:paraId="31780125" w14:textId="124590C6" w:rsidR="00EB1B7D" w:rsidRDefault="00EB1B7D" w:rsidP="00EB1B7D">
      <w:pPr>
        <w:pStyle w:val="Textnumbered"/>
      </w:pPr>
      <w:r>
        <w:t>She isn’t</w:t>
      </w:r>
      <w:r w:rsidR="004A5AB4">
        <w:t xml:space="preserve"> / </w:t>
      </w:r>
      <w:r w:rsidR="00500767">
        <w:t>’s not</w:t>
      </w:r>
      <w:r>
        <w:t xml:space="preserve"> </w:t>
      </w:r>
      <w:r w:rsidR="004A5AB4">
        <w:t>/</w:t>
      </w:r>
      <w:r w:rsidR="007E03F2">
        <w:t xml:space="preserve"> is not </w:t>
      </w:r>
      <w:r>
        <w:t>my best friend.</w:t>
      </w:r>
    </w:p>
    <w:p w14:paraId="1223FAEC" w14:textId="78415F0A" w:rsidR="00EB1B7D" w:rsidRDefault="00EB1B7D" w:rsidP="00EB1B7D">
      <w:pPr>
        <w:pStyle w:val="Textnumbered"/>
      </w:pPr>
      <w:r>
        <w:t xml:space="preserve">We aren’t </w:t>
      </w:r>
      <w:r w:rsidR="00500767">
        <w:t xml:space="preserve">/ are not </w:t>
      </w:r>
      <w:r>
        <w:t>sisters.</w:t>
      </w:r>
    </w:p>
    <w:p w14:paraId="57703FBC" w14:textId="30D2454D" w:rsidR="00EB1B7D" w:rsidRPr="0017770F" w:rsidRDefault="00EB1B7D" w:rsidP="00EB1B7D">
      <w:pPr>
        <w:pStyle w:val="Textnumbered"/>
      </w:pPr>
      <w:r w:rsidRPr="0017770F">
        <w:t>You</w:t>
      </w:r>
      <w:r w:rsidR="00D0140F">
        <w:t>’ve</w:t>
      </w:r>
      <w:r w:rsidR="00500767" w:rsidRPr="0017770F">
        <w:t xml:space="preserve"> / You</w:t>
      </w:r>
      <w:r w:rsidR="00D0140F">
        <w:t xml:space="preserve"> ha</w:t>
      </w:r>
      <w:r w:rsidR="00500767" w:rsidRPr="0017770F">
        <w:t>ve</w:t>
      </w:r>
      <w:r w:rsidRPr="0017770F">
        <w:t xml:space="preserve"> got a bike.</w:t>
      </w:r>
    </w:p>
    <w:p w14:paraId="1545839E" w14:textId="0FB5B7C2" w:rsidR="00EB1B7D" w:rsidRPr="0017770F" w:rsidRDefault="00EB1B7D" w:rsidP="00EB1B7D">
      <w:pPr>
        <w:pStyle w:val="Textnumbered"/>
      </w:pPr>
      <w:r w:rsidRPr="0017770F">
        <w:t>No, he hasn’t</w:t>
      </w:r>
      <w:r w:rsidR="00D0140F">
        <w:t xml:space="preserve"> / has not</w:t>
      </w:r>
      <w:r w:rsidRPr="0017770F">
        <w:t>.</w:t>
      </w:r>
    </w:p>
    <w:p w14:paraId="1AEB72CE" w14:textId="77777777" w:rsidR="00626273" w:rsidRDefault="00626273" w:rsidP="00626273">
      <w:pPr>
        <w:pStyle w:val="Rubric"/>
      </w:pPr>
    </w:p>
    <w:p w14:paraId="42B5CCBC" w14:textId="5DF11678" w:rsidR="00EB1B7D" w:rsidRDefault="00EB1B7D" w:rsidP="004552C7">
      <w:pPr>
        <w:pStyle w:val="Textnumbered"/>
        <w:numPr>
          <w:ilvl w:val="0"/>
          <w:numId w:val="85"/>
        </w:numPr>
      </w:pPr>
      <w:r>
        <w:t>Have you got a laptop?</w:t>
      </w:r>
    </w:p>
    <w:p w14:paraId="537C2DAD" w14:textId="7CA3246B" w:rsidR="00EB1B7D" w:rsidRDefault="00904B70" w:rsidP="00EB1B7D">
      <w:pPr>
        <w:pStyle w:val="Textnumbered"/>
      </w:pPr>
      <w:r>
        <w:t>Is it hot in the class</w:t>
      </w:r>
      <w:r w:rsidR="00EB1B7D">
        <w:t>r</w:t>
      </w:r>
      <w:r>
        <w:t>oom</w:t>
      </w:r>
      <w:r w:rsidR="00EB1B7D">
        <w:t>?</w:t>
      </w:r>
    </w:p>
    <w:p w14:paraId="04F7E485" w14:textId="74A782FF" w:rsidR="00EB1B7D" w:rsidRDefault="00EB1B7D" w:rsidP="00EB1B7D">
      <w:pPr>
        <w:pStyle w:val="Textnumbered"/>
      </w:pPr>
      <w:r>
        <w:t>Are they from France?</w:t>
      </w:r>
    </w:p>
    <w:p w14:paraId="5509D119" w14:textId="13D418BA" w:rsidR="00EB1B7D" w:rsidRDefault="007E03F2" w:rsidP="00EB1B7D">
      <w:pPr>
        <w:pStyle w:val="Textnumbered"/>
      </w:pPr>
      <w:r>
        <w:t>Is she seventeen</w:t>
      </w:r>
      <w:r w:rsidR="00EB1B7D">
        <w:t>?</w:t>
      </w:r>
    </w:p>
    <w:p w14:paraId="59596573" w14:textId="4A77EF49" w:rsidR="00EB1B7D" w:rsidRPr="00EB1B7D" w:rsidRDefault="00904B70" w:rsidP="00EB1B7D">
      <w:pPr>
        <w:pStyle w:val="Textnumbered"/>
      </w:pPr>
      <w:r>
        <w:t>Has he got short hair?</w:t>
      </w:r>
    </w:p>
    <w:p w14:paraId="4CF369BB" w14:textId="77777777" w:rsidR="00626273" w:rsidRDefault="00626273" w:rsidP="00626273">
      <w:pPr>
        <w:pStyle w:val="Rubric"/>
      </w:pPr>
    </w:p>
    <w:p w14:paraId="6651AD49" w14:textId="47C35B76" w:rsidR="00F83D4D" w:rsidRPr="0017770F" w:rsidRDefault="0017770F" w:rsidP="004552C7">
      <w:pPr>
        <w:pStyle w:val="Textnumbered"/>
        <w:numPr>
          <w:ilvl w:val="0"/>
          <w:numId w:val="86"/>
        </w:numPr>
      </w:pPr>
      <w:r w:rsidRPr="0017770F">
        <w:t>h</w:t>
      </w:r>
    </w:p>
    <w:p w14:paraId="6671B590" w14:textId="1C1A113B" w:rsidR="00F83D4D" w:rsidRPr="0017770F" w:rsidRDefault="00500767" w:rsidP="00F83D4D">
      <w:pPr>
        <w:pStyle w:val="Textnumbered"/>
      </w:pPr>
      <w:r w:rsidRPr="0017770F">
        <w:t>p</w:t>
      </w:r>
    </w:p>
    <w:p w14:paraId="334F52AB" w14:textId="48986BED" w:rsidR="00F83D4D" w:rsidRPr="0017770F" w:rsidRDefault="00500767" w:rsidP="00F83D4D">
      <w:pPr>
        <w:pStyle w:val="Textnumbered"/>
      </w:pPr>
      <w:r w:rsidRPr="0017770F">
        <w:t>s</w:t>
      </w:r>
    </w:p>
    <w:p w14:paraId="05233F8B" w14:textId="172D5E1F" w:rsidR="00F83D4D" w:rsidRPr="0017770F" w:rsidRDefault="00500767" w:rsidP="00F83D4D">
      <w:pPr>
        <w:pStyle w:val="Textnumbered"/>
      </w:pPr>
      <w:r w:rsidRPr="0017770F">
        <w:t>y</w:t>
      </w:r>
    </w:p>
    <w:p w14:paraId="34496DAC" w14:textId="799AF0F7" w:rsidR="00F83D4D" w:rsidRPr="0017770F" w:rsidRDefault="00500767" w:rsidP="00F83D4D">
      <w:pPr>
        <w:pStyle w:val="Textnumbered"/>
      </w:pPr>
      <w:r w:rsidRPr="0017770F">
        <w:t>r</w:t>
      </w:r>
    </w:p>
    <w:p w14:paraId="285DC133" w14:textId="77777777" w:rsidR="00626273" w:rsidRDefault="00626273" w:rsidP="00626273">
      <w:pPr>
        <w:pStyle w:val="Rubric"/>
      </w:pPr>
    </w:p>
    <w:p w14:paraId="17F881DF" w14:textId="5CEDCDBA" w:rsidR="00F83D4D" w:rsidRDefault="00F83D4D" w:rsidP="004552C7">
      <w:pPr>
        <w:pStyle w:val="Textnumbered"/>
        <w:numPr>
          <w:ilvl w:val="0"/>
          <w:numId w:val="89"/>
        </w:numPr>
      </w:pPr>
      <w:r>
        <w:t>Brazil</w:t>
      </w:r>
    </w:p>
    <w:p w14:paraId="339B03CE" w14:textId="7ECB938C" w:rsidR="00F83D4D" w:rsidRDefault="00F83D4D" w:rsidP="00F83D4D">
      <w:pPr>
        <w:pStyle w:val="Textnumbered"/>
      </w:pPr>
      <w:r>
        <w:t>Australia</w:t>
      </w:r>
    </w:p>
    <w:p w14:paraId="29FA34E2" w14:textId="04D39659" w:rsidR="00F83D4D" w:rsidRDefault="00F83D4D" w:rsidP="00F83D4D">
      <w:pPr>
        <w:pStyle w:val="Textnumbered"/>
      </w:pPr>
      <w:r>
        <w:t>Poland</w:t>
      </w:r>
    </w:p>
    <w:p w14:paraId="62E84CB5" w14:textId="338A017C" w:rsidR="00F83D4D" w:rsidRDefault="00F83D4D" w:rsidP="00F83D4D">
      <w:pPr>
        <w:pStyle w:val="Textnumbered"/>
      </w:pPr>
      <w:r>
        <w:t>Spain</w:t>
      </w:r>
    </w:p>
    <w:p w14:paraId="443B7899" w14:textId="5067AFCA" w:rsidR="00F83D4D" w:rsidRPr="00F83D4D" w:rsidRDefault="00F83D4D" w:rsidP="00F83D4D">
      <w:pPr>
        <w:pStyle w:val="Textnumbered"/>
      </w:pPr>
      <w:r>
        <w:t>Hungary</w:t>
      </w:r>
    </w:p>
    <w:p w14:paraId="74D36E07" w14:textId="6E310B49" w:rsidR="00560DA8" w:rsidRDefault="00626273" w:rsidP="00D01D24">
      <w:pPr>
        <w:pStyle w:val="Ahead"/>
      </w:pPr>
      <w:r>
        <w:t>Introduction Unit, Test 2</w:t>
      </w:r>
    </w:p>
    <w:p w14:paraId="64F98235" w14:textId="77777777" w:rsidR="00560DA8" w:rsidRDefault="00560DA8" w:rsidP="00560DA8">
      <w:pPr>
        <w:pStyle w:val="Rubric"/>
        <w:numPr>
          <w:ilvl w:val="0"/>
          <w:numId w:val="9"/>
        </w:numPr>
      </w:pPr>
    </w:p>
    <w:p w14:paraId="530507CA" w14:textId="77777777" w:rsidR="00560DA8" w:rsidRDefault="00560DA8" w:rsidP="00560DA8">
      <w:pPr>
        <w:pStyle w:val="Textnumbered"/>
        <w:numPr>
          <w:ilvl w:val="0"/>
          <w:numId w:val="6"/>
        </w:numPr>
      </w:pPr>
      <w:r>
        <w:t>some</w:t>
      </w:r>
    </w:p>
    <w:p w14:paraId="0308B6BD" w14:textId="77777777" w:rsidR="00560DA8" w:rsidRDefault="00560DA8" w:rsidP="00560DA8">
      <w:pPr>
        <w:pStyle w:val="Textnumbered"/>
        <w:numPr>
          <w:ilvl w:val="0"/>
          <w:numId w:val="6"/>
        </w:numPr>
      </w:pPr>
      <w:r>
        <w:t>a</w:t>
      </w:r>
    </w:p>
    <w:p w14:paraId="005728C9" w14:textId="77777777" w:rsidR="00560DA8" w:rsidRDefault="00560DA8" w:rsidP="00560DA8">
      <w:pPr>
        <w:pStyle w:val="Textnumbered"/>
        <w:numPr>
          <w:ilvl w:val="0"/>
          <w:numId w:val="6"/>
        </w:numPr>
      </w:pPr>
      <w:r>
        <w:t>an</w:t>
      </w:r>
    </w:p>
    <w:p w14:paraId="2AC45C5F" w14:textId="77777777" w:rsidR="00560DA8" w:rsidRDefault="00560DA8" w:rsidP="00560DA8">
      <w:pPr>
        <w:pStyle w:val="Textnumbered"/>
        <w:numPr>
          <w:ilvl w:val="0"/>
          <w:numId w:val="6"/>
        </w:numPr>
      </w:pPr>
      <w:r>
        <w:t>The</w:t>
      </w:r>
    </w:p>
    <w:p w14:paraId="4A187F93" w14:textId="77777777" w:rsidR="00560DA8" w:rsidRDefault="00560DA8" w:rsidP="00560DA8">
      <w:pPr>
        <w:pStyle w:val="Textnumbered"/>
        <w:numPr>
          <w:ilvl w:val="0"/>
          <w:numId w:val="6"/>
        </w:numPr>
      </w:pPr>
      <w:r>
        <w:t>the</w:t>
      </w:r>
    </w:p>
    <w:p w14:paraId="28E2F688" w14:textId="77777777" w:rsidR="00560DA8" w:rsidRDefault="00560DA8" w:rsidP="00560DA8">
      <w:pPr>
        <w:pStyle w:val="Rubric"/>
      </w:pPr>
    </w:p>
    <w:p w14:paraId="261887DD" w14:textId="77777777" w:rsidR="00560DA8" w:rsidRDefault="00560DA8" w:rsidP="004552C7">
      <w:pPr>
        <w:pStyle w:val="Textnumbered"/>
        <w:numPr>
          <w:ilvl w:val="0"/>
          <w:numId w:val="87"/>
        </w:numPr>
      </w:pPr>
      <w:r>
        <w:t>these</w:t>
      </w:r>
    </w:p>
    <w:p w14:paraId="1620F591" w14:textId="21AB14AD" w:rsidR="00560DA8" w:rsidRDefault="006747EA" w:rsidP="00560DA8">
      <w:pPr>
        <w:pStyle w:val="Textnumbered"/>
        <w:numPr>
          <w:ilvl w:val="0"/>
          <w:numId w:val="6"/>
        </w:numPr>
      </w:pPr>
      <w:r>
        <w:t>T</w:t>
      </w:r>
      <w:r w:rsidR="00560DA8">
        <w:t>his</w:t>
      </w:r>
    </w:p>
    <w:p w14:paraId="09796BB5" w14:textId="77777777" w:rsidR="00560DA8" w:rsidRDefault="00560DA8" w:rsidP="00560DA8">
      <w:pPr>
        <w:pStyle w:val="Textnumbered"/>
        <w:numPr>
          <w:ilvl w:val="0"/>
          <w:numId w:val="6"/>
        </w:numPr>
      </w:pPr>
      <w:r>
        <w:t>those</w:t>
      </w:r>
    </w:p>
    <w:p w14:paraId="1225C2CB" w14:textId="77777777" w:rsidR="00560DA8" w:rsidRDefault="00560DA8" w:rsidP="00560DA8">
      <w:pPr>
        <w:pStyle w:val="Textnumbered"/>
        <w:numPr>
          <w:ilvl w:val="0"/>
          <w:numId w:val="6"/>
        </w:numPr>
      </w:pPr>
      <w:r>
        <w:t>an</w:t>
      </w:r>
    </w:p>
    <w:p w14:paraId="4DAE9686" w14:textId="77777777" w:rsidR="00560DA8" w:rsidRDefault="00560DA8" w:rsidP="00560DA8">
      <w:pPr>
        <w:pStyle w:val="Textnumbered"/>
        <w:numPr>
          <w:ilvl w:val="0"/>
          <w:numId w:val="6"/>
        </w:numPr>
      </w:pPr>
      <w:r>
        <w:t>a</w:t>
      </w:r>
    </w:p>
    <w:p w14:paraId="3DD17609" w14:textId="1C355AA6" w:rsidR="00560DA8" w:rsidRDefault="00007D12" w:rsidP="00560DA8">
      <w:pPr>
        <w:pStyle w:val="Rubric"/>
      </w:pPr>
      <w:r>
        <w:br w:type="column"/>
      </w:r>
    </w:p>
    <w:p w14:paraId="27AA0B91" w14:textId="77777777" w:rsidR="00560DA8" w:rsidRPr="0017770F" w:rsidRDefault="00560DA8" w:rsidP="004552C7">
      <w:pPr>
        <w:pStyle w:val="Textnumbered"/>
        <w:numPr>
          <w:ilvl w:val="0"/>
          <w:numId w:val="88"/>
        </w:numPr>
      </w:pPr>
      <w:r w:rsidRPr="0017770F">
        <w:t>keyboard</w:t>
      </w:r>
    </w:p>
    <w:p w14:paraId="07233512" w14:textId="77777777" w:rsidR="00560DA8" w:rsidRPr="0017770F" w:rsidRDefault="00560DA8" w:rsidP="00560DA8">
      <w:pPr>
        <w:pStyle w:val="Textnumbered"/>
        <w:numPr>
          <w:ilvl w:val="0"/>
          <w:numId w:val="6"/>
        </w:numPr>
      </w:pPr>
      <w:r w:rsidRPr="0017770F">
        <w:t>guitar</w:t>
      </w:r>
    </w:p>
    <w:p w14:paraId="6CB7ACDB" w14:textId="77777777" w:rsidR="00560DA8" w:rsidRPr="0017770F" w:rsidRDefault="00560DA8" w:rsidP="00560DA8">
      <w:pPr>
        <w:pStyle w:val="Textnumbered"/>
        <w:numPr>
          <w:ilvl w:val="0"/>
          <w:numId w:val="6"/>
        </w:numPr>
      </w:pPr>
      <w:r w:rsidRPr="0017770F">
        <w:t>piano</w:t>
      </w:r>
    </w:p>
    <w:p w14:paraId="5D6F4C09" w14:textId="77777777" w:rsidR="00560DA8" w:rsidRPr="0017770F" w:rsidRDefault="00560DA8" w:rsidP="00560DA8">
      <w:pPr>
        <w:pStyle w:val="Textnumbered"/>
        <w:numPr>
          <w:ilvl w:val="0"/>
          <w:numId w:val="6"/>
        </w:numPr>
      </w:pPr>
      <w:r w:rsidRPr="0017770F">
        <w:t>violin</w:t>
      </w:r>
    </w:p>
    <w:p w14:paraId="11C4E67D" w14:textId="77777777" w:rsidR="00560DA8" w:rsidRPr="0017770F" w:rsidRDefault="00560DA8" w:rsidP="00560DA8">
      <w:pPr>
        <w:pStyle w:val="Textnumbered"/>
        <w:numPr>
          <w:ilvl w:val="0"/>
          <w:numId w:val="6"/>
        </w:numPr>
      </w:pPr>
      <w:r w:rsidRPr="0017770F">
        <w:t>drums</w:t>
      </w:r>
    </w:p>
    <w:p w14:paraId="0DF7E3C0" w14:textId="5DAC804B" w:rsidR="00560DA8" w:rsidRDefault="00560DA8" w:rsidP="00007D12">
      <w:pPr>
        <w:pStyle w:val="Rubric"/>
      </w:pPr>
    </w:p>
    <w:p w14:paraId="79E8E668" w14:textId="5B048D55" w:rsidR="00560DA8" w:rsidRPr="007B3ED5" w:rsidRDefault="00560DA8" w:rsidP="007B3ED5">
      <w:pPr>
        <w:pStyle w:val="Textnumbered"/>
        <w:numPr>
          <w:ilvl w:val="0"/>
          <w:numId w:val="100"/>
        </w:numPr>
      </w:pPr>
      <w:r w:rsidRPr="007B3ED5">
        <w:t>play</w:t>
      </w:r>
    </w:p>
    <w:p w14:paraId="76DC23AE" w14:textId="21BFEAFC" w:rsidR="00560DA8" w:rsidRPr="007B3ED5" w:rsidRDefault="00560DA8" w:rsidP="007B3ED5">
      <w:pPr>
        <w:pStyle w:val="Textnumbered"/>
      </w:pPr>
      <w:r w:rsidRPr="007B3ED5">
        <w:t>dance</w:t>
      </w:r>
    </w:p>
    <w:p w14:paraId="7651CCCF" w14:textId="58CB283F" w:rsidR="00560DA8" w:rsidRPr="007B3ED5" w:rsidRDefault="00560DA8" w:rsidP="007B3ED5">
      <w:pPr>
        <w:pStyle w:val="Textnumbered"/>
      </w:pPr>
      <w:r w:rsidRPr="007B3ED5">
        <w:t>speak</w:t>
      </w:r>
    </w:p>
    <w:p w14:paraId="3B2B121E" w14:textId="1F36F999" w:rsidR="00560DA8" w:rsidRPr="007B3ED5" w:rsidRDefault="00560DA8" w:rsidP="007B3ED5">
      <w:pPr>
        <w:pStyle w:val="Textnumbered"/>
      </w:pPr>
      <w:r w:rsidRPr="007B3ED5">
        <w:t>ride</w:t>
      </w:r>
    </w:p>
    <w:p w14:paraId="7E62D88B" w14:textId="5E952F39" w:rsidR="00560DA8" w:rsidRPr="007B3ED5" w:rsidRDefault="00560DA8" w:rsidP="007B3ED5">
      <w:pPr>
        <w:pStyle w:val="Textnumbered"/>
      </w:pPr>
      <w:r w:rsidRPr="007B3ED5">
        <w:t>ski</w:t>
      </w:r>
    </w:p>
    <w:p w14:paraId="4AB5840D" w14:textId="77777777" w:rsidR="00D01D24" w:rsidRDefault="00D01D24" w:rsidP="00D01D24">
      <w:pPr>
        <w:pStyle w:val="Ahead"/>
      </w:pPr>
      <w:r>
        <w:t>Unit 1</w:t>
      </w:r>
      <w:r w:rsidR="00614E17">
        <w:t>, Test 1</w:t>
      </w:r>
    </w:p>
    <w:p w14:paraId="3097CFC6" w14:textId="77777777" w:rsidR="00D01D24" w:rsidRPr="00626273" w:rsidRDefault="00D01D24" w:rsidP="004552C7">
      <w:pPr>
        <w:pStyle w:val="Rubric"/>
        <w:numPr>
          <w:ilvl w:val="0"/>
          <w:numId w:val="84"/>
        </w:numPr>
        <w:rPr>
          <w:lang w:val="en-GB"/>
        </w:rPr>
      </w:pPr>
    </w:p>
    <w:p w14:paraId="4B0AABBB" w14:textId="29AD06DD" w:rsidR="00D01D24" w:rsidRPr="00626273" w:rsidRDefault="00063FB8" w:rsidP="004552C7">
      <w:pPr>
        <w:pStyle w:val="Textnumbered"/>
        <w:numPr>
          <w:ilvl w:val="0"/>
          <w:numId w:val="83"/>
        </w:numPr>
        <w:rPr>
          <w:lang w:val="en-GB"/>
        </w:rPr>
      </w:pPr>
      <w:r>
        <w:t>live</w:t>
      </w:r>
    </w:p>
    <w:p w14:paraId="736B05BD" w14:textId="67ABF1E8" w:rsidR="00614E17" w:rsidRPr="00614E17" w:rsidRDefault="00063FB8" w:rsidP="00D01D24">
      <w:pPr>
        <w:pStyle w:val="Textnumbered"/>
        <w:rPr>
          <w:lang w:val="en-GB"/>
        </w:rPr>
      </w:pPr>
      <w:r>
        <w:t>has</w:t>
      </w:r>
    </w:p>
    <w:p w14:paraId="6BC81792" w14:textId="41CCDDBE" w:rsidR="00614E17" w:rsidRPr="00614E17" w:rsidRDefault="00063FB8" w:rsidP="00D01D24">
      <w:pPr>
        <w:pStyle w:val="Textnumbered"/>
        <w:rPr>
          <w:lang w:val="en-GB"/>
        </w:rPr>
      </w:pPr>
      <w:r>
        <w:t>studies</w:t>
      </w:r>
    </w:p>
    <w:p w14:paraId="763D3C3D" w14:textId="38AFAC9C" w:rsidR="00614E17" w:rsidRPr="00614E17" w:rsidRDefault="00063FB8" w:rsidP="00D01D24">
      <w:pPr>
        <w:pStyle w:val="Textnumbered"/>
        <w:rPr>
          <w:lang w:val="en-GB"/>
        </w:rPr>
      </w:pPr>
      <w:r>
        <w:rPr>
          <w:lang w:val="en-GB"/>
        </w:rPr>
        <w:t>finishes</w:t>
      </w:r>
    </w:p>
    <w:p w14:paraId="263CE846" w14:textId="467DA1D5" w:rsidR="00614E17" w:rsidRPr="00614E17" w:rsidRDefault="00063FB8" w:rsidP="00D01D24">
      <w:pPr>
        <w:pStyle w:val="Textnumbered"/>
        <w:rPr>
          <w:lang w:val="en-GB"/>
        </w:rPr>
      </w:pPr>
      <w:r>
        <w:rPr>
          <w:lang w:val="en-GB"/>
        </w:rPr>
        <w:t>use</w:t>
      </w:r>
    </w:p>
    <w:p w14:paraId="09A77F81" w14:textId="77777777" w:rsidR="00614E17" w:rsidRDefault="00614E17" w:rsidP="00614E17">
      <w:pPr>
        <w:pStyle w:val="Rubric"/>
      </w:pPr>
    </w:p>
    <w:p w14:paraId="79D32292" w14:textId="530F0EB4" w:rsidR="00614E17" w:rsidRDefault="00063FB8" w:rsidP="004552C7">
      <w:pPr>
        <w:pStyle w:val="Textnumbered"/>
        <w:numPr>
          <w:ilvl w:val="0"/>
          <w:numId w:val="90"/>
        </w:numPr>
      </w:pPr>
      <w:r>
        <w:t>teaches</w:t>
      </w:r>
    </w:p>
    <w:p w14:paraId="33E22969" w14:textId="320E546C" w:rsidR="00614E17" w:rsidRDefault="00063FB8" w:rsidP="0015545F">
      <w:pPr>
        <w:pStyle w:val="Textnumbered"/>
        <w:numPr>
          <w:ilvl w:val="0"/>
          <w:numId w:val="6"/>
        </w:numPr>
      </w:pPr>
      <w:r>
        <w:t>love</w:t>
      </w:r>
    </w:p>
    <w:p w14:paraId="065B6A0E" w14:textId="52860217" w:rsidR="00614E17" w:rsidRDefault="00063FB8" w:rsidP="0015545F">
      <w:pPr>
        <w:pStyle w:val="Textnumbered"/>
        <w:numPr>
          <w:ilvl w:val="0"/>
          <w:numId w:val="6"/>
        </w:numPr>
      </w:pPr>
      <w:r>
        <w:t>goes</w:t>
      </w:r>
    </w:p>
    <w:p w14:paraId="7C004471" w14:textId="72FCF278" w:rsidR="00614E17" w:rsidRDefault="00063FB8" w:rsidP="0015545F">
      <w:pPr>
        <w:pStyle w:val="Textnumbered"/>
        <w:numPr>
          <w:ilvl w:val="0"/>
          <w:numId w:val="6"/>
        </w:numPr>
      </w:pPr>
      <w:r>
        <w:t>work</w:t>
      </w:r>
    </w:p>
    <w:p w14:paraId="314EAD72" w14:textId="4CB880CF" w:rsidR="00614E17" w:rsidRDefault="00063FB8" w:rsidP="0015545F">
      <w:pPr>
        <w:pStyle w:val="Textnumbered"/>
        <w:numPr>
          <w:ilvl w:val="0"/>
          <w:numId w:val="6"/>
        </w:numPr>
      </w:pPr>
      <w:r>
        <w:t>watches</w:t>
      </w:r>
    </w:p>
    <w:p w14:paraId="3260B4C6" w14:textId="3852163E" w:rsidR="00614E17" w:rsidRDefault="00614E17" w:rsidP="00614E17">
      <w:pPr>
        <w:pStyle w:val="Rubric"/>
      </w:pPr>
    </w:p>
    <w:p w14:paraId="4303D8E9" w14:textId="60A3E968" w:rsidR="00614E17" w:rsidRDefault="00063FB8" w:rsidP="0015545F">
      <w:pPr>
        <w:pStyle w:val="Textnumbered"/>
        <w:numPr>
          <w:ilvl w:val="0"/>
          <w:numId w:val="7"/>
        </w:numPr>
      </w:pPr>
      <w:r>
        <w:t>grandfather</w:t>
      </w:r>
    </w:p>
    <w:p w14:paraId="05A53957" w14:textId="55752917" w:rsidR="00614E17" w:rsidRDefault="00063FB8" w:rsidP="0015545F">
      <w:pPr>
        <w:pStyle w:val="Textnumbered"/>
        <w:numPr>
          <w:ilvl w:val="0"/>
          <w:numId w:val="7"/>
        </w:numPr>
      </w:pPr>
      <w:r>
        <w:t>niece</w:t>
      </w:r>
    </w:p>
    <w:p w14:paraId="2E957827" w14:textId="2919C796" w:rsidR="00614E17" w:rsidRDefault="00063FB8" w:rsidP="0015545F">
      <w:pPr>
        <w:pStyle w:val="Textnumbered"/>
        <w:numPr>
          <w:ilvl w:val="0"/>
          <w:numId w:val="7"/>
        </w:numPr>
      </w:pPr>
      <w:r>
        <w:t>mother-in-law</w:t>
      </w:r>
    </w:p>
    <w:p w14:paraId="372F36D4" w14:textId="77832501" w:rsidR="00614E17" w:rsidRDefault="00063FB8" w:rsidP="0015545F">
      <w:pPr>
        <w:pStyle w:val="Textnumbered"/>
        <w:numPr>
          <w:ilvl w:val="0"/>
          <w:numId w:val="7"/>
        </w:numPr>
      </w:pPr>
      <w:r>
        <w:t>stepfather</w:t>
      </w:r>
    </w:p>
    <w:p w14:paraId="29572182" w14:textId="53E498E8" w:rsidR="00614E17" w:rsidRDefault="00063FB8" w:rsidP="0015545F">
      <w:pPr>
        <w:pStyle w:val="Textnumbered"/>
        <w:numPr>
          <w:ilvl w:val="0"/>
          <w:numId w:val="7"/>
        </w:numPr>
      </w:pPr>
      <w:r>
        <w:t>grandson</w:t>
      </w:r>
    </w:p>
    <w:p w14:paraId="0EAD3E70" w14:textId="77777777" w:rsidR="00614E17" w:rsidRDefault="00614E17" w:rsidP="00614E17">
      <w:pPr>
        <w:pStyle w:val="Rubric"/>
      </w:pPr>
    </w:p>
    <w:p w14:paraId="274109BC" w14:textId="6C951A24" w:rsidR="00614E17" w:rsidRDefault="00063FB8" w:rsidP="0015545F">
      <w:pPr>
        <w:pStyle w:val="Textnumbered"/>
        <w:numPr>
          <w:ilvl w:val="0"/>
          <w:numId w:val="8"/>
        </w:numPr>
      </w:pPr>
      <w:r>
        <w:t>sister-in-law</w:t>
      </w:r>
    </w:p>
    <w:p w14:paraId="051F29DF" w14:textId="0959364B" w:rsidR="00614E17" w:rsidRDefault="00063FB8" w:rsidP="0015545F">
      <w:pPr>
        <w:pStyle w:val="Textnumbered"/>
        <w:numPr>
          <w:ilvl w:val="0"/>
          <w:numId w:val="8"/>
        </w:numPr>
      </w:pPr>
      <w:r>
        <w:t>nephew</w:t>
      </w:r>
    </w:p>
    <w:p w14:paraId="179608CF" w14:textId="594DFA10" w:rsidR="00614E17" w:rsidRDefault="00063FB8" w:rsidP="0015545F">
      <w:pPr>
        <w:pStyle w:val="Textnumbered"/>
        <w:numPr>
          <w:ilvl w:val="0"/>
          <w:numId w:val="8"/>
        </w:numPr>
      </w:pPr>
      <w:r>
        <w:t>uncle</w:t>
      </w:r>
    </w:p>
    <w:p w14:paraId="71DCBAE6" w14:textId="1B452837" w:rsidR="00614E17" w:rsidRDefault="00063FB8" w:rsidP="0015545F">
      <w:pPr>
        <w:pStyle w:val="Textnumbered"/>
        <w:numPr>
          <w:ilvl w:val="0"/>
          <w:numId w:val="8"/>
        </w:numPr>
      </w:pPr>
      <w:r>
        <w:t>stepbrother</w:t>
      </w:r>
    </w:p>
    <w:p w14:paraId="3BFAF142" w14:textId="55D820FB" w:rsidR="00614E17" w:rsidRDefault="00063FB8" w:rsidP="0015545F">
      <w:pPr>
        <w:pStyle w:val="Textnumbered"/>
        <w:numPr>
          <w:ilvl w:val="0"/>
          <w:numId w:val="8"/>
        </w:numPr>
      </w:pPr>
      <w:r>
        <w:t>cousin</w:t>
      </w:r>
    </w:p>
    <w:p w14:paraId="25063371" w14:textId="4E228C28" w:rsidR="00614E17" w:rsidRPr="00614E17" w:rsidRDefault="00007D12" w:rsidP="00614E17">
      <w:pPr>
        <w:pStyle w:val="Ahead"/>
      </w:pPr>
      <w:r>
        <w:br w:type="column"/>
      </w:r>
      <w:r w:rsidR="00614E17" w:rsidRPr="00614E17">
        <w:lastRenderedPageBreak/>
        <w:t>Unit 1</w:t>
      </w:r>
      <w:r w:rsidR="00614E17">
        <w:t>, Test 2</w:t>
      </w:r>
    </w:p>
    <w:p w14:paraId="79F02DF2" w14:textId="44BFF775" w:rsidR="00614E17" w:rsidRDefault="00614E17" w:rsidP="00007D12">
      <w:pPr>
        <w:pStyle w:val="Rubric"/>
        <w:numPr>
          <w:ilvl w:val="0"/>
          <w:numId w:val="103"/>
        </w:numPr>
      </w:pPr>
    </w:p>
    <w:p w14:paraId="359FF93A" w14:textId="09879E5D" w:rsidR="00227F59" w:rsidRDefault="00227F59" w:rsidP="004552C7">
      <w:pPr>
        <w:pStyle w:val="Textnumbered"/>
        <w:numPr>
          <w:ilvl w:val="0"/>
          <w:numId w:val="91"/>
        </w:numPr>
      </w:pPr>
      <w:r>
        <w:t>She doesn’t</w:t>
      </w:r>
      <w:r w:rsidR="005F43BD">
        <w:t xml:space="preserve"> / does not</w:t>
      </w:r>
      <w:r>
        <w:t xml:space="preserve"> walk to work.</w:t>
      </w:r>
    </w:p>
    <w:p w14:paraId="4690C187" w14:textId="7858D12C" w:rsidR="00227F59" w:rsidRDefault="00227F59" w:rsidP="00227F59">
      <w:pPr>
        <w:pStyle w:val="Textnumbered"/>
      </w:pPr>
      <w:r>
        <w:t>I don’t</w:t>
      </w:r>
      <w:r w:rsidR="005F43BD">
        <w:t xml:space="preserve"> / do not</w:t>
      </w:r>
      <w:r>
        <w:t xml:space="preserve"> like Sundays.</w:t>
      </w:r>
    </w:p>
    <w:p w14:paraId="79760E99" w14:textId="233FFDB7" w:rsidR="00227F59" w:rsidRDefault="00227F59" w:rsidP="00227F59">
      <w:pPr>
        <w:pStyle w:val="Textnumbered"/>
      </w:pPr>
      <w:r>
        <w:t>We don’t</w:t>
      </w:r>
      <w:r w:rsidR="005F43BD">
        <w:t xml:space="preserve"> / do not</w:t>
      </w:r>
      <w:r>
        <w:t xml:space="preserve"> finish school early today.</w:t>
      </w:r>
    </w:p>
    <w:p w14:paraId="4BAFB0AD" w14:textId="43F567E5" w:rsidR="00227F59" w:rsidRDefault="00227F59" w:rsidP="00227F59">
      <w:pPr>
        <w:pStyle w:val="Textnumbered"/>
      </w:pPr>
      <w:r>
        <w:t xml:space="preserve">He doesn’t </w:t>
      </w:r>
      <w:r w:rsidR="005F43BD">
        <w:t xml:space="preserve">/ does not </w:t>
      </w:r>
      <w:r>
        <w:t>get up before me.</w:t>
      </w:r>
    </w:p>
    <w:p w14:paraId="6805DE70" w14:textId="2920A13C" w:rsidR="00227F59" w:rsidRPr="00227F59" w:rsidRDefault="00227F59" w:rsidP="00227F59">
      <w:pPr>
        <w:pStyle w:val="Textnumbered"/>
      </w:pPr>
      <w:r>
        <w:t>They don’t</w:t>
      </w:r>
      <w:r w:rsidR="005F43BD">
        <w:t xml:space="preserve"> / do not</w:t>
      </w:r>
      <w:r>
        <w:t xml:space="preserve"> use this computer.</w:t>
      </w:r>
    </w:p>
    <w:p w14:paraId="4190E6E9" w14:textId="388B3CAB" w:rsidR="00614E17" w:rsidRDefault="00614E17" w:rsidP="00007D12">
      <w:pPr>
        <w:pStyle w:val="Rubric"/>
      </w:pPr>
    </w:p>
    <w:p w14:paraId="1650F942" w14:textId="645E8AB2" w:rsidR="00227F59" w:rsidRDefault="00227F59" w:rsidP="004552C7">
      <w:pPr>
        <w:pStyle w:val="Textnumbered"/>
        <w:numPr>
          <w:ilvl w:val="0"/>
          <w:numId w:val="92"/>
        </w:numPr>
      </w:pPr>
      <w:r>
        <w:t>Do you ride a bike to school?</w:t>
      </w:r>
    </w:p>
    <w:p w14:paraId="3B7721F5" w14:textId="6765040F" w:rsidR="00227F59" w:rsidRDefault="00227F59" w:rsidP="00227F59">
      <w:pPr>
        <w:pStyle w:val="Textnumbered"/>
      </w:pPr>
      <w:r>
        <w:t>Do they speak English?</w:t>
      </w:r>
    </w:p>
    <w:p w14:paraId="76E5195A" w14:textId="79E5C60A" w:rsidR="00227F59" w:rsidRDefault="00227F59" w:rsidP="00227F59">
      <w:pPr>
        <w:pStyle w:val="Textnumbered"/>
      </w:pPr>
      <w:r>
        <w:t>Does Katy play the piano?</w:t>
      </w:r>
    </w:p>
    <w:p w14:paraId="04BA4B42" w14:textId="28ECFBF9" w:rsidR="00227F59" w:rsidRDefault="00227F59" w:rsidP="00227F59">
      <w:pPr>
        <w:pStyle w:val="Textnumbered"/>
      </w:pPr>
      <w:r>
        <w:t>Does he meet his friends?</w:t>
      </w:r>
    </w:p>
    <w:p w14:paraId="7D6F2F42" w14:textId="5C9A6D2D" w:rsidR="003613AE" w:rsidRPr="00614E17" w:rsidRDefault="00227F59" w:rsidP="00701D4D">
      <w:pPr>
        <w:pStyle w:val="Textnumbered"/>
      </w:pPr>
      <w:r>
        <w:t>Do we live near you?</w:t>
      </w:r>
    </w:p>
    <w:p w14:paraId="7A756991" w14:textId="547D22DF" w:rsidR="003613AE" w:rsidRDefault="003613AE" w:rsidP="00007D12">
      <w:pPr>
        <w:pStyle w:val="Rubric"/>
      </w:pPr>
    </w:p>
    <w:p w14:paraId="2B5B517C" w14:textId="29C28050" w:rsidR="00227F59" w:rsidRDefault="00227F59" w:rsidP="004552C7">
      <w:pPr>
        <w:pStyle w:val="Textnumbered"/>
        <w:numPr>
          <w:ilvl w:val="0"/>
          <w:numId w:val="93"/>
        </w:numPr>
      </w:pPr>
      <w:r>
        <w:t>feet</w:t>
      </w:r>
    </w:p>
    <w:p w14:paraId="6951CF5F" w14:textId="0480557C" w:rsidR="00227F59" w:rsidRDefault="00227F59" w:rsidP="00227F59">
      <w:pPr>
        <w:pStyle w:val="Textnumbered"/>
      </w:pPr>
      <w:r>
        <w:t>potatoes</w:t>
      </w:r>
    </w:p>
    <w:p w14:paraId="6E94C065" w14:textId="4A0E49BE" w:rsidR="00227F59" w:rsidRDefault="00227F59" w:rsidP="00227F59">
      <w:pPr>
        <w:pStyle w:val="Textnumbered"/>
      </w:pPr>
      <w:r>
        <w:t>parties</w:t>
      </w:r>
    </w:p>
    <w:p w14:paraId="43C07B33" w14:textId="44CF1B91" w:rsidR="00227F59" w:rsidRDefault="00227F59" w:rsidP="00227F59">
      <w:pPr>
        <w:pStyle w:val="Textnumbered"/>
      </w:pPr>
      <w:r>
        <w:t>watches</w:t>
      </w:r>
    </w:p>
    <w:p w14:paraId="0A047D77" w14:textId="45D1415A" w:rsidR="00227F59" w:rsidRDefault="00227F59" w:rsidP="00227F59">
      <w:pPr>
        <w:pStyle w:val="Textnumbered"/>
      </w:pPr>
      <w:r>
        <w:t>homework</w:t>
      </w:r>
    </w:p>
    <w:p w14:paraId="132B14F5" w14:textId="440C8A85" w:rsidR="00C317D2" w:rsidRDefault="00C317D2" w:rsidP="00007D12">
      <w:pPr>
        <w:pStyle w:val="Rubric"/>
      </w:pPr>
    </w:p>
    <w:p w14:paraId="76CFA9AE" w14:textId="5428C3AB" w:rsidR="00C317D2" w:rsidRPr="006F630C" w:rsidRDefault="00C317D2" w:rsidP="006F630C">
      <w:pPr>
        <w:pStyle w:val="Textnumbered"/>
        <w:numPr>
          <w:ilvl w:val="0"/>
          <w:numId w:val="101"/>
        </w:numPr>
      </w:pPr>
      <w:r w:rsidRPr="006F630C">
        <w:t>to</w:t>
      </w:r>
    </w:p>
    <w:p w14:paraId="75DFE171" w14:textId="31908328" w:rsidR="00C317D2" w:rsidRPr="006F630C" w:rsidRDefault="00C317D2" w:rsidP="006F630C">
      <w:pPr>
        <w:pStyle w:val="Textnumbered"/>
      </w:pPr>
      <w:r w:rsidRPr="006F630C">
        <w:t>of</w:t>
      </w:r>
    </w:p>
    <w:p w14:paraId="6895F85F" w14:textId="2A2ACAEB" w:rsidR="00C317D2" w:rsidRPr="006F630C" w:rsidRDefault="006F630C" w:rsidP="006F630C">
      <w:pPr>
        <w:pStyle w:val="Textnumbered"/>
      </w:pPr>
      <w:r w:rsidRPr="006F630C">
        <w:t>for</w:t>
      </w:r>
    </w:p>
    <w:p w14:paraId="310781BA" w14:textId="48B50E57" w:rsidR="00C317D2" w:rsidRPr="006F630C" w:rsidRDefault="00C317D2" w:rsidP="006F630C">
      <w:pPr>
        <w:pStyle w:val="Textnumbered"/>
      </w:pPr>
      <w:r w:rsidRPr="006F630C">
        <w:t>at</w:t>
      </w:r>
    </w:p>
    <w:p w14:paraId="08087C7D" w14:textId="0248D24B" w:rsidR="00C317D2" w:rsidRPr="006F630C" w:rsidRDefault="006F630C" w:rsidP="006F630C">
      <w:pPr>
        <w:pStyle w:val="Textnumbered"/>
      </w:pPr>
      <w:r w:rsidRPr="006F630C">
        <w:t>with</w:t>
      </w:r>
    </w:p>
    <w:p w14:paraId="355E93DE" w14:textId="77777777" w:rsidR="003613AE" w:rsidRPr="003613AE" w:rsidRDefault="003613AE" w:rsidP="003613AE">
      <w:pPr>
        <w:pStyle w:val="Ahead"/>
      </w:pPr>
      <w:r>
        <w:t>Unit 2</w:t>
      </w:r>
      <w:r w:rsidRPr="003613AE">
        <w:t>, Test 1</w:t>
      </w:r>
    </w:p>
    <w:p w14:paraId="085B8EB5" w14:textId="77777777" w:rsidR="003613AE" w:rsidRDefault="003613AE" w:rsidP="004552C7">
      <w:pPr>
        <w:pStyle w:val="Rubric"/>
        <w:numPr>
          <w:ilvl w:val="0"/>
          <w:numId w:val="10"/>
        </w:numPr>
      </w:pPr>
    </w:p>
    <w:p w14:paraId="3B7E6E2D" w14:textId="75738E79" w:rsidR="003613AE" w:rsidRDefault="004C2D06" w:rsidP="004552C7">
      <w:pPr>
        <w:pStyle w:val="Textnumbered"/>
        <w:numPr>
          <w:ilvl w:val="0"/>
          <w:numId w:val="11"/>
        </w:numPr>
      </w:pPr>
      <w:r>
        <w:t>don’t</w:t>
      </w:r>
      <w:r w:rsidR="00100EAF">
        <w:t xml:space="preserve"> / do not</w:t>
      </w:r>
      <w:r>
        <w:t xml:space="preserve"> have to eat</w:t>
      </w:r>
    </w:p>
    <w:p w14:paraId="7C558591" w14:textId="7A7C742D" w:rsidR="003613AE" w:rsidRDefault="005F354B" w:rsidP="003613AE">
      <w:pPr>
        <w:pStyle w:val="Textnumbered"/>
      </w:pPr>
      <w:r>
        <w:t>have to pay</w:t>
      </w:r>
    </w:p>
    <w:p w14:paraId="77F207FB" w14:textId="310D6D33" w:rsidR="003613AE" w:rsidRDefault="005F354B" w:rsidP="003613AE">
      <w:pPr>
        <w:pStyle w:val="Textnumbered"/>
      </w:pPr>
      <w:r>
        <w:t>have to wear</w:t>
      </w:r>
    </w:p>
    <w:p w14:paraId="1B290F36" w14:textId="2F0EBF10" w:rsidR="003613AE" w:rsidRDefault="005F354B" w:rsidP="003613AE">
      <w:pPr>
        <w:pStyle w:val="Textnumbered"/>
      </w:pPr>
      <w:r>
        <w:t>doesn’t</w:t>
      </w:r>
      <w:r w:rsidR="00100EAF">
        <w:t xml:space="preserve"> / does not</w:t>
      </w:r>
      <w:r>
        <w:t xml:space="preserve"> have to use</w:t>
      </w:r>
    </w:p>
    <w:p w14:paraId="11395B2B" w14:textId="72BC70DE" w:rsidR="003613AE" w:rsidRPr="0017770F" w:rsidRDefault="005F354B" w:rsidP="003613AE">
      <w:pPr>
        <w:pStyle w:val="Textnumbered"/>
      </w:pPr>
      <w:r w:rsidRPr="0017770F">
        <w:t>have to ride</w:t>
      </w:r>
    </w:p>
    <w:p w14:paraId="1262E2AC" w14:textId="77777777" w:rsidR="003613AE" w:rsidRDefault="003613AE" w:rsidP="003613AE">
      <w:pPr>
        <w:pStyle w:val="Rubric"/>
      </w:pPr>
    </w:p>
    <w:p w14:paraId="0D3E834C" w14:textId="219B9562" w:rsidR="003613AE" w:rsidRDefault="004E1306" w:rsidP="004552C7">
      <w:pPr>
        <w:pStyle w:val="Textnumbered"/>
        <w:numPr>
          <w:ilvl w:val="0"/>
          <w:numId w:val="12"/>
        </w:numPr>
      </w:pPr>
      <w:r>
        <w:t>Do we have to meet here?</w:t>
      </w:r>
    </w:p>
    <w:p w14:paraId="323FC0BE" w14:textId="24EDCE42" w:rsidR="00B23217" w:rsidRDefault="004E1306" w:rsidP="004552C7">
      <w:pPr>
        <w:pStyle w:val="Textnumbered"/>
        <w:numPr>
          <w:ilvl w:val="0"/>
          <w:numId w:val="12"/>
        </w:numPr>
      </w:pPr>
      <w:r>
        <w:t>Do you have to arrive early?</w:t>
      </w:r>
    </w:p>
    <w:p w14:paraId="52D21376" w14:textId="48D03A6C" w:rsidR="00B23217" w:rsidRDefault="004E1306" w:rsidP="004552C7">
      <w:pPr>
        <w:pStyle w:val="Textnumbered"/>
        <w:numPr>
          <w:ilvl w:val="0"/>
          <w:numId w:val="12"/>
        </w:numPr>
      </w:pPr>
      <w:r>
        <w:t>Do I have to take an exam?</w:t>
      </w:r>
    </w:p>
    <w:p w14:paraId="604178EC" w14:textId="7521B10D" w:rsidR="00B23217" w:rsidRDefault="004E1306" w:rsidP="004552C7">
      <w:pPr>
        <w:pStyle w:val="Textnumbered"/>
        <w:numPr>
          <w:ilvl w:val="0"/>
          <w:numId w:val="12"/>
        </w:numPr>
      </w:pPr>
      <w:r>
        <w:t>Do they have to work on Sundays?</w:t>
      </w:r>
    </w:p>
    <w:p w14:paraId="4AC8D485" w14:textId="28922660" w:rsidR="00B23217" w:rsidRDefault="004E1306" w:rsidP="004552C7">
      <w:pPr>
        <w:pStyle w:val="Textnumbered"/>
        <w:numPr>
          <w:ilvl w:val="0"/>
          <w:numId w:val="12"/>
        </w:numPr>
      </w:pPr>
      <w:r>
        <w:t>Does he have to remember the email address?</w:t>
      </w:r>
    </w:p>
    <w:p w14:paraId="2FFB55E1" w14:textId="59482185" w:rsidR="006C391B" w:rsidRPr="006C391B" w:rsidRDefault="006C391B" w:rsidP="00007D12">
      <w:pPr>
        <w:pStyle w:val="Rubric"/>
      </w:pPr>
    </w:p>
    <w:p w14:paraId="61103D5E" w14:textId="77777777" w:rsidR="006C391B" w:rsidRDefault="006C391B" w:rsidP="004552C7">
      <w:pPr>
        <w:pStyle w:val="Textnumbered"/>
        <w:numPr>
          <w:ilvl w:val="0"/>
          <w:numId w:val="14"/>
        </w:numPr>
      </w:pPr>
      <w:r>
        <w:t>up</w:t>
      </w:r>
    </w:p>
    <w:p w14:paraId="470F34B6" w14:textId="77777777" w:rsidR="006C391B" w:rsidRDefault="006C391B" w:rsidP="006C391B">
      <w:pPr>
        <w:pStyle w:val="Textnumbered"/>
      </w:pPr>
      <w:r>
        <w:t>at</w:t>
      </w:r>
    </w:p>
    <w:p w14:paraId="2D6603BC" w14:textId="52315B23" w:rsidR="006C391B" w:rsidRDefault="006265C4" w:rsidP="006C391B">
      <w:pPr>
        <w:pStyle w:val="Textnumbered"/>
      </w:pPr>
      <w:r>
        <w:t>go</w:t>
      </w:r>
    </w:p>
    <w:p w14:paraId="3DAA0010" w14:textId="3DE6793B" w:rsidR="006C391B" w:rsidRDefault="006265C4" w:rsidP="006C391B">
      <w:pPr>
        <w:pStyle w:val="Textnumbered"/>
      </w:pPr>
      <w:r>
        <w:t>lunch</w:t>
      </w:r>
    </w:p>
    <w:p w14:paraId="3DD14B91" w14:textId="77777777" w:rsidR="006C391B" w:rsidRDefault="006C391B" w:rsidP="006C391B">
      <w:pPr>
        <w:pStyle w:val="Textnumbered"/>
      </w:pPr>
      <w:r>
        <w:t>get</w:t>
      </w:r>
    </w:p>
    <w:p w14:paraId="158DC38B" w14:textId="2668C137" w:rsidR="00B23217" w:rsidRDefault="00007D12" w:rsidP="00007D12">
      <w:pPr>
        <w:pStyle w:val="Rubric"/>
      </w:pPr>
      <w:bookmarkStart w:id="0" w:name="_GoBack"/>
      <w:bookmarkEnd w:id="0"/>
      <w:r>
        <w:br w:type="column"/>
      </w:r>
    </w:p>
    <w:p w14:paraId="214CC6C7" w14:textId="77777777" w:rsidR="006C391B" w:rsidRDefault="006C391B" w:rsidP="004552C7">
      <w:pPr>
        <w:pStyle w:val="Textnumbered"/>
        <w:numPr>
          <w:ilvl w:val="0"/>
          <w:numId w:val="13"/>
        </w:numPr>
      </w:pPr>
      <w:r>
        <w:t>maths</w:t>
      </w:r>
    </w:p>
    <w:p w14:paraId="1972969D" w14:textId="77777777" w:rsidR="006C391B" w:rsidRDefault="006C391B" w:rsidP="006C391B">
      <w:pPr>
        <w:pStyle w:val="Textnumbered"/>
      </w:pPr>
      <w:r>
        <w:t>geography</w:t>
      </w:r>
    </w:p>
    <w:p w14:paraId="5C08C21A" w14:textId="77777777" w:rsidR="006C391B" w:rsidRDefault="006C391B" w:rsidP="006C391B">
      <w:pPr>
        <w:pStyle w:val="Textnumbered"/>
      </w:pPr>
      <w:r>
        <w:t>P.E.</w:t>
      </w:r>
    </w:p>
    <w:p w14:paraId="570B3AB5" w14:textId="77777777" w:rsidR="006C391B" w:rsidRDefault="006C391B" w:rsidP="006C391B">
      <w:pPr>
        <w:pStyle w:val="Textnumbered"/>
      </w:pPr>
      <w:r>
        <w:t>art and design</w:t>
      </w:r>
    </w:p>
    <w:p w14:paraId="2D0D3F18" w14:textId="2D942046" w:rsidR="00B23217" w:rsidRDefault="006C391B" w:rsidP="006265C4">
      <w:pPr>
        <w:pStyle w:val="Textnumbered"/>
      </w:pPr>
      <w:r>
        <w:t>I</w:t>
      </w:r>
      <w:r w:rsidR="006A0076">
        <w:t>.</w:t>
      </w:r>
      <w:r>
        <w:t>C</w:t>
      </w:r>
      <w:r w:rsidR="006A0076">
        <w:t>.</w:t>
      </w:r>
      <w:r>
        <w:t>T</w:t>
      </w:r>
      <w:r w:rsidR="006A0076">
        <w:t>.</w:t>
      </w:r>
    </w:p>
    <w:p w14:paraId="21D53C64" w14:textId="77777777" w:rsidR="00B23217" w:rsidRPr="00B23217" w:rsidRDefault="00B23217" w:rsidP="00B23217">
      <w:pPr>
        <w:pStyle w:val="Ahead"/>
      </w:pPr>
      <w:r w:rsidRPr="00B23217">
        <w:t>Unit 2</w:t>
      </w:r>
      <w:r>
        <w:t>, Test 2</w:t>
      </w:r>
    </w:p>
    <w:p w14:paraId="0C7A81A7" w14:textId="77777777" w:rsidR="00B23217" w:rsidRDefault="00B23217" w:rsidP="004552C7">
      <w:pPr>
        <w:pStyle w:val="Rubric"/>
        <w:numPr>
          <w:ilvl w:val="0"/>
          <w:numId w:val="15"/>
        </w:numPr>
      </w:pPr>
    </w:p>
    <w:p w14:paraId="2C02AEC2" w14:textId="0B42E23E" w:rsidR="00C3699C" w:rsidRDefault="00C3699C" w:rsidP="004552C7">
      <w:pPr>
        <w:pStyle w:val="Textnumbered"/>
        <w:numPr>
          <w:ilvl w:val="0"/>
          <w:numId w:val="95"/>
        </w:numPr>
      </w:pPr>
      <w:r>
        <w:t>The teacher hardly ever gives us a lot of homework.</w:t>
      </w:r>
    </w:p>
    <w:p w14:paraId="7DF71739" w14:textId="6E792669" w:rsidR="00C3699C" w:rsidRDefault="00606C44" w:rsidP="00C3699C">
      <w:pPr>
        <w:pStyle w:val="Textnumbered"/>
      </w:pPr>
      <w:r>
        <w:t>You are</w:t>
      </w:r>
      <w:r w:rsidR="000431E0">
        <w:t xml:space="preserve"> always first</w:t>
      </w:r>
      <w:r w:rsidR="00C3699C">
        <w:t>!</w:t>
      </w:r>
    </w:p>
    <w:p w14:paraId="014987D8" w14:textId="52DFE2D3" w:rsidR="00C3699C" w:rsidRDefault="00C3699C" w:rsidP="00C3699C">
      <w:pPr>
        <w:pStyle w:val="Textnumbered"/>
      </w:pPr>
      <w:r>
        <w:t>My brother never has lunch at school.</w:t>
      </w:r>
    </w:p>
    <w:p w14:paraId="2F3D046F" w14:textId="0CE8E012" w:rsidR="00C3699C" w:rsidRDefault="00C3699C" w:rsidP="00C3699C">
      <w:pPr>
        <w:pStyle w:val="Textnumbered"/>
      </w:pPr>
      <w:r>
        <w:t>My father sometimes wears glasses.</w:t>
      </w:r>
      <w:r w:rsidR="00EC0B9C">
        <w:t xml:space="preserve"> </w:t>
      </w:r>
      <w:r w:rsidR="00606C44">
        <w:t>/</w:t>
      </w:r>
      <w:r w:rsidR="00EC0B9C">
        <w:t xml:space="preserve"> </w:t>
      </w:r>
      <w:r w:rsidR="00606C44">
        <w:t>Sometimes my father wears glasses.</w:t>
      </w:r>
    </w:p>
    <w:p w14:paraId="720DA3F2" w14:textId="159900F0" w:rsidR="00C3699C" w:rsidRPr="00C3699C" w:rsidRDefault="006F2130" w:rsidP="00C3699C">
      <w:pPr>
        <w:pStyle w:val="Textnumbered"/>
      </w:pPr>
      <w:r>
        <w:t>I am</w:t>
      </w:r>
      <w:r w:rsidR="00C3699C">
        <w:t xml:space="preserve"> usually tired at the end of the school day.</w:t>
      </w:r>
    </w:p>
    <w:p w14:paraId="0BC0C56A" w14:textId="3B5F33A0" w:rsidR="00B23217" w:rsidRDefault="00B23217" w:rsidP="00B23217">
      <w:pPr>
        <w:pStyle w:val="Rubric"/>
      </w:pPr>
    </w:p>
    <w:p w14:paraId="35902DBE" w14:textId="1627EF3B" w:rsidR="0015027F" w:rsidRDefault="0015027F" w:rsidP="0015027F">
      <w:pPr>
        <w:pStyle w:val="Textnumbered"/>
        <w:numPr>
          <w:ilvl w:val="0"/>
          <w:numId w:val="94"/>
        </w:numPr>
      </w:pPr>
      <w:r>
        <w:t>How many</w:t>
      </w:r>
    </w:p>
    <w:p w14:paraId="7CC97896" w14:textId="4A8B111A" w:rsidR="00B31CF0" w:rsidRDefault="00B31CF0" w:rsidP="0015027F">
      <w:pPr>
        <w:pStyle w:val="Textnumbered"/>
        <w:numPr>
          <w:ilvl w:val="0"/>
          <w:numId w:val="94"/>
        </w:numPr>
      </w:pPr>
      <w:r>
        <w:t>Who</w:t>
      </w:r>
    </w:p>
    <w:p w14:paraId="7B780233" w14:textId="1572381E" w:rsidR="00B31CF0" w:rsidRDefault="0015027F" w:rsidP="00B31CF0">
      <w:pPr>
        <w:pStyle w:val="Textnumbered"/>
      </w:pPr>
      <w:r>
        <w:t>Where</w:t>
      </w:r>
    </w:p>
    <w:p w14:paraId="1FAFD079" w14:textId="15FB625B" w:rsidR="00B31CF0" w:rsidRDefault="00B31CF0" w:rsidP="00B31CF0">
      <w:pPr>
        <w:pStyle w:val="Textnumbered"/>
      </w:pPr>
      <w:r>
        <w:t>What time</w:t>
      </w:r>
      <w:r w:rsidR="00EC0B9C">
        <w:t xml:space="preserve"> / When</w:t>
      </w:r>
    </w:p>
    <w:p w14:paraId="1813A4CE" w14:textId="5CE6ED24" w:rsidR="00B31CF0" w:rsidRPr="00B31CF0" w:rsidRDefault="0015027F" w:rsidP="00B31CF0">
      <w:pPr>
        <w:pStyle w:val="Textnumbered"/>
      </w:pPr>
      <w:r>
        <w:t>How often</w:t>
      </w:r>
    </w:p>
    <w:p w14:paraId="04FAE72C" w14:textId="77777777" w:rsidR="00A11028" w:rsidRDefault="00A11028" w:rsidP="00A11028">
      <w:pPr>
        <w:pStyle w:val="Rubric"/>
      </w:pPr>
    </w:p>
    <w:p w14:paraId="288343A6" w14:textId="6D99626D" w:rsidR="00A11028" w:rsidRDefault="0015027F" w:rsidP="004552C7">
      <w:pPr>
        <w:pStyle w:val="Textnumbered"/>
        <w:numPr>
          <w:ilvl w:val="0"/>
          <w:numId w:val="16"/>
        </w:numPr>
      </w:pPr>
      <w:r>
        <w:rPr>
          <w:strike/>
        </w:rPr>
        <w:t>on</w:t>
      </w:r>
      <w:r w:rsidR="00A82F8F">
        <w:t xml:space="preserve"> </w:t>
      </w:r>
      <w:r>
        <w:t>in</w:t>
      </w:r>
    </w:p>
    <w:p w14:paraId="4EC707C7" w14:textId="54FFB74F" w:rsidR="00A11028" w:rsidRDefault="0015027F" w:rsidP="004552C7">
      <w:pPr>
        <w:pStyle w:val="Textnumbered"/>
        <w:numPr>
          <w:ilvl w:val="0"/>
          <w:numId w:val="16"/>
        </w:numPr>
      </w:pPr>
      <w:r>
        <w:rPr>
          <w:strike/>
        </w:rPr>
        <w:t>in</w:t>
      </w:r>
      <w:r w:rsidR="00A82F8F">
        <w:t xml:space="preserve"> </w:t>
      </w:r>
      <w:r>
        <w:t>at</w:t>
      </w:r>
    </w:p>
    <w:p w14:paraId="44823A47" w14:textId="5A9C4D28" w:rsidR="00A11028" w:rsidRDefault="0015027F" w:rsidP="004552C7">
      <w:pPr>
        <w:pStyle w:val="Textnumbered"/>
        <w:numPr>
          <w:ilvl w:val="0"/>
          <w:numId w:val="16"/>
        </w:numPr>
      </w:pPr>
      <w:r>
        <w:rPr>
          <w:strike/>
        </w:rPr>
        <w:t>before</w:t>
      </w:r>
      <w:r w:rsidR="00A82F8F">
        <w:t xml:space="preserve"> </w:t>
      </w:r>
      <w:r>
        <w:t>until</w:t>
      </w:r>
    </w:p>
    <w:p w14:paraId="53029F97" w14:textId="3A7EA68C" w:rsidR="00A11028" w:rsidRPr="0017770F" w:rsidRDefault="0015027F" w:rsidP="004552C7">
      <w:pPr>
        <w:pStyle w:val="Textnumbered"/>
        <w:numPr>
          <w:ilvl w:val="0"/>
          <w:numId w:val="16"/>
        </w:numPr>
      </w:pPr>
      <w:r>
        <w:rPr>
          <w:strike/>
        </w:rPr>
        <w:t>in</w:t>
      </w:r>
      <w:r w:rsidR="00A82F8F">
        <w:t xml:space="preserve"> </w:t>
      </w:r>
      <w:r>
        <w:t>on</w:t>
      </w:r>
    </w:p>
    <w:p w14:paraId="26B14FFB" w14:textId="2DC57B2E" w:rsidR="00A11028" w:rsidRDefault="0015027F" w:rsidP="004552C7">
      <w:pPr>
        <w:pStyle w:val="Textnumbered"/>
        <w:numPr>
          <w:ilvl w:val="0"/>
          <w:numId w:val="16"/>
        </w:numPr>
      </w:pPr>
      <w:r>
        <w:rPr>
          <w:strike/>
        </w:rPr>
        <w:t>at</w:t>
      </w:r>
      <w:r>
        <w:t xml:space="preserve"> from</w:t>
      </w:r>
    </w:p>
    <w:p w14:paraId="7B5607C7" w14:textId="77777777" w:rsidR="00A11028" w:rsidRDefault="00A11028" w:rsidP="00A11028">
      <w:pPr>
        <w:pStyle w:val="Rubric"/>
      </w:pPr>
    </w:p>
    <w:p w14:paraId="2E7554F4" w14:textId="25F06D33" w:rsidR="00A11028" w:rsidRPr="00A11028" w:rsidRDefault="00CF42FB" w:rsidP="004552C7">
      <w:pPr>
        <w:pStyle w:val="Textnumbered"/>
        <w:numPr>
          <w:ilvl w:val="0"/>
          <w:numId w:val="17"/>
        </w:numPr>
      </w:pPr>
      <w:r>
        <w:t>jungle</w:t>
      </w:r>
    </w:p>
    <w:p w14:paraId="6648F1A0" w14:textId="0D07DB03" w:rsidR="00A11028" w:rsidRPr="00A11028" w:rsidRDefault="00CF42FB" w:rsidP="004552C7">
      <w:pPr>
        <w:pStyle w:val="Textnumbered"/>
        <w:numPr>
          <w:ilvl w:val="0"/>
          <w:numId w:val="17"/>
        </w:numPr>
      </w:pPr>
      <w:r>
        <w:t>river</w:t>
      </w:r>
    </w:p>
    <w:p w14:paraId="176A70ED" w14:textId="4DBEFDF7" w:rsidR="00A11028" w:rsidRPr="00A11028" w:rsidRDefault="00CF42FB" w:rsidP="004552C7">
      <w:pPr>
        <w:pStyle w:val="Textnumbered"/>
        <w:numPr>
          <w:ilvl w:val="0"/>
          <w:numId w:val="17"/>
        </w:numPr>
      </w:pPr>
      <w:r>
        <w:t>narrow</w:t>
      </w:r>
    </w:p>
    <w:p w14:paraId="3321D22F" w14:textId="33892CAB" w:rsidR="00CF42FB" w:rsidRDefault="00CF42FB" w:rsidP="004552C7">
      <w:pPr>
        <w:pStyle w:val="Textnumbered"/>
        <w:numPr>
          <w:ilvl w:val="0"/>
          <w:numId w:val="17"/>
        </w:numPr>
      </w:pPr>
      <w:r>
        <w:t>safe</w:t>
      </w:r>
    </w:p>
    <w:p w14:paraId="30835C90" w14:textId="3A82BBE2" w:rsidR="00CF42FB" w:rsidRDefault="00CF42FB" w:rsidP="004552C7">
      <w:pPr>
        <w:pStyle w:val="Textnumbered"/>
        <w:numPr>
          <w:ilvl w:val="0"/>
          <w:numId w:val="17"/>
        </w:numPr>
      </w:pPr>
      <w:r>
        <w:t>boat</w:t>
      </w:r>
    </w:p>
    <w:p w14:paraId="2515D39E" w14:textId="77AAE167" w:rsidR="00A11028" w:rsidRPr="00A11028" w:rsidRDefault="00A11028" w:rsidP="00A11028">
      <w:pPr>
        <w:pStyle w:val="Ahead"/>
      </w:pPr>
      <w:r>
        <w:t>Unit 3, Test 1</w:t>
      </w:r>
    </w:p>
    <w:p w14:paraId="51640AF2" w14:textId="77777777" w:rsidR="00A11028" w:rsidRDefault="00A11028" w:rsidP="004552C7">
      <w:pPr>
        <w:pStyle w:val="Rubric"/>
        <w:numPr>
          <w:ilvl w:val="0"/>
          <w:numId w:val="18"/>
        </w:numPr>
      </w:pPr>
    </w:p>
    <w:p w14:paraId="0604C8C0" w14:textId="4E63723D" w:rsidR="00B25B80" w:rsidRDefault="00606C44" w:rsidP="004552C7">
      <w:pPr>
        <w:pStyle w:val="Textnumbered"/>
        <w:numPr>
          <w:ilvl w:val="0"/>
          <w:numId w:val="19"/>
        </w:numPr>
      </w:pPr>
      <w:r>
        <w:t xml:space="preserve">I’m </w:t>
      </w:r>
      <w:r w:rsidR="004A5AB4">
        <w:t xml:space="preserve">/ I am </w:t>
      </w:r>
      <w:r>
        <w:t>not looking for my phone.</w:t>
      </w:r>
    </w:p>
    <w:p w14:paraId="00961145" w14:textId="35BD3628" w:rsidR="00B25B80" w:rsidRDefault="00606C44" w:rsidP="00B25B80">
      <w:pPr>
        <w:pStyle w:val="Textnumbered"/>
      </w:pPr>
      <w:r>
        <w:t>We aren’</w:t>
      </w:r>
      <w:r w:rsidR="00FA4BF3">
        <w:t xml:space="preserve">t / </w:t>
      </w:r>
      <w:r>
        <w:t>’re not</w:t>
      </w:r>
      <w:r w:rsidR="004A5AB4">
        <w:t xml:space="preserve"> / are not</w:t>
      </w:r>
      <w:r w:rsidR="00702E89">
        <w:t xml:space="preserve"> waiting outside!</w:t>
      </w:r>
    </w:p>
    <w:p w14:paraId="18213B4B" w14:textId="4E50C485" w:rsidR="00B25B80" w:rsidRDefault="00EC0B9C" w:rsidP="00B25B80">
      <w:pPr>
        <w:pStyle w:val="Textnumbered"/>
      </w:pPr>
      <w:r>
        <w:t>You aren’t / ’</w:t>
      </w:r>
      <w:r w:rsidR="00FA4BF3">
        <w:t>re not</w:t>
      </w:r>
      <w:r w:rsidR="004A5AB4">
        <w:t xml:space="preserve"> / are not</w:t>
      </w:r>
      <w:r w:rsidR="00FA4BF3">
        <w:t xml:space="preserve"> wearing a hat and gloves.</w:t>
      </w:r>
    </w:p>
    <w:p w14:paraId="4DEC5AB4" w14:textId="5DF16C66" w:rsidR="00B25B80" w:rsidRDefault="00EC0B9C" w:rsidP="00B25B80">
      <w:pPr>
        <w:pStyle w:val="Textnumbered"/>
      </w:pPr>
      <w:r>
        <w:t>They aren’t / ’</w:t>
      </w:r>
      <w:r w:rsidR="00FA4BF3">
        <w:t>re not</w:t>
      </w:r>
      <w:r w:rsidR="004A5AB4">
        <w:t xml:space="preserve"> / are not</w:t>
      </w:r>
      <w:r w:rsidR="00FA4BF3">
        <w:t xml:space="preserve"> skateboarding in the park.</w:t>
      </w:r>
    </w:p>
    <w:p w14:paraId="7F60820B" w14:textId="784430A1" w:rsidR="00B25B80" w:rsidRDefault="00EC0B9C" w:rsidP="00B25B80">
      <w:pPr>
        <w:pStyle w:val="Textnumbered"/>
      </w:pPr>
      <w:r>
        <w:t>It isn’t / ’</w:t>
      </w:r>
      <w:r w:rsidR="00FA4BF3">
        <w:t>s not</w:t>
      </w:r>
      <w:r w:rsidR="004A5AB4">
        <w:t xml:space="preserve"> / is not</w:t>
      </w:r>
      <w:r w:rsidR="00FA4BF3">
        <w:t xml:space="preserve"> raining</w:t>
      </w:r>
      <w:r w:rsidR="004A5AB4">
        <w:t xml:space="preserve"> in London</w:t>
      </w:r>
      <w:r w:rsidR="00FA4BF3">
        <w:t>.</w:t>
      </w:r>
    </w:p>
    <w:p w14:paraId="3469CFA4" w14:textId="73B3A784" w:rsidR="00B25B80" w:rsidRDefault="00007D12" w:rsidP="00B25B80">
      <w:pPr>
        <w:pStyle w:val="Rubric"/>
      </w:pPr>
      <w:r>
        <w:br w:type="column"/>
      </w:r>
    </w:p>
    <w:p w14:paraId="5A4F92EE" w14:textId="1583E0AA" w:rsidR="00B25B80" w:rsidRDefault="00F57DC6" w:rsidP="004552C7">
      <w:pPr>
        <w:pStyle w:val="Textnumbered"/>
        <w:numPr>
          <w:ilvl w:val="0"/>
          <w:numId w:val="20"/>
        </w:numPr>
      </w:pPr>
      <w:r>
        <w:t>are you watching</w:t>
      </w:r>
    </w:p>
    <w:p w14:paraId="39C491D3" w14:textId="7F99A218" w:rsidR="00B25B80" w:rsidRPr="00B25B80" w:rsidRDefault="00891E07" w:rsidP="00626273">
      <w:pPr>
        <w:pStyle w:val="Textnumbered"/>
      </w:pPr>
      <w:r>
        <w:t>’s /</w:t>
      </w:r>
      <w:r w:rsidR="00F57DC6">
        <w:t xml:space="preserve"> is taking</w:t>
      </w:r>
    </w:p>
    <w:p w14:paraId="451B0B91" w14:textId="37889C93" w:rsidR="00B25B80" w:rsidRPr="00B25B80" w:rsidRDefault="00F57DC6" w:rsidP="00B25B80">
      <w:pPr>
        <w:pStyle w:val="Textnumbered"/>
      </w:pPr>
      <w:r>
        <w:t>Are they coming</w:t>
      </w:r>
    </w:p>
    <w:p w14:paraId="39979131" w14:textId="607000DB" w:rsidR="00B25B80" w:rsidRPr="00B25B80" w:rsidRDefault="00F57DC6" w:rsidP="00B25B80">
      <w:pPr>
        <w:pStyle w:val="Textnumbered"/>
      </w:pPr>
      <w:r>
        <w:t>’m / am chatting</w:t>
      </w:r>
    </w:p>
    <w:p w14:paraId="06A9E4A3" w14:textId="7304F091" w:rsidR="00B25B80" w:rsidRPr="00B25B80" w:rsidRDefault="007272C5" w:rsidP="00B25B80">
      <w:pPr>
        <w:pStyle w:val="Textnumbered"/>
      </w:pPr>
      <w:r>
        <w:t>Is he playing</w:t>
      </w:r>
    </w:p>
    <w:p w14:paraId="3EB500E8" w14:textId="77777777" w:rsidR="00B25B80" w:rsidRPr="00B25B80" w:rsidRDefault="00B25B80" w:rsidP="00B25B80">
      <w:pPr>
        <w:pStyle w:val="Rubric"/>
      </w:pPr>
    </w:p>
    <w:p w14:paraId="40F086E5" w14:textId="7987242B" w:rsidR="00B25B80" w:rsidRPr="0017770F" w:rsidRDefault="00F57DC6" w:rsidP="004552C7">
      <w:pPr>
        <w:pStyle w:val="Textnumbered"/>
        <w:numPr>
          <w:ilvl w:val="0"/>
          <w:numId w:val="21"/>
        </w:numPr>
      </w:pPr>
      <w:r w:rsidRPr="0017770F">
        <w:t>pyjamas</w:t>
      </w:r>
    </w:p>
    <w:p w14:paraId="6673C506" w14:textId="004C4923" w:rsidR="00B25B80" w:rsidRPr="0017770F" w:rsidRDefault="00F57DC6" w:rsidP="00B25B80">
      <w:pPr>
        <w:pStyle w:val="Textnumbered"/>
      </w:pPr>
      <w:r w:rsidRPr="0017770F">
        <w:t>T-shirt</w:t>
      </w:r>
    </w:p>
    <w:p w14:paraId="025A5C1D" w14:textId="240AE352" w:rsidR="00B25B80" w:rsidRPr="0017770F" w:rsidRDefault="00F57DC6" w:rsidP="00B25B80">
      <w:pPr>
        <w:pStyle w:val="Textnumbered"/>
      </w:pPr>
      <w:r w:rsidRPr="0017770F">
        <w:t>tie</w:t>
      </w:r>
    </w:p>
    <w:p w14:paraId="5F8C6B59" w14:textId="044EF72E" w:rsidR="00B25B80" w:rsidRPr="0017770F" w:rsidRDefault="00F57DC6" w:rsidP="00B25B80">
      <w:pPr>
        <w:pStyle w:val="Textnumbered"/>
      </w:pPr>
      <w:r w:rsidRPr="0017770F">
        <w:t>trousers</w:t>
      </w:r>
    </w:p>
    <w:p w14:paraId="28FF129F" w14:textId="0356E853" w:rsidR="00B25B80" w:rsidRPr="0017770F" w:rsidRDefault="00F57DC6" w:rsidP="00B25B80">
      <w:pPr>
        <w:pStyle w:val="Textnumbered"/>
      </w:pPr>
      <w:r w:rsidRPr="0017770F">
        <w:t>cardigan</w:t>
      </w:r>
    </w:p>
    <w:p w14:paraId="5C7A2DB5" w14:textId="77777777" w:rsidR="00B25B80" w:rsidRDefault="00B25B80" w:rsidP="00B25B80">
      <w:pPr>
        <w:pStyle w:val="Rubric"/>
      </w:pPr>
    </w:p>
    <w:p w14:paraId="563871B0" w14:textId="0E18B72D" w:rsidR="00B25B80" w:rsidRDefault="00F57DC6" w:rsidP="004552C7">
      <w:pPr>
        <w:pStyle w:val="Textnumbered"/>
        <w:numPr>
          <w:ilvl w:val="0"/>
          <w:numId w:val="22"/>
        </w:numPr>
      </w:pPr>
      <w:r>
        <w:t>smart</w:t>
      </w:r>
    </w:p>
    <w:p w14:paraId="4E6E4D38" w14:textId="2D967A48" w:rsidR="00B25B80" w:rsidRDefault="00F57DC6" w:rsidP="00B25B80">
      <w:pPr>
        <w:pStyle w:val="Textnumbered"/>
      </w:pPr>
      <w:r>
        <w:t>tight</w:t>
      </w:r>
    </w:p>
    <w:p w14:paraId="789546D7" w14:textId="62D8F47D" w:rsidR="00B25B80" w:rsidRDefault="00F57DC6" w:rsidP="00B25B80">
      <w:pPr>
        <w:pStyle w:val="Textnumbered"/>
      </w:pPr>
      <w:r>
        <w:t>short-sleeved</w:t>
      </w:r>
    </w:p>
    <w:p w14:paraId="11CB9CB8" w14:textId="5E9E6B19" w:rsidR="00B25B80" w:rsidRDefault="00F57DC6" w:rsidP="00B25B80">
      <w:pPr>
        <w:pStyle w:val="Textnumbered"/>
      </w:pPr>
      <w:r>
        <w:t>dark</w:t>
      </w:r>
    </w:p>
    <w:p w14:paraId="4B480700" w14:textId="5071E670" w:rsidR="00B25B80" w:rsidRDefault="00F57DC6" w:rsidP="00B25B80">
      <w:pPr>
        <w:pStyle w:val="Textnumbered"/>
      </w:pPr>
      <w:r>
        <w:t>patterned</w:t>
      </w:r>
    </w:p>
    <w:p w14:paraId="23C17F2B" w14:textId="35D8E6F4" w:rsidR="00B25B80" w:rsidRPr="00B25B80" w:rsidRDefault="00B25B80" w:rsidP="00B25B80">
      <w:pPr>
        <w:pStyle w:val="Ahead"/>
      </w:pPr>
      <w:r w:rsidRPr="00B25B80">
        <w:t>Unit 3</w:t>
      </w:r>
      <w:r>
        <w:t>, Test 2</w:t>
      </w:r>
    </w:p>
    <w:p w14:paraId="5138537C" w14:textId="77777777" w:rsidR="00B25B80" w:rsidRDefault="00B25B80" w:rsidP="004552C7">
      <w:pPr>
        <w:pStyle w:val="Rubric"/>
        <w:numPr>
          <w:ilvl w:val="0"/>
          <w:numId w:val="23"/>
        </w:numPr>
      </w:pPr>
    </w:p>
    <w:p w14:paraId="78E7A518" w14:textId="2889ADD1" w:rsidR="00314039" w:rsidRPr="00314039" w:rsidRDefault="005F61E4" w:rsidP="004552C7">
      <w:pPr>
        <w:pStyle w:val="Textnumbered"/>
        <w:numPr>
          <w:ilvl w:val="0"/>
          <w:numId w:val="24"/>
        </w:numPr>
      </w:pPr>
      <w:r>
        <w:t>am not smiling</w:t>
      </w:r>
    </w:p>
    <w:p w14:paraId="69B57CE2" w14:textId="0302E881" w:rsidR="00314039" w:rsidRDefault="005F61E4" w:rsidP="00626273">
      <w:pPr>
        <w:pStyle w:val="Textnumbered"/>
      </w:pPr>
      <w:r>
        <w:t>believes</w:t>
      </w:r>
    </w:p>
    <w:p w14:paraId="7284CAFB" w14:textId="10892C04" w:rsidR="00314039" w:rsidRPr="00314039" w:rsidRDefault="005F61E4" w:rsidP="00626273">
      <w:pPr>
        <w:pStyle w:val="Textnumbered"/>
      </w:pPr>
      <w:r>
        <w:t>Do you always get dressed</w:t>
      </w:r>
    </w:p>
    <w:p w14:paraId="6B6BFA10" w14:textId="5C531484" w:rsidR="00314039" w:rsidRDefault="005F61E4" w:rsidP="00626273">
      <w:pPr>
        <w:pStyle w:val="Textnumbered"/>
      </w:pPr>
      <w:r>
        <w:t>hate</w:t>
      </w:r>
    </w:p>
    <w:p w14:paraId="286533D2" w14:textId="733FDC40" w:rsidR="00314039" w:rsidRDefault="005F61E4" w:rsidP="00626273">
      <w:pPr>
        <w:pStyle w:val="Textnumbered"/>
      </w:pPr>
      <w:r>
        <w:t>is wearing</w:t>
      </w:r>
    </w:p>
    <w:p w14:paraId="4D81CA71" w14:textId="77777777" w:rsidR="00314039" w:rsidRPr="00314039" w:rsidRDefault="00314039" w:rsidP="00314039">
      <w:pPr>
        <w:pStyle w:val="Rubric"/>
      </w:pPr>
    </w:p>
    <w:p w14:paraId="07403203" w14:textId="3FA26661" w:rsidR="00314039" w:rsidRPr="00314039" w:rsidRDefault="00127E3A" w:rsidP="004552C7">
      <w:pPr>
        <w:pStyle w:val="Textnumbered"/>
        <w:numPr>
          <w:ilvl w:val="0"/>
          <w:numId w:val="25"/>
        </w:numPr>
      </w:pPr>
      <w:r>
        <w:t>are you doing</w:t>
      </w:r>
    </w:p>
    <w:p w14:paraId="44CB5237" w14:textId="78F2092A" w:rsidR="00314039" w:rsidRPr="00314039" w:rsidRDefault="00891E07" w:rsidP="00314039">
      <w:pPr>
        <w:pStyle w:val="Textnumbered"/>
      </w:pPr>
      <w:r>
        <w:t xml:space="preserve">’m </w:t>
      </w:r>
      <w:r w:rsidR="00127E3A">
        <w:t>/ am waiting</w:t>
      </w:r>
    </w:p>
    <w:p w14:paraId="471DD981" w14:textId="01EADD48" w:rsidR="00314039" w:rsidRPr="00314039" w:rsidRDefault="00891E07" w:rsidP="00314039">
      <w:pPr>
        <w:pStyle w:val="Textnumbered"/>
      </w:pPr>
      <w:r>
        <w:t xml:space="preserve">don’t </w:t>
      </w:r>
      <w:r w:rsidR="00277123">
        <w:t>/ do not know</w:t>
      </w:r>
    </w:p>
    <w:p w14:paraId="5F2DF551" w14:textId="71E451F5" w:rsidR="00314039" w:rsidRPr="00314039" w:rsidRDefault="00891E07" w:rsidP="005F6F70">
      <w:pPr>
        <w:pStyle w:val="Textnumbered"/>
      </w:pPr>
      <w:r>
        <w:t>’m</w:t>
      </w:r>
      <w:r w:rsidR="00127E3A">
        <w:t xml:space="preserve"> / am not wearing</w:t>
      </w:r>
    </w:p>
    <w:p w14:paraId="0128FAE6" w14:textId="7CDDBA00" w:rsidR="00314039" w:rsidRPr="00314039" w:rsidRDefault="00891E07" w:rsidP="00314039">
      <w:pPr>
        <w:pStyle w:val="Textnumbered"/>
      </w:pPr>
      <w:r>
        <w:t xml:space="preserve">’s </w:t>
      </w:r>
      <w:r w:rsidR="00127E3A">
        <w:t>/ is coming</w:t>
      </w:r>
    </w:p>
    <w:p w14:paraId="1C2DEE32" w14:textId="719629EC" w:rsidR="00314039" w:rsidRDefault="00314039" w:rsidP="005F6F70">
      <w:pPr>
        <w:pStyle w:val="Rubric"/>
      </w:pPr>
    </w:p>
    <w:p w14:paraId="2917C730" w14:textId="70971571" w:rsidR="005F6F70" w:rsidRDefault="005F61E4" w:rsidP="004552C7">
      <w:pPr>
        <w:pStyle w:val="Textnumbered"/>
        <w:numPr>
          <w:ilvl w:val="0"/>
          <w:numId w:val="26"/>
        </w:numPr>
      </w:pPr>
      <w:r>
        <w:t>different</w:t>
      </w:r>
    </w:p>
    <w:p w14:paraId="1041454F" w14:textId="0113B41B" w:rsidR="005F6F70" w:rsidRDefault="005F61E4" w:rsidP="005F6F70">
      <w:pPr>
        <w:pStyle w:val="Textnumbered"/>
      </w:pPr>
      <w:r>
        <w:t>low</w:t>
      </w:r>
    </w:p>
    <w:p w14:paraId="330CA0C2" w14:textId="69C4FA4A" w:rsidR="005F6F70" w:rsidRDefault="005F61E4" w:rsidP="005F6F70">
      <w:pPr>
        <w:pStyle w:val="Textnumbered"/>
      </w:pPr>
      <w:r>
        <w:t>unfriendly</w:t>
      </w:r>
    </w:p>
    <w:p w14:paraId="06800563" w14:textId="3FE0210A" w:rsidR="005F6F70" w:rsidRDefault="005F61E4" w:rsidP="005F6F70">
      <w:pPr>
        <w:pStyle w:val="Textnumbered"/>
      </w:pPr>
      <w:r>
        <w:t>cheap</w:t>
      </w:r>
    </w:p>
    <w:p w14:paraId="785B6D0F" w14:textId="67FCA378" w:rsidR="005F6F70" w:rsidRDefault="005F61E4" w:rsidP="005F6F70">
      <w:pPr>
        <w:pStyle w:val="Textnumbered"/>
      </w:pPr>
      <w:r>
        <w:t>wrong</w:t>
      </w:r>
    </w:p>
    <w:p w14:paraId="6673C295" w14:textId="71EA0EA2" w:rsidR="005F6F70" w:rsidRDefault="005F61E4" w:rsidP="005F6F70">
      <w:pPr>
        <w:pStyle w:val="Textnumbered"/>
      </w:pPr>
      <w:r>
        <w:t>female</w:t>
      </w:r>
    </w:p>
    <w:p w14:paraId="01FCC68B" w14:textId="52CD2260" w:rsidR="005F6F70" w:rsidRDefault="005F61E4" w:rsidP="005F6F70">
      <w:pPr>
        <w:pStyle w:val="Textnumbered"/>
      </w:pPr>
      <w:r>
        <w:t>real</w:t>
      </w:r>
    </w:p>
    <w:p w14:paraId="59597200" w14:textId="5897CC74" w:rsidR="005F6F70" w:rsidRDefault="005F61E4" w:rsidP="005F6F70">
      <w:pPr>
        <w:pStyle w:val="Textnumbered"/>
      </w:pPr>
      <w:r>
        <w:t>unkind</w:t>
      </w:r>
    </w:p>
    <w:p w14:paraId="577749FC" w14:textId="351ADA43" w:rsidR="005F6F70" w:rsidRDefault="005F61E4" w:rsidP="005F6F70">
      <w:pPr>
        <w:pStyle w:val="Textnumbered"/>
      </w:pPr>
      <w:r>
        <w:t>safe</w:t>
      </w:r>
    </w:p>
    <w:p w14:paraId="165E2D2E" w14:textId="31111D6B" w:rsidR="005F6F70" w:rsidRPr="0017770F" w:rsidRDefault="005F61E4" w:rsidP="005F6F70">
      <w:pPr>
        <w:pStyle w:val="Textnumbered"/>
      </w:pPr>
      <w:r w:rsidRPr="0017770F">
        <w:t>unnecessary</w:t>
      </w:r>
    </w:p>
    <w:p w14:paraId="35F7EF04" w14:textId="7AC3DF85" w:rsidR="005F6F70" w:rsidRPr="005F6F70" w:rsidRDefault="00007D12" w:rsidP="005F6F70">
      <w:pPr>
        <w:pStyle w:val="Ahead"/>
      </w:pPr>
      <w:r>
        <w:br w:type="column"/>
      </w:r>
      <w:bookmarkStart w:id="1" w:name="_Hlk488592522"/>
      <w:r w:rsidR="005F6F70">
        <w:t>Unit 4, Test 1</w:t>
      </w:r>
      <w:bookmarkEnd w:id="1"/>
    </w:p>
    <w:p w14:paraId="039933DD" w14:textId="77777777" w:rsidR="005F6F70" w:rsidRDefault="005F6F70" w:rsidP="004552C7">
      <w:pPr>
        <w:pStyle w:val="Rubric"/>
        <w:numPr>
          <w:ilvl w:val="0"/>
          <w:numId w:val="27"/>
        </w:numPr>
      </w:pPr>
    </w:p>
    <w:p w14:paraId="27675CBC" w14:textId="298199A2" w:rsidR="005F6F70" w:rsidRPr="005F6F70" w:rsidRDefault="00A106EE" w:rsidP="004552C7">
      <w:pPr>
        <w:pStyle w:val="Textnumbered"/>
        <w:numPr>
          <w:ilvl w:val="0"/>
          <w:numId w:val="28"/>
        </w:numPr>
      </w:pPr>
      <w:r>
        <w:t>There are</w:t>
      </w:r>
    </w:p>
    <w:p w14:paraId="435D5BA8" w14:textId="0C553618" w:rsidR="005F6F70" w:rsidRPr="005F6F70" w:rsidRDefault="00A106EE" w:rsidP="004552C7">
      <w:pPr>
        <w:pStyle w:val="Textnumbered"/>
        <w:numPr>
          <w:ilvl w:val="0"/>
          <w:numId w:val="28"/>
        </w:numPr>
      </w:pPr>
      <w:r>
        <w:t>There’s</w:t>
      </w:r>
    </w:p>
    <w:p w14:paraId="6F92212F" w14:textId="5B9A2968" w:rsidR="005F6F70" w:rsidRPr="005F6F70" w:rsidRDefault="00A106EE" w:rsidP="004552C7">
      <w:pPr>
        <w:pStyle w:val="Textnumbered"/>
        <w:numPr>
          <w:ilvl w:val="0"/>
          <w:numId w:val="28"/>
        </w:numPr>
      </w:pPr>
      <w:r>
        <w:t>some</w:t>
      </w:r>
    </w:p>
    <w:p w14:paraId="540FEA28" w14:textId="1E386DDF" w:rsidR="005F6F70" w:rsidRPr="005F6F70" w:rsidRDefault="00A106EE" w:rsidP="004552C7">
      <w:pPr>
        <w:pStyle w:val="Textnumbered"/>
        <w:numPr>
          <w:ilvl w:val="0"/>
          <w:numId w:val="28"/>
        </w:numPr>
      </w:pPr>
      <w:r>
        <w:t>any</w:t>
      </w:r>
    </w:p>
    <w:p w14:paraId="0196D188" w14:textId="6273A39A" w:rsidR="005F6F70" w:rsidRPr="005F6F70" w:rsidRDefault="00A106EE" w:rsidP="004552C7">
      <w:pPr>
        <w:pStyle w:val="Textnumbered"/>
        <w:numPr>
          <w:ilvl w:val="0"/>
          <w:numId w:val="28"/>
        </w:numPr>
      </w:pPr>
      <w:r>
        <w:t>any</w:t>
      </w:r>
    </w:p>
    <w:p w14:paraId="11F10F72" w14:textId="77777777" w:rsidR="005F6F70" w:rsidRDefault="005F6F70" w:rsidP="005F6F70">
      <w:pPr>
        <w:pStyle w:val="Rubric"/>
      </w:pPr>
    </w:p>
    <w:p w14:paraId="67EA555D" w14:textId="0139DF22" w:rsidR="005F6F70" w:rsidRPr="005F6F70" w:rsidRDefault="005B4B10" w:rsidP="004552C7">
      <w:pPr>
        <w:pStyle w:val="Textnumbered"/>
        <w:numPr>
          <w:ilvl w:val="0"/>
          <w:numId w:val="29"/>
        </w:numPr>
      </w:pPr>
      <w:r>
        <w:t>b</w:t>
      </w:r>
    </w:p>
    <w:p w14:paraId="23D9CB08" w14:textId="11E2C1E0" w:rsidR="005F6F70" w:rsidRPr="005F6F70" w:rsidRDefault="005B4B10" w:rsidP="005F6F70">
      <w:pPr>
        <w:pStyle w:val="Textnumbered"/>
      </w:pPr>
      <w:r>
        <w:t>b</w:t>
      </w:r>
    </w:p>
    <w:p w14:paraId="754EC5D3" w14:textId="574C591D" w:rsidR="005F6F70" w:rsidRPr="005F6F70" w:rsidRDefault="005B4B10" w:rsidP="005F6F70">
      <w:pPr>
        <w:pStyle w:val="Textnumbered"/>
      </w:pPr>
      <w:r>
        <w:t>a</w:t>
      </w:r>
    </w:p>
    <w:p w14:paraId="6A081A46" w14:textId="53D4DA7F" w:rsidR="005F6F70" w:rsidRPr="0017770F" w:rsidRDefault="00A106EE" w:rsidP="005F6F70">
      <w:pPr>
        <w:pStyle w:val="Textnumbered"/>
      </w:pPr>
      <w:r w:rsidRPr="0017770F">
        <w:t>a</w:t>
      </w:r>
    </w:p>
    <w:p w14:paraId="0DC78E30" w14:textId="599BCE87" w:rsidR="005F6F70" w:rsidRDefault="005B4B10" w:rsidP="00626273">
      <w:pPr>
        <w:pStyle w:val="Textnumbered"/>
      </w:pPr>
      <w:r>
        <w:t>b</w:t>
      </w:r>
    </w:p>
    <w:p w14:paraId="1119BEDA" w14:textId="77777777" w:rsidR="00C04EF4" w:rsidRDefault="00C04EF4" w:rsidP="00C04EF4">
      <w:pPr>
        <w:pStyle w:val="Rubric"/>
      </w:pPr>
    </w:p>
    <w:p w14:paraId="3BA6725F" w14:textId="60D73933" w:rsidR="005F6F70" w:rsidRPr="005F6F70" w:rsidRDefault="00A106EE" w:rsidP="004552C7">
      <w:pPr>
        <w:pStyle w:val="Textnumbered"/>
        <w:numPr>
          <w:ilvl w:val="0"/>
          <w:numId w:val="82"/>
        </w:numPr>
      </w:pPr>
      <w:r>
        <w:t>potatoes</w:t>
      </w:r>
    </w:p>
    <w:p w14:paraId="7B7E836B" w14:textId="59F4F952" w:rsidR="005F6F70" w:rsidRPr="005F6F70" w:rsidRDefault="00A106EE" w:rsidP="005F6F70">
      <w:pPr>
        <w:pStyle w:val="Textnumbered"/>
      </w:pPr>
      <w:r>
        <w:t>beef</w:t>
      </w:r>
    </w:p>
    <w:p w14:paraId="3F84A911" w14:textId="17215C8C" w:rsidR="005F6F70" w:rsidRPr="005F6F70" w:rsidRDefault="00A106EE" w:rsidP="005F6F70">
      <w:pPr>
        <w:pStyle w:val="Textnumbered"/>
      </w:pPr>
      <w:r>
        <w:t>fish</w:t>
      </w:r>
    </w:p>
    <w:p w14:paraId="6B309741" w14:textId="4FB3BCF5" w:rsidR="00862AC1" w:rsidRDefault="00A106EE" w:rsidP="00626273">
      <w:pPr>
        <w:pStyle w:val="Textnumbered"/>
      </w:pPr>
      <w:r>
        <w:t>sandwiches</w:t>
      </w:r>
    </w:p>
    <w:p w14:paraId="5F56BB21" w14:textId="68F50E1E" w:rsidR="005F6F70" w:rsidRDefault="00A106EE" w:rsidP="00626273">
      <w:pPr>
        <w:pStyle w:val="Textnumbered"/>
      </w:pPr>
      <w:r>
        <w:t>olives</w:t>
      </w:r>
    </w:p>
    <w:p w14:paraId="69D56F8A" w14:textId="2E4663A6" w:rsidR="005F6F70" w:rsidRDefault="005F6F70" w:rsidP="003D37B7">
      <w:pPr>
        <w:pStyle w:val="Rubric"/>
      </w:pPr>
    </w:p>
    <w:p w14:paraId="3C24FAE4" w14:textId="2A673B0C" w:rsidR="003D37B7" w:rsidRDefault="008E0C7F" w:rsidP="004552C7">
      <w:pPr>
        <w:pStyle w:val="Textnumbered"/>
        <w:numPr>
          <w:ilvl w:val="0"/>
          <w:numId w:val="30"/>
        </w:numPr>
      </w:pPr>
      <w:r w:rsidRPr="008E0C7F">
        <w:rPr>
          <w:strike/>
        </w:rPr>
        <w:t>breads</w:t>
      </w:r>
      <w:r>
        <w:t xml:space="preserve"> </w:t>
      </w:r>
      <w:r w:rsidR="00A106EE">
        <w:t>bread</w:t>
      </w:r>
    </w:p>
    <w:p w14:paraId="0246F0E3" w14:textId="2E7BD782" w:rsidR="00862AC1" w:rsidRDefault="009E20BF" w:rsidP="004552C7">
      <w:pPr>
        <w:pStyle w:val="Textnumbered"/>
        <w:numPr>
          <w:ilvl w:val="0"/>
          <w:numId w:val="30"/>
        </w:numPr>
      </w:pPr>
      <w:r>
        <w:rPr>
          <w:strike/>
        </w:rPr>
        <w:t>a</w:t>
      </w:r>
      <w:r w:rsidR="008E0C7F">
        <w:t xml:space="preserve"> </w:t>
      </w:r>
      <w:r>
        <w:t>some</w:t>
      </w:r>
    </w:p>
    <w:p w14:paraId="6BFBEAD0" w14:textId="164F42D0" w:rsidR="00862AC1" w:rsidRDefault="008E0C7F" w:rsidP="004552C7">
      <w:pPr>
        <w:pStyle w:val="Textnumbered"/>
        <w:numPr>
          <w:ilvl w:val="0"/>
          <w:numId w:val="30"/>
        </w:numPr>
      </w:pPr>
      <w:r w:rsidRPr="008E0C7F">
        <w:rPr>
          <w:strike/>
        </w:rPr>
        <w:t>coffees</w:t>
      </w:r>
      <w:r>
        <w:t xml:space="preserve"> </w:t>
      </w:r>
      <w:r w:rsidR="00A106EE">
        <w:t>coffee</w:t>
      </w:r>
    </w:p>
    <w:p w14:paraId="2CA03407" w14:textId="0D6C2C1D" w:rsidR="00862AC1" w:rsidRDefault="009E20BF" w:rsidP="004552C7">
      <w:pPr>
        <w:pStyle w:val="Textnumbered"/>
        <w:numPr>
          <w:ilvl w:val="0"/>
          <w:numId w:val="30"/>
        </w:numPr>
      </w:pPr>
      <w:r>
        <w:rPr>
          <w:strike/>
        </w:rPr>
        <w:t>some</w:t>
      </w:r>
      <w:r w:rsidR="008E0C7F">
        <w:t xml:space="preserve"> </w:t>
      </w:r>
      <w:r>
        <w:t>an</w:t>
      </w:r>
    </w:p>
    <w:p w14:paraId="1AAFAC54" w14:textId="6735E83A" w:rsidR="00862AC1" w:rsidRDefault="008E0C7F" w:rsidP="004552C7">
      <w:pPr>
        <w:pStyle w:val="Textnumbered"/>
        <w:numPr>
          <w:ilvl w:val="0"/>
          <w:numId w:val="30"/>
        </w:numPr>
      </w:pPr>
      <w:r w:rsidRPr="008E0C7F">
        <w:rPr>
          <w:strike/>
        </w:rPr>
        <w:t>sandwich</w:t>
      </w:r>
      <w:r>
        <w:t xml:space="preserve"> </w:t>
      </w:r>
      <w:r w:rsidR="00A106EE">
        <w:t>sandwiches</w:t>
      </w:r>
    </w:p>
    <w:p w14:paraId="7D69EE05" w14:textId="40C3ED21" w:rsidR="00862AC1" w:rsidRDefault="00862AC1" w:rsidP="00862AC1">
      <w:pPr>
        <w:pStyle w:val="Ahead"/>
      </w:pPr>
      <w:r w:rsidRPr="00862AC1">
        <w:t>Unit 4</w:t>
      </w:r>
      <w:r>
        <w:t>, Test 2</w:t>
      </w:r>
    </w:p>
    <w:p w14:paraId="7B7FAE67" w14:textId="77777777" w:rsidR="00D56BCE" w:rsidRDefault="00D56BCE" w:rsidP="004552C7">
      <w:pPr>
        <w:pStyle w:val="Rubric"/>
        <w:numPr>
          <w:ilvl w:val="0"/>
          <w:numId w:val="31"/>
        </w:numPr>
      </w:pPr>
    </w:p>
    <w:p w14:paraId="6E5420C6" w14:textId="7CADE23F" w:rsidR="00862AC1" w:rsidRPr="00D56BCE" w:rsidRDefault="00A106EE" w:rsidP="004552C7">
      <w:pPr>
        <w:pStyle w:val="Textnumbered"/>
        <w:numPr>
          <w:ilvl w:val="0"/>
          <w:numId w:val="32"/>
        </w:numPr>
      </w:pPr>
      <w:r>
        <w:t>How many</w:t>
      </w:r>
    </w:p>
    <w:p w14:paraId="2C7A4C95" w14:textId="13B6A4A1" w:rsidR="00862AC1" w:rsidRPr="00D56BCE" w:rsidRDefault="00A106EE" w:rsidP="00D56BCE">
      <w:pPr>
        <w:pStyle w:val="Textnumbered"/>
      </w:pPr>
      <w:r>
        <w:t>How much</w:t>
      </w:r>
    </w:p>
    <w:p w14:paraId="6AD8C552" w14:textId="368A3338" w:rsidR="00862AC1" w:rsidRPr="00D56BCE" w:rsidRDefault="00A106EE" w:rsidP="00D56BCE">
      <w:pPr>
        <w:pStyle w:val="Textnumbered"/>
      </w:pPr>
      <w:r>
        <w:t>a lot of</w:t>
      </w:r>
    </w:p>
    <w:p w14:paraId="1916C8C9" w14:textId="58D4A710" w:rsidR="00862AC1" w:rsidRPr="00D56BCE" w:rsidRDefault="00A106EE" w:rsidP="00D56BCE">
      <w:pPr>
        <w:pStyle w:val="Textnumbered"/>
      </w:pPr>
      <w:r>
        <w:t>many</w:t>
      </w:r>
      <w:r w:rsidR="00C76F6D">
        <w:t xml:space="preserve"> / a lot of</w:t>
      </w:r>
    </w:p>
    <w:p w14:paraId="1A219360" w14:textId="09576BC6" w:rsidR="00862AC1" w:rsidRPr="00D56BCE" w:rsidRDefault="00A106EE" w:rsidP="00D56BCE">
      <w:pPr>
        <w:pStyle w:val="Textnumbered"/>
      </w:pPr>
      <w:r>
        <w:t>much</w:t>
      </w:r>
      <w:r w:rsidR="00C76F6D">
        <w:t xml:space="preserve"> / a lot of</w:t>
      </w:r>
    </w:p>
    <w:p w14:paraId="310DD152" w14:textId="28D3262A" w:rsidR="00862AC1" w:rsidRDefault="00862AC1" w:rsidP="00D56BCE">
      <w:pPr>
        <w:pStyle w:val="Rubric"/>
      </w:pPr>
    </w:p>
    <w:p w14:paraId="25DEA0BD" w14:textId="322A4EE1" w:rsidR="00D56BCE" w:rsidRPr="00D56BCE" w:rsidRDefault="005B4B10" w:rsidP="004552C7">
      <w:pPr>
        <w:pStyle w:val="Textnumbered"/>
        <w:numPr>
          <w:ilvl w:val="0"/>
          <w:numId w:val="33"/>
        </w:numPr>
      </w:pPr>
      <w:r>
        <w:rPr>
          <w:strike/>
        </w:rPr>
        <w:t>fews</w:t>
      </w:r>
      <w:r w:rsidR="0037461E">
        <w:t xml:space="preserve"> </w:t>
      </w:r>
      <w:r>
        <w:t>few</w:t>
      </w:r>
    </w:p>
    <w:p w14:paraId="668E9B0F" w14:textId="303107FE" w:rsidR="00D56BCE" w:rsidRPr="00D56BCE" w:rsidRDefault="005B4B10" w:rsidP="00D56BCE">
      <w:pPr>
        <w:pStyle w:val="Textnumbered"/>
      </w:pPr>
      <w:r>
        <w:rPr>
          <w:strike/>
        </w:rPr>
        <w:t>little</w:t>
      </w:r>
      <w:r w:rsidR="0037461E">
        <w:t xml:space="preserve"> </w:t>
      </w:r>
      <w:r>
        <w:t>a little</w:t>
      </w:r>
    </w:p>
    <w:p w14:paraId="21C78403" w14:textId="477C32FD" w:rsidR="00D56BCE" w:rsidRPr="0017770F" w:rsidRDefault="0037461E" w:rsidP="00D56BCE">
      <w:pPr>
        <w:pStyle w:val="Textnumbered"/>
      </w:pPr>
      <w:r w:rsidRPr="0037461E">
        <w:rPr>
          <w:strike/>
        </w:rPr>
        <w:t>little</w:t>
      </w:r>
      <w:r w:rsidR="009E20BF">
        <w:t xml:space="preserve"> </w:t>
      </w:r>
      <w:r>
        <w:t>few</w:t>
      </w:r>
    </w:p>
    <w:p w14:paraId="7E20305E" w14:textId="05B9192C" w:rsidR="00D56BCE" w:rsidRPr="0017770F" w:rsidRDefault="0037461E" w:rsidP="00D56BCE">
      <w:pPr>
        <w:pStyle w:val="Textnumbered"/>
      </w:pPr>
      <w:r w:rsidRPr="0037461E">
        <w:rPr>
          <w:strike/>
        </w:rPr>
        <w:t>few</w:t>
      </w:r>
      <w:r>
        <w:t xml:space="preserve"> </w:t>
      </w:r>
      <w:r w:rsidR="00A106EE" w:rsidRPr="0017770F">
        <w:t>little</w:t>
      </w:r>
    </w:p>
    <w:p w14:paraId="0DF6EA77" w14:textId="67B58D4F" w:rsidR="0017770F" w:rsidRPr="0017770F" w:rsidRDefault="0037461E" w:rsidP="00D56BCE">
      <w:pPr>
        <w:pStyle w:val="Textnumbered"/>
      </w:pPr>
      <w:r w:rsidRPr="0037461E">
        <w:rPr>
          <w:strike/>
        </w:rPr>
        <w:t>little</w:t>
      </w:r>
      <w:r w:rsidR="009E20BF">
        <w:t xml:space="preserve"> </w:t>
      </w:r>
      <w:r>
        <w:t>few</w:t>
      </w:r>
    </w:p>
    <w:p w14:paraId="29F48D54" w14:textId="77777777" w:rsidR="00D56BCE" w:rsidRDefault="00D56BCE" w:rsidP="00D56BCE">
      <w:pPr>
        <w:pStyle w:val="Rubric"/>
      </w:pPr>
    </w:p>
    <w:p w14:paraId="744EDDB7" w14:textId="21E5AF82" w:rsidR="00D56BCE" w:rsidRPr="00D56BCE" w:rsidRDefault="008F73D9" w:rsidP="004552C7">
      <w:pPr>
        <w:pStyle w:val="Textnumbered"/>
        <w:numPr>
          <w:ilvl w:val="0"/>
          <w:numId w:val="34"/>
        </w:numPr>
      </w:pPr>
      <w:r>
        <w:t>b</w:t>
      </w:r>
    </w:p>
    <w:p w14:paraId="109CA1AE" w14:textId="09A61DFC" w:rsidR="00D56BCE" w:rsidRPr="00D56BCE" w:rsidRDefault="008F73D9" w:rsidP="00D56BCE">
      <w:pPr>
        <w:pStyle w:val="Textnumbered"/>
      </w:pPr>
      <w:r>
        <w:t>a</w:t>
      </w:r>
    </w:p>
    <w:p w14:paraId="63F34EC6" w14:textId="431EBD00" w:rsidR="00D56BCE" w:rsidRPr="00D56BCE" w:rsidRDefault="008F73D9" w:rsidP="00D56BCE">
      <w:pPr>
        <w:pStyle w:val="Textnumbered"/>
      </w:pPr>
      <w:r>
        <w:t>c</w:t>
      </w:r>
    </w:p>
    <w:p w14:paraId="0821F579" w14:textId="667004DD" w:rsidR="00D56BCE" w:rsidRPr="00D56BCE" w:rsidRDefault="0024367F" w:rsidP="00D56BCE">
      <w:pPr>
        <w:pStyle w:val="Textnumbered"/>
      </w:pPr>
      <w:r>
        <w:t>c</w:t>
      </w:r>
    </w:p>
    <w:p w14:paraId="19D2D9E2" w14:textId="1ABAF16A" w:rsidR="00D56BCE" w:rsidRPr="00D56BCE" w:rsidRDefault="0024367F" w:rsidP="00D56BCE">
      <w:pPr>
        <w:pStyle w:val="Textnumbered"/>
      </w:pPr>
      <w:r>
        <w:t>b</w:t>
      </w:r>
    </w:p>
    <w:p w14:paraId="11653FD7" w14:textId="66E09E61" w:rsidR="00D56BCE" w:rsidRDefault="00007D12" w:rsidP="00D56BCE">
      <w:pPr>
        <w:pStyle w:val="Rubric"/>
      </w:pPr>
      <w:r>
        <w:br w:type="column"/>
      </w:r>
    </w:p>
    <w:p w14:paraId="622A57DE" w14:textId="356FD623" w:rsidR="00D56BCE" w:rsidRDefault="00A106EE" w:rsidP="004552C7">
      <w:pPr>
        <w:pStyle w:val="Textnumbered"/>
        <w:numPr>
          <w:ilvl w:val="0"/>
          <w:numId w:val="35"/>
        </w:numPr>
      </w:pPr>
      <w:r>
        <w:t>waiter</w:t>
      </w:r>
    </w:p>
    <w:p w14:paraId="6549F4AA" w14:textId="62492DC0" w:rsidR="00D56BCE" w:rsidRDefault="00A106EE" w:rsidP="004552C7">
      <w:pPr>
        <w:pStyle w:val="Textnumbered"/>
        <w:numPr>
          <w:ilvl w:val="0"/>
          <w:numId w:val="35"/>
        </w:numPr>
      </w:pPr>
      <w:r>
        <w:t>customers</w:t>
      </w:r>
    </w:p>
    <w:p w14:paraId="59172665" w14:textId="67B54AA4" w:rsidR="00D56BCE" w:rsidRDefault="00A106EE" w:rsidP="004552C7">
      <w:pPr>
        <w:pStyle w:val="Textnumbered"/>
        <w:numPr>
          <w:ilvl w:val="0"/>
          <w:numId w:val="35"/>
        </w:numPr>
      </w:pPr>
      <w:r>
        <w:t>chef</w:t>
      </w:r>
    </w:p>
    <w:p w14:paraId="7F6D3AE5" w14:textId="2B1A2387" w:rsidR="00D56BCE" w:rsidRDefault="00A106EE" w:rsidP="004552C7">
      <w:pPr>
        <w:pStyle w:val="Textnumbered"/>
        <w:numPr>
          <w:ilvl w:val="0"/>
          <w:numId w:val="35"/>
        </w:numPr>
      </w:pPr>
      <w:r>
        <w:t>menu</w:t>
      </w:r>
    </w:p>
    <w:p w14:paraId="76E15721" w14:textId="74BBE7E2" w:rsidR="00D56BCE" w:rsidRDefault="00A106EE" w:rsidP="004552C7">
      <w:pPr>
        <w:pStyle w:val="Textnumbered"/>
        <w:numPr>
          <w:ilvl w:val="0"/>
          <w:numId w:val="35"/>
        </w:numPr>
      </w:pPr>
      <w:r>
        <w:t>trays</w:t>
      </w:r>
    </w:p>
    <w:p w14:paraId="7A211F88" w14:textId="2FE57726" w:rsidR="00D56BCE" w:rsidRPr="00D56BCE" w:rsidRDefault="00D56BCE" w:rsidP="00D56BCE">
      <w:pPr>
        <w:pStyle w:val="Ahead"/>
      </w:pPr>
      <w:r>
        <w:t>Unit 5, Test 1</w:t>
      </w:r>
    </w:p>
    <w:p w14:paraId="329430CE" w14:textId="77777777" w:rsidR="00D56BCE" w:rsidRDefault="00D56BCE" w:rsidP="004552C7">
      <w:pPr>
        <w:pStyle w:val="Rubric"/>
        <w:numPr>
          <w:ilvl w:val="0"/>
          <w:numId w:val="38"/>
        </w:numPr>
      </w:pPr>
    </w:p>
    <w:p w14:paraId="4E8D7660" w14:textId="7AD61A99" w:rsidR="00D56BCE" w:rsidRPr="00D56BCE" w:rsidRDefault="001F54A4" w:rsidP="004552C7">
      <w:pPr>
        <w:pStyle w:val="Textnumbered"/>
        <w:numPr>
          <w:ilvl w:val="0"/>
          <w:numId w:val="36"/>
        </w:numPr>
      </w:pPr>
      <w:r>
        <w:t>more expensive than</w:t>
      </w:r>
    </w:p>
    <w:p w14:paraId="24032BA6" w14:textId="52B176DD" w:rsidR="00D56BCE" w:rsidRPr="00D56BCE" w:rsidRDefault="001F54A4" w:rsidP="00D56BCE">
      <w:pPr>
        <w:pStyle w:val="Textnumbered"/>
      </w:pPr>
      <w:r>
        <w:t>noisier than</w:t>
      </w:r>
    </w:p>
    <w:p w14:paraId="28AE52ED" w14:textId="43EB7598" w:rsidR="00D56BCE" w:rsidRPr="00D56BCE" w:rsidRDefault="00094A19" w:rsidP="00D56BCE">
      <w:pPr>
        <w:pStyle w:val="Textnumbered"/>
      </w:pPr>
      <w:r>
        <w:t>smarter than</w:t>
      </w:r>
    </w:p>
    <w:p w14:paraId="42B01CD9" w14:textId="0524AC2F" w:rsidR="00D56BCE" w:rsidRPr="00D56BCE" w:rsidRDefault="001F54A4" w:rsidP="00D56BCE">
      <w:pPr>
        <w:pStyle w:val="Textnumbered"/>
      </w:pPr>
      <w:r>
        <w:t>bigger than</w:t>
      </w:r>
    </w:p>
    <w:p w14:paraId="54835CD7" w14:textId="7CDBD612" w:rsidR="00D56BCE" w:rsidRDefault="001F54A4" w:rsidP="00626273">
      <w:pPr>
        <w:pStyle w:val="Textnumbered"/>
      </w:pPr>
      <w:r>
        <w:t>worse than</w:t>
      </w:r>
    </w:p>
    <w:p w14:paraId="5B9D34EB" w14:textId="43BE5BA8" w:rsidR="00D56BCE" w:rsidRDefault="00D56BCE" w:rsidP="00D56BCE">
      <w:pPr>
        <w:pStyle w:val="Rubric"/>
      </w:pPr>
    </w:p>
    <w:p w14:paraId="504159BB" w14:textId="4A907678" w:rsidR="00D56BCE" w:rsidRPr="00D56BCE" w:rsidRDefault="008B02CC" w:rsidP="004552C7">
      <w:pPr>
        <w:pStyle w:val="Textnumbered"/>
        <w:numPr>
          <w:ilvl w:val="0"/>
          <w:numId w:val="37"/>
        </w:numPr>
      </w:pPr>
      <w:r w:rsidRPr="008B02CC">
        <w:rPr>
          <w:strike/>
        </w:rPr>
        <w:t>dangerouser</w:t>
      </w:r>
      <w:r>
        <w:t xml:space="preserve"> </w:t>
      </w:r>
      <w:r w:rsidR="002E4324">
        <w:t>more dangerous</w:t>
      </w:r>
    </w:p>
    <w:p w14:paraId="36A7F8FE" w14:textId="30EB6CD8" w:rsidR="00D56BCE" w:rsidRPr="00D56BCE" w:rsidRDefault="008B02CC" w:rsidP="00D56BCE">
      <w:pPr>
        <w:pStyle w:val="Textnumbered"/>
      </w:pPr>
      <w:r w:rsidRPr="008B02CC">
        <w:rPr>
          <w:strike/>
        </w:rPr>
        <w:t>more far</w:t>
      </w:r>
      <w:r w:rsidR="002E4324">
        <w:t xml:space="preserve"> further</w:t>
      </w:r>
    </w:p>
    <w:p w14:paraId="00C15324" w14:textId="18677935" w:rsidR="00D56BCE" w:rsidRPr="00D56BCE" w:rsidRDefault="008B02CC" w:rsidP="00D56BCE">
      <w:pPr>
        <w:pStyle w:val="Textnumbered"/>
      </w:pPr>
      <w:r w:rsidRPr="008B02CC">
        <w:rPr>
          <w:strike/>
        </w:rPr>
        <w:t>easyer</w:t>
      </w:r>
      <w:r>
        <w:t xml:space="preserve"> </w:t>
      </w:r>
      <w:r w:rsidR="002E4324">
        <w:t>easier</w:t>
      </w:r>
    </w:p>
    <w:p w14:paraId="5E3C48EE" w14:textId="402798CA" w:rsidR="00D56BCE" w:rsidRPr="00D56BCE" w:rsidRDefault="008B02CC" w:rsidP="00D56BCE">
      <w:pPr>
        <w:pStyle w:val="Textnumbered"/>
      </w:pPr>
      <w:r w:rsidRPr="008B02CC">
        <w:rPr>
          <w:strike/>
        </w:rPr>
        <w:t>kindder</w:t>
      </w:r>
      <w:r>
        <w:t xml:space="preserve"> </w:t>
      </w:r>
      <w:r w:rsidR="002E4324">
        <w:t>kinder</w:t>
      </w:r>
    </w:p>
    <w:p w14:paraId="6A7CF1B0" w14:textId="35D802C6" w:rsidR="00D56BCE" w:rsidRDefault="008B02CC" w:rsidP="00D56BCE">
      <w:pPr>
        <w:pStyle w:val="Textnumbered"/>
      </w:pPr>
      <w:r w:rsidRPr="008B02CC">
        <w:rPr>
          <w:strike/>
        </w:rPr>
        <w:t>weter</w:t>
      </w:r>
      <w:r>
        <w:t xml:space="preserve"> </w:t>
      </w:r>
      <w:r w:rsidR="002E4324">
        <w:t>wetter</w:t>
      </w:r>
    </w:p>
    <w:p w14:paraId="44CFAD36" w14:textId="77777777" w:rsidR="00D56BCE" w:rsidRDefault="00D56BCE" w:rsidP="00D56BCE">
      <w:pPr>
        <w:pStyle w:val="Rubric"/>
      </w:pPr>
    </w:p>
    <w:p w14:paraId="04E8E5EC" w14:textId="0AC53427" w:rsidR="00D56BCE" w:rsidRDefault="002E4324" w:rsidP="004552C7">
      <w:pPr>
        <w:pStyle w:val="Textnumbered"/>
        <w:numPr>
          <w:ilvl w:val="0"/>
          <w:numId w:val="39"/>
        </w:numPr>
      </w:pPr>
      <w:r>
        <w:t>airport</w:t>
      </w:r>
    </w:p>
    <w:p w14:paraId="6D626F84" w14:textId="3C78DE1E" w:rsidR="00D56BCE" w:rsidRPr="0017770F" w:rsidRDefault="002E4324" w:rsidP="004552C7">
      <w:pPr>
        <w:pStyle w:val="Textnumbered"/>
        <w:numPr>
          <w:ilvl w:val="0"/>
          <w:numId w:val="39"/>
        </w:numPr>
      </w:pPr>
      <w:r w:rsidRPr="0017770F">
        <w:t>gym</w:t>
      </w:r>
    </w:p>
    <w:p w14:paraId="2DDFD938" w14:textId="27F5A657" w:rsidR="00D56BCE" w:rsidRPr="0017770F" w:rsidRDefault="002E4324" w:rsidP="004552C7">
      <w:pPr>
        <w:pStyle w:val="Textnumbered"/>
        <w:numPr>
          <w:ilvl w:val="0"/>
          <w:numId w:val="39"/>
        </w:numPr>
      </w:pPr>
      <w:r w:rsidRPr="0017770F">
        <w:t>police station</w:t>
      </w:r>
    </w:p>
    <w:p w14:paraId="275E674A" w14:textId="49E44B62" w:rsidR="00D56BCE" w:rsidRPr="0017770F" w:rsidRDefault="002E4324" w:rsidP="004552C7">
      <w:pPr>
        <w:pStyle w:val="Textnumbered"/>
        <w:numPr>
          <w:ilvl w:val="0"/>
          <w:numId w:val="39"/>
        </w:numPr>
      </w:pPr>
      <w:r w:rsidRPr="0017770F">
        <w:t>library</w:t>
      </w:r>
    </w:p>
    <w:p w14:paraId="7206D802" w14:textId="069DCB1C" w:rsidR="00D56BCE" w:rsidRPr="0017770F" w:rsidRDefault="002E4324" w:rsidP="004552C7">
      <w:pPr>
        <w:pStyle w:val="Textnumbered"/>
        <w:numPr>
          <w:ilvl w:val="0"/>
          <w:numId w:val="39"/>
        </w:numPr>
      </w:pPr>
      <w:r w:rsidRPr="0017770F">
        <w:t>bank</w:t>
      </w:r>
    </w:p>
    <w:p w14:paraId="25416EEB" w14:textId="77777777" w:rsidR="00D56BCE" w:rsidRDefault="00D56BCE" w:rsidP="00D56BCE">
      <w:pPr>
        <w:pStyle w:val="Rubric"/>
      </w:pPr>
    </w:p>
    <w:p w14:paraId="27FAE1BD" w14:textId="72F215ED" w:rsidR="00D56BCE" w:rsidRDefault="002E4324" w:rsidP="004552C7">
      <w:pPr>
        <w:pStyle w:val="Textnumbered"/>
        <w:numPr>
          <w:ilvl w:val="0"/>
          <w:numId w:val="40"/>
        </w:numPr>
      </w:pPr>
      <w:r>
        <w:t>opposite</w:t>
      </w:r>
    </w:p>
    <w:p w14:paraId="624A3222" w14:textId="558F8C09" w:rsidR="00D56BCE" w:rsidRDefault="008B02CC" w:rsidP="004552C7">
      <w:pPr>
        <w:pStyle w:val="Textnumbered"/>
        <w:numPr>
          <w:ilvl w:val="0"/>
          <w:numId w:val="40"/>
        </w:numPr>
      </w:pPr>
      <w:r>
        <w:t>next</w:t>
      </w:r>
    </w:p>
    <w:p w14:paraId="0495D1D0" w14:textId="066C5477" w:rsidR="00D56BCE" w:rsidRDefault="002E4324" w:rsidP="004552C7">
      <w:pPr>
        <w:pStyle w:val="Textnumbered"/>
        <w:numPr>
          <w:ilvl w:val="0"/>
          <w:numId w:val="40"/>
        </w:numPr>
      </w:pPr>
      <w:r>
        <w:t>inside</w:t>
      </w:r>
    </w:p>
    <w:p w14:paraId="554440F3" w14:textId="73CEFACF" w:rsidR="00D56BCE" w:rsidRDefault="002E4324" w:rsidP="004552C7">
      <w:pPr>
        <w:pStyle w:val="Textnumbered"/>
        <w:numPr>
          <w:ilvl w:val="0"/>
          <w:numId w:val="40"/>
        </w:numPr>
      </w:pPr>
      <w:r>
        <w:t>behind</w:t>
      </w:r>
    </w:p>
    <w:p w14:paraId="3973902B" w14:textId="59585774" w:rsidR="00D56BCE" w:rsidRDefault="008B02CC" w:rsidP="004552C7">
      <w:pPr>
        <w:pStyle w:val="Textnumbered"/>
        <w:numPr>
          <w:ilvl w:val="0"/>
          <w:numId w:val="40"/>
        </w:numPr>
      </w:pPr>
      <w:r>
        <w:t>close</w:t>
      </w:r>
    </w:p>
    <w:p w14:paraId="70496066" w14:textId="7B784A82" w:rsidR="00D56BCE" w:rsidRDefault="00D56BCE" w:rsidP="00D56BCE">
      <w:pPr>
        <w:pStyle w:val="Ahead"/>
      </w:pPr>
      <w:r>
        <w:t>Unit 5, Test 2</w:t>
      </w:r>
    </w:p>
    <w:p w14:paraId="5AD6DC7A" w14:textId="77777777" w:rsidR="009C31AC" w:rsidRPr="00D56BCE" w:rsidRDefault="009C31AC" w:rsidP="004552C7">
      <w:pPr>
        <w:pStyle w:val="Rubric"/>
        <w:numPr>
          <w:ilvl w:val="0"/>
          <w:numId w:val="41"/>
        </w:numPr>
      </w:pPr>
    </w:p>
    <w:p w14:paraId="31F99C67" w14:textId="65A1E459" w:rsidR="009C31AC" w:rsidRPr="0017770F" w:rsidRDefault="00473134" w:rsidP="004552C7">
      <w:pPr>
        <w:pStyle w:val="Textnumbered"/>
        <w:numPr>
          <w:ilvl w:val="0"/>
          <w:numId w:val="42"/>
        </w:numPr>
      </w:pPr>
      <w:r>
        <w:t>c</w:t>
      </w:r>
    </w:p>
    <w:p w14:paraId="4FF1E020" w14:textId="3280E8EC" w:rsidR="009C31AC" w:rsidRPr="0017770F" w:rsidRDefault="00473134" w:rsidP="009C31AC">
      <w:pPr>
        <w:pStyle w:val="Textnumbered"/>
      </w:pPr>
      <w:r>
        <w:t>a</w:t>
      </w:r>
    </w:p>
    <w:p w14:paraId="0D301B1F" w14:textId="22EF3813" w:rsidR="009C31AC" w:rsidRPr="0017770F" w:rsidRDefault="00473134" w:rsidP="009C31AC">
      <w:pPr>
        <w:pStyle w:val="Textnumbered"/>
      </w:pPr>
      <w:r>
        <w:t>b</w:t>
      </w:r>
    </w:p>
    <w:p w14:paraId="098D3288" w14:textId="4E3DB60B" w:rsidR="009C31AC" w:rsidRPr="0017770F" w:rsidRDefault="00473134" w:rsidP="009C31AC">
      <w:pPr>
        <w:pStyle w:val="Textnumbered"/>
      </w:pPr>
      <w:r>
        <w:t>c</w:t>
      </w:r>
    </w:p>
    <w:p w14:paraId="08D83CB6" w14:textId="0161CD8E" w:rsidR="009C31AC" w:rsidRPr="0017770F" w:rsidRDefault="00473134" w:rsidP="009C31AC">
      <w:pPr>
        <w:pStyle w:val="Textnumbered"/>
      </w:pPr>
      <w:r>
        <w:t>a</w:t>
      </w:r>
    </w:p>
    <w:p w14:paraId="164D6F97" w14:textId="77777777" w:rsidR="009C31AC" w:rsidRPr="0017770F" w:rsidRDefault="009C31AC" w:rsidP="009C31AC">
      <w:pPr>
        <w:pStyle w:val="Rubric"/>
      </w:pPr>
    </w:p>
    <w:p w14:paraId="32D1E74C" w14:textId="34A9C925" w:rsidR="009C31AC" w:rsidRPr="0017770F" w:rsidRDefault="001E0A4B" w:rsidP="004552C7">
      <w:pPr>
        <w:pStyle w:val="Textnumbered"/>
        <w:numPr>
          <w:ilvl w:val="0"/>
          <w:numId w:val="43"/>
        </w:numPr>
      </w:pPr>
      <w:r w:rsidRPr="0017770F">
        <w:t>the funniest</w:t>
      </w:r>
    </w:p>
    <w:p w14:paraId="39A30C47" w14:textId="27E241AC" w:rsidR="009C31AC" w:rsidRPr="0017770F" w:rsidRDefault="001E0A4B" w:rsidP="009C31AC">
      <w:pPr>
        <w:pStyle w:val="Textnumbered"/>
      </w:pPr>
      <w:r w:rsidRPr="0017770F">
        <w:t>the widest</w:t>
      </w:r>
    </w:p>
    <w:p w14:paraId="3F1AC613" w14:textId="41E990F0" w:rsidR="009C31AC" w:rsidRPr="0017770F" w:rsidRDefault="001E0A4B" w:rsidP="009C31AC">
      <w:pPr>
        <w:pStyle w:val="Textnumbered"/>
      </w:pPr>
      <w:r w:rsidRPr="0017770F">
        <w:t>the most comfortable</w:t>
      </w:r>
    </w:p>
    <w:p w14:paraId="012DAF48" w14:textId="557B7596" w:rsidR="009C31AC" w:rsidRPr="0017770F" w:rsidRDefault="001E0A4B" w:rsidP="009C31AC">
      <w:pPr>
        <w:pStyle w:val="Textnumbered"/>
      </w:pPr>
      <w:r w:rsidRPr="0017770F">
        <w:t>the worst</w:t>
      </w:r>
    </w:p>
    <w:p w14:paraId="50AA119B" w14:textId="2D668318" w:rsidR="009C31AC" w:rsidRPr="0017770F" w:rsidRDefault="001E0A4B" w:rsidP="009C31AC">
      <w:pPr>
        <w:pStyle w:val="Textnumbered"/>
      </w:pPr>
      <w:r w:rsidRPr="0017770F">
        <w:t>the biggest</w:t>
      </w:r>
    </w:p>
    <w:p w14:paraId="40B163AB" w14:textId="0E97121D" w:rsidR="00D56BCE" w:rsidRPr="0017770F" w:rsidRDefault="00007D12" w:rsidP="009C31AC">
      <w:pPr>
        <w:pStyle w:val="Rubric"/>
      </w:pPr>
      <w:r>
        <w:br w:type="column"/>
      </w:r>
    </w:p>
    <w:p w14:paraId="7DA5ED53" w14:textId="5FC5E559" w:rsidR="009C31AC" w:rsidRPr="0017770F" w:rsidRDefault="001E0A4B" w:rsidP="004552C7">
      <w:pPr>
        <w:pStyle w:val="Textnumbered"/>
        <w:numPr>
          <w:ilvl w:val="0"/>
          <w:numId w:val="44"/>
        </w:numPr>
      </w:pPr>
      <w:r w:rsidRPr="0017770F">
        <w:t>go by</w:t>
      </w:r>
    </w:p>
    <w:p w14:paraId="051F1815" w14:textId="1B6530AD" w:rsidR="009C31AC" w:rsidRPr="0017770F" w:rsidRDefault="001E0A4B" w:rsidP="004552C7">
      <w:pPr>
        <w:pStyle w:val="Textnumbered"/>
        <w:numPr>
          <w:ilvl w:val="0"/>
          <w:numId w:val="44"/>
        </w:numPr>
      </w:pPr>
      <w:r w:rsidRPr="0017770F">
        <w:t>buy</w:t>
      </w:r>
    </w:p>
    <w:p w14:paraId="2DCB57BB" w14:textId="1C17FA4C" w:rsidR="009C31AC" w:rsidRPr="0017770F" w:rsidRDefault="001E0A4B" w:rsidP="004552C7">
      <w:pPr>
        <w:pStyle w:val="Textnumbered"/>
        <w:numPr>
          <w:ilvl w:val="0"/>
          <w:numId w:val="44"/>
        </w:numPr>
      </w:pPr>
      <w:r w:rsidRPr="0017770F">
        <w:t>take</w:t>
      </w:r>
    </w:p>
    <w:p w14:paraId="039E9688" w14:textId="7F4D93C2" w:rsidR="009C31AC" w:rsidRPr="0017770F" w:rsidRDefault="001E0A4B" w:rsidP="004552C7">
      <w:pPr>
        <w:pStyle w:val="Textnumbered"/>
        <w:numPr>
          <w:ilvl w:val="0"/>
          <w:numId w:val="44"/>
        </w:numPr>
      </w:pPr>
      <w:r w:rsidRPr="0017770F">
        <w:t>wait for</w:t>
      </w:r>
    </w:p>
    <w:p w14:paraId="3749E44E" w14:textId="7F49454F" w:rsidR="009C31AC" w:rsidRPr="0017770F" w:rsidRDefault="001E0A4B" w:rsidP="004552C7">
      <w:pPr>
        <w:pStyle w:val="Textnumbered"/>
        <w:numPr>
          <w:ilvl w:val="0"/>
          <w:numId w:val="44"/>
        </w:numPr>
      </w:pPr>
      <w:r w:rsidRPr="0017770F">
        <w:t>miss</w:t>
      </w:r>
    </w:p>
    <w:p w14:paraId="2AB7ABAD" w14:textId="77777777" w:rsidR="009C31AC" w:rsidRPr="0017770F" w:rsidRDefault="009C31AC" w:rsidP="009C31AC">
      <w:pPr>
        <w:pStyle w:val="Rubric"/>
      </w:pPr>
    </w:p>
    <w:p w14:paraId="6E9A4AB3" w14:textId="7A40F652" w:rsidR="009C31AC" w:rsidRPr="0017770F" w:rsidRDefault="001E0A4B" w:rsidP="004552C7">
      <w:pPr>
        <w:pStyle w:val="Textnumbered"/>
        <w:numPr>
          <w:ilvl w:val="0"/>
          <w:numId w:val="45"/>
        </w:numPr>
      </w:pPr>
      <w:r w:rsidRPr="0017770F">
        <w:t>east</w:t>
      </w:r>
    </w:p>
    <w:p w14:paraId="7D62F585" w14:textId="4276F7DA" w:rsidR="009C31AC" w:rsidRPr="0017770F" w:rsidRDefault="001E0A4B" w:rsidP="004552C7">
      <w:pPr>
        <w:pStyle w:val="Textnumbered"/>
        <w:numPr>
          <w:ilvl w:val="0"/>
          <w:numId w:val="45"/>
        </w:numPr>
      </w:pPr>
      <w:r w:rsidRPr="0017770F">
        <w:t>Europe</w:t>
      </w:r>
    </w:p>
    <w:p w14:paraId="26494FB4" w14:textId="18FAFEFE" w:rsidR="009C31AC" w:rsidRPr="0017770F" w:rsidRDefault="001E0A4B" w:rsidP="004552C7">
      <w:pPr>
        <w:pStyle w:val="Textnumbered"/>
        <w:numPr>
          <w:ilvl w:val="0"/>
          <w:numId w:val="45"/>
        </w:numPr>
      </w:pPr>
      <w:r w:rsidRPr="0017770F">
        <w:t>South America</w:t>
      </w:r>
    </w:p>
    <w:p w14:paraId="7E2C605B" w14:textId="29D349BD" w:rsidR="009C31AC" w:rsidRPr="0017770F" w:rsidRDefault="001E0A4B" w:rsidP="004552C7">
      <w:pPr>
        <w:pStyle w:val="Textnumbered"/>
        <w:numPr>
          <w:ilvl w:val="0"/>
          <w:numId w:val="45"/>
        </w:numPr>
      </w:pPr>
      <w:r w:rsidRPr="0017770F">
        <w:t>north</w:t>
      </w:r>
    </w:p>
    <w:p w14:paraId="5D260238" w14:textId="56CDF54E" w:rsidR="009C31AC" w:rsidRPr="0017770F" w:rsidRDefault="001E0A4B" w:rsidP="004552C7">
      <w:pPr>
        <w:pStyle w:val="Textnumbered"/>
        <w:numPr>
          <w:ilvl w:val="0"/>
          <w:numId w:val="45"/>
        </w:numPr>
      </w:pPr>
      <w:r w:rsidRPr="0017770F">
        <w:t>Antarctica</w:t>
      </w:r>
    </w:p>
    <w:p w14:paraId="439123D6" w14:textId="5A57CD4E" w:rsidR="009C31AC" w:rsidRDefault="009C31AC" w:rsidP="009C31AC">
      <w:pPr>
        <w:pStyle w:val="Ahead"/>
      </w:pPr>
      <w:r>
        <w:t>Unit 6, Test 1</w:t>
      </w:r>
    </w:p>
    <w:p w14:paraId="694D6CE7" w14:textId="77777777" w:rsidR="009C31AC" w:rsidRPr="009C31AC" w:rsidRDefault="009C31AC" w:rsidP="004552C7">
      <w:pPr>
        <w:pStyle w:val="Rubric"/>
        <w:numPr>
          <w:ilvl w:val="0"/>
          <w:numId w:val="46"/>
        </w:numPr>
      </w:pPr>
    </w:p>
    <w:p w14:paraId="595F9983" w14:textId="426D76B8" w:rsidR="009C31AC" w:rsidRDefault="00A5108A" w:rsidP="004552C7">
      <w:pPr>
        <w:pStyle w:val="Textnumbered"/>
        <w:numPr>
          <w:ilvl w:val="0"/>
          <w:numId w:val="47"/>
        </w:numPr>
      </w:pPr>
      <w:r>
        <w:t>watched</w:t>
      </w:r>
    </w:p>
    <w:p w14:paraId="62147EA3" w14:textId="43DE6AE3" w:rsidR="009C31AC" w:rsidRPr="0017770F" w:rsidRDefault="00A5108A" w:rsidP="004552C7">
      <w:pPr>
        <w:pStyle w:val="Textnumbered"/>
        <w:numPr>
          <w:ilvl w:val="0"/>
          <w:numId w:val="47"/>
        </w:numPr>
      </w:pPr>
      <w:r w:rsidRPr="0017770F">
        <w:t>wanted</w:t>
      </w:r>
    </w:p>
    <w:p w14:paraId="28544053" w14:textId="3E193985" w:rsidR="009C31AC" w:rsidRDefault="00A5108A" w:rsidP="004552C7">
      <w:pPr>
        <w:pStyle w:val="Textnumbered"/>
        <w:numPr>
          <w:ilvl w:val="0"/>
          <w:numId w:val="47"/>
        </w:numPr>
      </w:pPr>
      <w:r>
        <w:t>travelled</w:t>
      </w:r>
    </w:p>
    <w:p w14:paraId="4F0F446E" w14:textId="1D2C062F" w:rsidR="009C31AC" w:rsidRDefault="00A5108A" w:rsidP="004552C7">
      <w:pPr>
        <w:pStyle w:val="Textnumbered"/>
        <w:numPr>
          <w:ilvl w:val="0"/>
          <w:numId w:val="47"/>
        </w:numPr>
      </w:pPr>
      <w:r>
        <w:t>studied</w:t>
      </w:r>
    </w:p>
    <w:p w14:paraId="03B7E8D4" w14:textId="5398A92B" w:rsidR="00622B0A" w:rsidRDefault="00A5108A" w:rsidP="001C6689">
      <w:pPr>
        <w:pStyle w:val="Textnumbered"/>
      </w:pPr>
      <w:r>
        <w:t>stopped</w:t>
      </w:r>
    </w:p>
    <w:p w14:paraId="668DBED5" w14:textId="77777777" w:rsidR="009C31AC" w:rsidRDefault="009C31AC" w:rsidP="009C31AC">
      <w:pPr>
        <w:pStyle w:val="Rubric"/>
      </w:pPr>
    </w:p>
    <w:p w14:paraId="65A84335" w14:textId="167D7EA5" w:rsidR="00A5108A" w:rsidRDefault="00A5108A" w:rsidP="004552C7">
      <w:pPr>
        <w:pStyle w:val="Textnumbered"/>
        <w:numPr>
          <w:ilvl w:val="0"/>
          <w:numId w:val="96"/>
        </w:numPr>
      </w:pPr>
      <w:r>
        <w:t>six months ago</w:t>
      </w:r>
    </w:p>
    <w:p w14:paraId="3BCA5801" w14:textId="5720B9A7" w:rsidR="00A5108A" w:rsidRPr="0017770F" w:rsidRDefault="00A5108A" w:rsidP="00A5108A">
      <w:pPr>
        <w:pStyle w:val="Textnumbered"/>
      </w:pPr>
      <w:r w:rsidRPr="0017770F">
        <w:t>last month</w:t>
      </w:r>
    </w:p>
    <w:p w14:paraId="2819C538" w14:textId="31E9F10F" w:rsidR="00A5108A" w:rsidRPr="0017770F" w:rsidRDefault="00A5108A" w:rsidP="00A5108A">
      <w:pPr>
        <w:pStyle w:val="Textnumbered"/>
      </w:pPr>
      <w:r w:rsidRPr="0017770F">
        <w:t>last week</w:t>
      </w:r>
    </w:p>
    <w:p w14:paraId="167FDE28" w14:textId="6416145B" w:rsidR="00A5108A" w:rsidRPr="0017770F" w:rsidRDefault="00A5108A" w:rsidP="00A5108A">
      <w:pPr>
        <w:pStyle w:val="Textnumbered"/>
      </w:pPr>
      <w:r w:rsidRPr="0017770F">
        <w:t>ten years ago</w:t>
      </w:r>
    </w:p>
    <w:p w14:paraId="05280F81" w14:textId="19B5497C" w:rsidR="00A5108A" w:rsidRPr="0017770F" w:rsidRDefault="001C6689" w:rsidP="00A5108A">
      <w:pPr>
        <w:pStyle w:val="Textnumbered"/>
      </w:pPr>
      <w:r>
        <w:t>a few minutes</w:t>
      </w:r>
    </w:p>
    <w:p w14:paraId="3DEB89B0" w14:textId="77777777" w:rsidR="009C31AC" w:rsidRDefault="009C31AC" w:rsidP="009C31AC">
      <w:pPr>
        <w:pStyle w:val="Rubric"/>
      </w:pPr>
    </w:p>
    <w:p w14:paraId="5E3E55A3" w14:textId="7A7E71C6" w:rsidR="009C31AC" w:rsidRPr="009C31AC" w:rsidRDefault="001C6689" w:rsidP="004552C7">
      <w:pPr>
        <w:pStyle w:val="Textnumbered"/>
        <w:numPr>
          <w:ilvl w:val="0"/>
          <w:numId w:val="48"/>
        </w:numPr>
      </w:pPr>
      <w:r>
        <w:t>c</w:t>
      </w:r>
    </w:p>
    <w:p w14:paraId="6E541893" w14:textId="636DE667" w:rsidR="009C31AC" w:rsidRPr="009C31AC" w:rsidRDefault="00B83883" w:rsidP="009C31AC">
      <w:pPr>
        <w:pStyle w:val="Textnumbered"/>
      </w:pPr>
      <w:r>
        <w:t>b</w:t>
      </w:r>
    </w:p>
    <w:p w14:paraId="46A0DAC0" w14:textId="19D2AC21" w:rsidR="009C31AC" w:rsidRPr="009C31AC" w:rsidRDefault="00B83883" w:rsidP="009C31AC">
      <w:pPr>
        <w:pStyle w:val="Textnumbered"/>
      </w:pPr>
      <w:r>
        <w:t>a</w:t>
      </w:r>
    </w:p>
    <w:p w14:paraId="00BD8F2E" w14:textId="60ED1E97" w:rsidR="009C31AC" w:rsidRDefault="00B83883" w:rsidP="009C31AC">
      <w:pPr>
        <w:pStyle w:val="Textnumbered"/>
      </w:pPr>
      <w:r>
        <w:t>c</w:t>
      </w:r>
    </w:p>
    <w:p w14:paraId="19B502D6" w14:textId="6F788372" w:rsidR="009C31AC" w:rsidRDefault="00B33E13" w:rsidP="009C31AC">
      <w:pPr>
        <w:pStyle w:val="Textnumbered"/>
      </w:pPr>
      <w:r>
        <w:t>a</w:t>
      </w:r>
    </w:p>
    <w:p w14:paraId="503A7CF8" w14:textId="476BF498" w:rsidR="009C31AC" w:rsidRDefault="009C31AC" w:rsidP="009C31AC">
      <w:pPr>
        <w:pStyle w:val="Rubric"/>
      </w:pPr>
    </w:p>
    <w:p w14:paraId="6AF0EFC5" w14:textId="20C16A26" w:rsidR="009C31AC" w:rsidRPr="0017770F" w:rsidRDefault="00453599" w:rsidP="004552C7">
      <w:pPr>
        <w:pStyle w:val="Textnumbered"/>
        <w:numPr>
          <w:ilvl w:val="0"/>
          <w:numId w:val="49"/>
        </w:numPr>
      </w:pPr>
      <w:r w:rsidRPr="0017770F">
        <w:t>wing</w:t>
      </w:r>
    </w:p>
    <w:p w14:paraId="382B5848" w14:textId="531D40D0" w:rsidR="009C31AC" w:rsidRPr="0017770F" w:rsidRDefault="00453599" w:rsidP="009C31AC">
      <w:pPr>
        <w:pStyle w:val="Textnumbered"/>
      </w:pPr>
      <w:r w:rsidRPr="0017770F">
        <w:t>tails</w:t>
      </w:r>
    </w:p>
    <w:p w14:paraId="71E6A030" w14:textId="31F68E12" w:rsidR="009C31AC" w:rsidRPr="0017770F" w:rsidRDefault="00453599" w:rsidP="009C31AC">
      <w:pPr>
        <w:pStyle w:val="Textnumbered"/>
      </w:pPr>
      <w:r w:rsidRPr="0017770F">
        <w:t>paw</w:t>
      </w:r>
    </w:p>
    <w:p w14:paraId="379C5011" w14:textId="0D9CE8B7" w:rsidR="009C31AC" w:rsidRPr="0017770F" w:rsidRDefault="00453599" w:rsidP="009C31AC">
      <w:pPr>
        <w:pStyle w:val="Textnumbered"/>
      </w:pPr>
      <w:r w:rsidRPr="0017770F">
        <w:t>ears</w:t>
      </w:r>
    </w:p>
    <w:p w14:paraId="60E752A4" w14:textId="49FC6C3A" w:rsidR="009C31AC" w:rsidRPr="0017770F" w:rsidRDefault="00453599" w:rsidP="009C31AC">
      <w:pPr>
        <w:pStyle w:val="Textnumbered"/>
      </w:pPr>
      <w:r w:rsidRPr="0017770F">
        <w:t>teeth</w:t>
      </w:r>
    </w:p>
    <w:p w14:paraId="00B62BB2" w14:textId="35906A7F" w:rsidR="009C31AC" w:rsidRPr="009C31AC" w:rsidRDefault="009C31AC" w:rsidP="009C31AC">
      <w:pPr>
        <w:pStyle w:val="Ahead"/>
      </w:pPr>
      <w:r w:rsidRPr="009C31AC">
        <w:t>Unit 6</w:t>
      </w:r>
      <w:r>
        <w:t>, Test 2</w:t>
      </w:r>
    </w:p>
    <w:p w14:paraId="100DEF6B" w14:textId="1D81DAD6" w:rsidR="009C31AC" w:rsidRDefault="009C31AC" w:rsidP="004552C7">
      <w:pPr>
        <w:pStyle w:val="Rubric"/>
        <w:numPr>
          <w:ilvl w:val="0"/>
          <w:numId w:val="50"/>
        </w:numPr>
      </w:pPr>
    </w:p>
    <w:p w14:paraId="4116AE37" w14:textId="5033AA9A" w:rsidR="009C31AC" w:rsidRPr="009C31AC" w:rsidRDefault="005153DC" w:rsidP="004552C7">
      <w:pPr>
        <w:pStyle w:val="Textnumbered"/>
        <w:numPr>
          <w:ilvl w:val="0"/>
          <w:numId w:val="51"/>
        </w:numPr>
      </w:pPr>
      <w:r>
        <w:t>were</w:t>
      </w:r>
    </w:p>
    <w:p w14:paraId="1E2654B7" w14:textId="095E991C" w:rsidR="009C31AC" w:rsidRPr="00E0334A" w:rsidRDefault="005153DC" w:rsidP="009C31AC">
      <w:pPr>
        <w:pStyle w:val="Textnumbered"/>
      </w:pPr>
      <w:r>
        <w:t>was</w:t>
      </w:r>
    </w:p>
    <w:p w14:paraId="3F8CB710" w14:textId="54B132E4" w:rsidR="009C31AC" w:rsidRPr="00E0334A" w:rsidRDefault="005153DC" w:rsidP="009C31AC">
      <w:pPr>
        <w:pStyle w:val="Textnumbered"/>
      </w:pPr>
      <w:r>
        <w:t>Were</w:t>
      </w:r>
    </w:p>
    <w:p w14:paraId="1457BEB3" w14:textId="1721BBDE" w:rsidR="009C31AC" w:rsidRPr="00E0334A" w:rsidRDefault="005153DC" w:rsidP="009C31AC">
      <w:pPr>
        <w:pStyle w:val="Textnumbered"/>
      </w:pPr>
      <w:r>
        <w:t>wasn’t</w:t>
      </w:r>
    </w:p>
    <w:p w14:paraId="053BA35C" w14:textId="35BEDA59" w:rsidR="009C31AC" w:rsidRDefault="005153DC" w:rsidP="009C31AC">
      <w:pPr>
        <w:pStyle w:val="Textnumbered"/>
      </w:pPr>
      <w:r>
        <w:t>Was</w:t>
      </w:r>
    </w:p>
    <w:p w14:paraId="7CACD3F0" w14:textId="5A7AC51D" w:rsidR="00622B0A" w:rsidRDefault="00007D12" w:rsidP="00BF4D2A">
      <w:pPr>
        <w:pStyle w:val="Rubric"/>
      </w:pPr>
      <w:r>
        <w:br w:type="column"/>
      </w:r>
    </w:p>
    <w:p w14:paraId="5A81E5D9" w14:textId="2CDDD297" w:rsidR="003E1CCF" w:rsidRPr="00DE1E8E" w:rsidRDefault="003E1CCF" w:rsidP="003E1CCF">
      <w:pPr>
        <w:pStyle w:val="Textnumbered"/>
        <w:numPr>
          <w:ilvl w:val="0"/>
          <w:numId w:val="52"/>
        </w:numPr>
      </w:pPr>
      <w:r>
        <w:t>were</w:t>
      </w:r>
    </w:p>
    <w:p w14:paraId="445B99DD" w14:textId="2D5F0820" w:rsidR="003E1CCF" w:rsidRPr="00DE1E8E" w:rsidRDefault="003E1CCF" w:rsidP="003E1CCF">
      <w:pPr>
        <w:pStyle w:val="Textnumbered"/>
      </w:pPr>
      <w:r>
        <w:t>was</w:t>
      </w:r>
    </w:p>
    <w:p w14:paraId="092A7992" w14:textId="7392A7FC" w:rsidR="003E1CCF" w:rsidRPr="00DE1E8E" w:rsidRDefault="003E1CCF" w:rsidP="003E1CCF">
      <w:pPr>
        <w:pStyle w:val="Textnumbered"/>
      </w:pPr>
      <w:r>
        <w:t>weren’t</w:t>
      </w:r>
      <w:r w:rsidR="00277123">
        <w:t xml:space="preserve"> / were not</w:t>
      </w:r>
    </w:p>
    <w:p w14:paraId="3D86980D" w14:textId="39360B08" w:rsidR="003E1CCF" w:rsidRPr="00DE1E8E" w:rsidRDefault="003E1CCF" w:rsidP="003E1CCF">
      <w:pPr>
        <w:pStyle w:val="Textnumbered"/>
      </w:pPr>
      <w:r>
        <w:t>were</w:t>
      </w:r>
    </w:p>
    <w:p w14:paraId="6F840588" w14:textId="0B6B1504" w:rsidR="003E1CCF" w:rsidRPr="00DE1E8E" w:rsidRDefault="003E1CCF" w:rsidP="003E1CCF">
      <w:pPr>
        <w:pStyle w:val="Textnumbered"/>
      </w:pPr>
      <w:r>
        <w:t>couldn’t</w:t>
      </w:r>
      <w:r w:rsidR="00277123">
        <w:t xml:space="preserve"> / could not</w:t>
      </w:r>
    </w:p>
    <w:p w14:paraId="0E1619BD" w14:textId="77777777" w:rsidR="00BF4D2A" w:rsidRDefault="00BF4D2A" w:rsidP="00BF4D2A">
      <w:pPr>
        <w:pStyle w:val="Rubric"/>
      </w:pPr>
    </w:p>
    <w:p w14:paraId="642C6424" w14:textId="364EF4E7" w:rsidR="00DE1E8E" w:rsidRPr="00DE1E8E" w:rsidRDefault="00004EF9" w:rsidP="00BF4D2A">
      <w:pPr>
        <w:pStyle w:val="Textnumbered"/>
        <w:numPr>
          <w:ilvl w:val="0"/>
          <w:numId w:val="102"/>
        </w:numPr>
      </w:pPr>
      <w:r>
        <w:t>towards</w:t>
      </w:r>
    </w:p>
    <w:p w14:paraId="160AAABF" w14:textId="486820C4" w:rsidR="00DE1E8E" w:rsidRPr="00DE1E8E" w:rsidRDefault="00004EF9" w:rsidP="00BF4D2A">
      <w:pPr>
        <w:pStyle w:val="Textnumbered"/>
      </w:pPr>
      <w:r>
        <w:t>through</w:t>
      </w:r>
    </w:p>
    <w:p w14:paraId="324529EB" w14:textId="4CE65D8B" w:rsidR="00DE1E8E" w:rsidRPr="00DE1E8E" w:rsidRDefault="00004EF9" w:rsidP="00BF4D2A">
      <w:pPr>
        <w:pStyle w:val="Textnumbered"/>
      </w:pPr>
      <w:r>
        <w:t>along</w:t>
      </w:r>
    </w:p>
    <w:p w14:paraId="2265EF9E" w14:textId="687542B0" w:rsidR="00DE1E8E" w:rsidRPr="00DE1E8E" w:rsidRDefault="00004EF9" w:rsidP="00BF4D2A">
      <w:pPr>
        <w:pStyle w:val="Textnumbered"/>
      </w:pPr>
      <w:r>
        <w:t>over</w:t>
      </w:r>
    </w:p>
    <w:p w14:paraId="3BA652AC" w14:textId="29C784F7" w:rsidR="00DE1E8E" w:rsidRPr="00DE1E8E" w:rsidRDefault="00004EF9" w:rsidP="00BF4D2A">
      <w:pPr>
        <w:pStyle w:val="Textnumbered"/>
      </w:pPr>
      <w:r>
        <w:t>out of</w:t>
      </w:r>
    </w:p>
    <w:p w14:paraId="0602D027" w14:textId="45738402" w:rsidR="00DE1E8E" w:rsidRDefault="00DE1E8E" w:rsidP="00B73B80">
      <w:pPr>
        <w:pStyle w:val="Rubric"/>
      </w:pPr>
    </w:p>
    <w:p w14:paraId="1CCCDCB5" w14:textId="0911E956" w:rsidR="00DE1E8E" w:rsidRPr="00DE1E8E" w:rsidRDefault="00C531D4" w:rsidP="004552C7">
      <w:pPr>
        <w:pStyle w:val="Textnumbered"/>
        <w:numPr>
          <w:ilvl w:val="0"/>
          <w:numId w:val="53"/>
        </w:numPr>
      </w:pPr>
      <w:r>
        <w:t>journalist</w:t>
      </w:r>
    </w:p>
    <w:p w14:paraId="7A3BD568" w14:textId="107F56D9" w:rsidR="00DE1E8E" w:rsidRPr="00DE1E8E" w:rsidRDefault="00C531D4" w:rsidP="00DE1E8E">
      <w:pPr>
        <w:pStyle w:val="Textnumbered"/>
      </w:pPr>
      <w:r>
        <w:t>scientist</w:t>
      </w:r>
    </w:p>
    <w:p w14:paraId="6476E5D3" w14:textId="54C55B7D" w:rsidR="00DE1E8E" w:rsidRPr="00DE1E8E" w:rsidRDefault="00C531D4" w:rsidP="00DE1E8E">
      <w:pPr>
        <w:pStyle w:val="Textnumbered"/>
      </w:pPr>
      <w:r>
        <w:t>soldier</w:t>
      </w:r>
    </w:p>
    <w:p w14:paraId="405BB0FC" w14:textId="77E13573" w:rsidR="00DE1E8E" w:rsidRPr="00DE1E8E" w:rsidRDefault="00C531D4" w:rsidP="00DE1E8E">
      <w:pPr>
        <w:pStyle w:val="Textnumbered"/>
      </w:pPr>
      <w:r>
        <w:t>fishermen</w:t>
      </w:r>
    </w:p>
    <w:p w14:paraId="18A18B84" w14:textId="694FD83E" w:rsidR="00DE1E8E" w:rsidRPr="0017770F" w:rsidRDefault="0017770F" w:rsidP="00DE1E8E">
      <w:pPr>
        <w:pStyle w:val="Textnumbered"/>
      </w:pPr>
      <w:r w:rsidRPr="0017770F">
        <w:t>pilot</w:t>
      </w:r>
    </w:p>
    <w:p w14:paraId="022AABA7" w14:textId="4F59F066" w:rsidR="00DE1E8E" w:rsidRDefault="00DE1E8E" w:rsidP="00DE1E8E">
      <w:pPr>
        <w:pStyle w:val="Ahead"/>
      </w:pPr>
      <w:r>
        <w:t>Unit 7, Test 1</w:t>
      </w:r>
    </w:p>
    <w:p w14:paraId="605818F0" w14:textId="77777777" w:rsidR="00DE1E8E" w:rsidRPr="00DE1E8E" w:rsidRDefault="00DE1E8E" w:rsidP="004552C7">
      <w:pPr>
        <w:pStyle w:val="Rubric"/>
        <w:numPr>
          <w:ilvl w:val="0"/>
          <w:numId w:val="54"/>
        </w:numPr>
      </w:pPr>
    </w:p>
    <w:p w14:paraId="13D36D5E" w14:textId="17F67441" w:rsidR="00DE1E8E" w:rsidRPr="00DE1E8E" w:rsidRDefault="0008541B" w:rsidP="004552C7">
      <w:pPr>
        <w:pStyle w:val="Textnumbered"/>
        <w:numPr>
          <w:ilvl w:val="0"/>
          <w:numId w:val="55"/>
        </w:numPr>
      </w:pPr>
      <w:r>
        <w:t>built</w:t>
      </w:r>
    </w:p>
    <w:p w14:paraId="31177B94" w14:textId="6E9ED268" w:rsidR="00DE1E8E" w:rsidRPr="00DE1E8E" w:rsidRDefault="0008541B" w:rsidP="00DE1E8E">
      <w:pPr>
        <w:pStyle w:val="Textnumbered"/>
      </w:pPr>
      <w:r>
        <w:t>found</w:t>
      </w:r>
    </w:p>
    <w:p w14:paraId="6CEC9ABB" w14:textId="003F2048" w:rsidR="00DE1E8E" w:rsidRPr="00DE1E8E" w:rsidRDefault="0008541B" w:rsidP="00DE1E8E">
      <w:pPr>
        <w:pStyle w:val="Textnumbered"/>
      </w:pPr>
      <w:r>
        <w:t>began</w:t>
      </w:r>
    </w:p>
    <w:p w14:paraId="4BF8DA17" w14:textId="024A496D" w:rsidR="00DE1E8E" w:rsidRPr="00DE1E8E" w:rsidRDefault="0008541B" w:rsidP="00DE1E8E">
      <w:pPr>
        <w:pStyle w:val="Textnumbered"/>
      </w:pPr>
      <w:r>
        <w:t>taught</w:t>
      </w:r>
    </w:p>
    <w:p w14:paraId="24D37C66" w14:textId="1F4EB852" w:rsidR="00DE1E8E" w:rsidRDefault="0008541B" w:rsidP="00DE1E8E">
      <w:pPr>
        <w:pStyle w:val="Textnumbered"/>
      </w:pPr>
      <w:r>
        <w:t>spoke</w:t>
      </w:r>
    </w:p>
    <w:p w14:paraId="63BA2002" w14:textId="1393552C" w:rsidR="00DE1E8E" w:rsidRDefault="00DE1E8E" w:rsidP="00DE1E8E">
      <w:pPr>
        <w:pStyle w:val="Rubric"/>
      </w:pPr>
    </w:p>
    <w:p w14:paraId="2A01D830" w14:textId="532B46C3" w:rsidR="0008541B" w:rsidRDefault="0008541B" w:rsidP="004552C7">
      <w:pPr>
        <w:pStyle w:val="Textnumbered"/>
        <w:numPr>
          <w:ilvl w:val="0"/>
          <w:numId w:val="97"/>
        </w:numPr>
      </w:pPr>
      <w:r>
        <w:t>came</w:t>
      </w:r>
    </w:p>
    <w:p w14:paraId="6A2E5500" w14:textId="31B225A9" w:rsidR="0008541B" w:rsidRDefault="0008541B" w:rsidP="00DE1E8E">
      <w:pPr>
        <w:pStyle w:val="Textnumbered"/>
      </w:pPr>
      <w:r>
        <w:t>took</w:t>
      </w:r>
    </w:p>
    <w:p w14:paraId="5978864F" w14:textId="45B5CDC8" w:rsidR="0008541B" w:rsidRDefault="0008541B" w:rsidP="00DE1E8E">
      <w:pPr>
        <w:pStyle w:val="Textnumbered"/>
      </w:pPr>
      <w:r>
        <w:t>saw</w:t>
      </w:r>
    </w:p>
    <w:p w14:paraId="7F0EDD49" w14:textId="3CFF4CA7" w:rsidR="0008541B" w:rsidRDefault="0008541B" w:rsidP="00DE1E8E">
      <w:pPr>
        <w:pStyle w:val="Textnumbered"/>
      </w:pPr>
      <w:r>
        <w:t>did</w:t>
      </w:r>
    </w:p>
    <w:p w14:paraId="04BE76F0" w14:textId="395A761C" w:rsidR="0008541B" w:rsidRDefault="0008541B" w:rsidP="00DE1E8E">
      <w:pPr>
        <w:pStyle w:val="Textnumbered"/>
      </w:pPr>
      <w:r>
        <w:t>bought</w:t>
      </w:r>
    </w:p>
    <w:p w14:paraId="2630B78C" w14:textId="77777777" w:rsidR="003E29EE" w:rsidRDefault="003E29EE" w:rsidP="003E29EE">
      <w:pPr>
        <w:pStyle w:val="Rubric"/>
      </w:pPr>
    </w:p>
    <w:p w14:paraId="00C63AFA" w14:textId="3F48055E" w:rsidR="003E29EE" w:rsidRDefault="00993049" w:rsidP="004552C7">
      <w:pPr>
        <w:pStyle w:val="Textnumbered"/>
        <w:numPr>
          <w:ilvl w:val="0"/>
          <w:numId w:val="98"/>
        </w:numPr>
      </w:pPr>
      <w:r>
        <w:t>webcam</w:t>
      </w:r>
    </w:p>
    <w:p w14:paraId="4FD12CEF" w14:textId="07EC5005" w:rsidR="003E29EE" w:rsidRDefault="00993049" w:rsidP="003E29EE">
      <w:pPr>
        <w:pStyle w:val="Textnumbered"/>
      </w:pPr>
      <w:r>
        <w:t>memory stick</w:t>
      </w:r>
    </w:p>
    <w:p w14:paraId="24F2406D" w14:textId="4D6E2881" w:rsidR="003E29EE" w:rsidRDefault="00993049" w:rsidP="003E29EE">
      <w:pPr>
        <w:pStyle w:val="Textnumbered"/>
      </w:pPr>
      <w:r>
        <w:t>mouse</w:t>
      </w:r>
    </w:p>
    <w:p w14:paraId="6231EF5F" w14:textId="347B2003" w:rsidR="003E29EE" w:rsidRDefault="00993049" w:rsidP="003E29EE">
      <w:pPr>
        <w:pStyle w:val="Textnumbered"/>
      </w:pPr>
      <w:r>
        <w:t>tablet</w:t>
      </w:r>
    </w:p>
    <w:p w14:paraId="42416355" w14:textId="608B5B4F" w:rsidR="003E29EE" w:rsidRPr="003E29EE" w:rsidRDefault="00993049" w:rsidP="003E29EE">
      <w:pPr>
        <w:pStyle w:val="Textnumbered"/>
      </w:pPr>
      <w:r>
        <w:t>headphones</w:t>
      </w:r>
    </w:p>
    <w:p w14:paraId="766ADC71" w14:textId="77777777" w:rsidR="00DE1E8E" w:rsidRDefault="00DE1E8E" w:rsidP="003E29EE">
      <w:pPr>
        <w:pStyle w:val="Rubric"/>
      </w:pPr>
    </w:p>
    <w:p w14:paraId="4B5658EE" w14:textId="1A51F926" w:rsidR="003E29EE" w:rsidRDefault="00993049" w:rsidP="004552C7">
      <w:pPr>
        <w:pStyle w:val="Textnumbered"/>
        <w:numPr>
          <w:ilvl w:val="0"/>
          <w:numId w:val="56"/>
        </w:numPr>
      </w:pPr>
      <w:r>
        <w:t>delete</w:t>
      </w:r>
    </w:p>
    <w:p w14:paraId="292EB85A" w14:textId="505B99A4" w:rsidR="003E29EE" w:rsidRDefault="00993049" w:rsidP="004552C7">
      <w:pPr>
        <w:pStyle w:val="Textnumbered"/>
        <w:numPr>
          <w:ilvl w:val="0"/>
          <w:numId w:val="56"/>
        </w:numPr>
      </w:pPr>
      <w:r>
        <w:t>download</w:t>
      </w:r>
    </w:p>
    <w:p w14:paraId="77EEB016" w14:textId="167D8EA8" w:rsidR="003E29EE" w:rsidRDefault="00993049" w:rsidP="004552C7">
      <w:pPr>
        <w:pStyle w:val="Textnumbered"/>
        <w:numPr>
          <w:ilvl w:val="0"/>
          <w:numId w:val="56"/>
        </w:numPr>
      </w:pPr>
      <w:r>
        <w:t>print</w:t>
      </w:r>
    </w:p>
    <w:p w14:paraId="27AA1DDF" w14:textId="0496CEAF" w:rsidR="003E29EE" w:rsidRDefault="00993049" w:rsidP="004552C7">
      <w:pPr>
        <w:pStyle w:val="Textnumbered"/>
        <w:numPr>
          <w:ilvl w:val="0"/>
          <w:numId w:val="56"/>
        </w:numPr>
      </w:pPr>
      <w:r>
        <w:t>enter</w:t>
      </w:r>
    </w:p>
    <w:p w14:paraId="365349C9" w14:textId="57E3E65C" w:rsidR="003E29EE" w:rsidRPr="003E29EE" w:rsidRDefault="00993049" w:rsidP="004552C7">
      <w:pPr>
        <w:pStyle w:val="Textnumbered"/>
        <w:numPr>
          <w:ilvl w:val="0"/>
          <w:numId w:val="56"/>
        </w:numPr>
      </w:pPr>
      <w:r>
        <w:t>post</w:t>
      </w:r>
    </w:p>
    <w:p w14:paraId="4296604F" w14:textId="3CC954D5" w:rsidR="003E29EE" w:rsidRDefault="00007D12" w:rsidP="003E29EE">
      <w:pPr>
        <w:pStyle w:val="Ahead"/>
      </w:pPr>
      <w:r>
        <w:br w:type="column"/>
      </w:r>
      <w:bookmarkStart w:id="2" w:name="_Hlk488592785"/>
      <w:r w:rsidR="003E29EE" w:rsidRPr="003E29EE">
        <w:t>Unit 7</w:t>
      </w:r>
      <w:r w:rsidR="003E29EE">
        <w:t>, Test 2</w:t>
      </w:r>
      <w:bookmarkEnd w:id="2"/>
    </w:p>
    <w:p w14:paraId="23AA2B3C" w14:textId="77777777" w:rsidR="003E29EE" w:rsidRDefault="003E29EE" w:rsidP="004552C7">
      <w:pPr>
        <w:pStyle w:val="Rubric"/>
        <w:numPr>
          <w:ilvl w:val="0"/>
          <w:numId w:val="57"/>
        </w:numPr>
      </w:pPr>
    </w:p>
    <w:p w14:paraId="52496ACC" w14:textId="10E2CB3C" w:rsidR="003E29EE" w:rsidRDefault="00174756" w:rsidP="004552C7">
      <w:pPr>
        <w:pStyle w:val="Textnumbered"/>
        <w:numPr>
          <w:ilvl w:val="0"/>
          <w:numId w:val="58"/>
        </w:numPr>
      </w:pPr>
      <w:r>
        <w:t>I didn’t</w:t>
      </w:r>
      <w:r w:rsidR="005148D7">
        <w:t xml:space="preserve"> / did not</w:t>
      </w:r>
      <w:r>
        <w:t xml:space="preserve"> think about you yesterday.</w:t>
      </w:r>
    </w:p>
    <w:p w14:paraId="6592F151" w14:textId="7AE1896D" w:rsidR="003E29EE" w:rsidRDefault="00174756" w:rsidP="003E29EE">
      <w:pPr>
        <w:pStyle w:val="Textnumbered"/>
      </w:pPr>
      <w:r>
        <w:t>She didn’t</w:t>
      </w:r>
      <w:r w:rsidR="005148D7">
        <w:t xml:space="preserve"> / did not</w:t>
      </w:r>
      <w:r>
        <w:t xml:space="preserve"> go to the park.</w:t>
      </w:r>
    </w:p>
    <w:p w14:paraId="398B64BF" w14:textId="0A3BBCED" w:rsidR="003E29EE" w:rsidRDefault="00174756" w:rsidP="003E29EE">
      <w:pPr>
        <w:pStyle w:val="Textnumbered"/>
      </w:pPr>
      <w:r>
        <w:t>The teacher didn’t</w:t>
      </w:r>
      <w:r w:rsidR="005148D7">
        <w:t xml:space="preserve"> / did not</w:t>
      </w:r>
      <w:r>
        <w:t xml:space="preserve"> find your memory stick.</w:t>
      </w:r>
    </w:p>
    <w:p w14:paraId="552B32B0" w14:textId="1107055E" w:rsidR="003E29EE" w:rsidRDefault="00174756" w:rsidP="003E29EE">
      <w:pPr>
        <w:pStyle w:val="Textnumbered"/>
      </w:pPr>
      <w:r>
        <w:t>We didn’t</w:t>
      </w:r>
      <w:r w:rsidR="005148D7">
        <w:t xml:space="preserve"> / did not</w:t>
      </w:r>
      <w:r>
        <w:t xml:space="preserve"> study the history of the country.</w:t>
      </w:r>
    </w:p>
    <w:p w14:paraId="5E667BED" w14:textId="2F5FE640" w:rsidR="003E29EE" w:rsidRDefault="00174756" w:rsidP="003E29EE">
      <w:pPr>
        <w:pStyle w:val="Textnumbered"/>
      </w:pPr>
      <w:r>
        <w:t>We didn’t</w:t>
      </w:r>
      <w:r w:rsidR="005148D7">
        <w:t xml:space="preserve"> / did not</w:t>
      </w:r>
      <w:r>
        <w:t xml:space="preserve"> give Brett a lift to school.</w:t>
      </w:r>
    </w:p>
    <w:p w14:paraId="03B1F469" w14:textId="0FD53438" w:rsidR="003E29EE" w:rsidRDefault="003E29EE" w:rsidP="003E29EE">
      <w:pPr>
        <w:pStyle w:val="Rubric"/>
      </w:pPr>
    </w:p>
    <w:p w14:paraId="04628E20" w14:textId="0E076A67" w:rsidR="003E29EE" w:rsidRPr="003E29EE" w:rsidRDefault="00F35242" w:rsidP="004552C7">
      <w:pPr>
        <w:pStyle w:val="Textnumbered"/>
        <w:numPr>
          <w:ilvl w:val="0"/>
          <w:numId w:val="59"/>
        </w:numPr>
      </w:pPr>
      <w:r w:rsidRPr="00F35242">
        <w:rPr>
          <w:strike/>
        </w:rPr>
        <w:t>helped</w:t>
      </w:r>
      <w:r>
        <w:t xml:space="preserve"> help</w:t>
      </w:r>
    </w:p>
    <w:p w14:paraId="53F3115A" w14:textId="38A2F7D9" w:rsidR="003E29EE" w:rsidRPr="003E29EE" w:rsidRDefault="00F35242" w:rsidP="003E29EE">
      <w:pPr>
        <w:pStyle w:val="Textnumbered"/>
      </w:pPr>
      <w:r w:rsidRPr="00F35242">
        <w:rPr>
          <w:strike/>
        </w:rPr>
        <w:t>You did use</w:t>
      </w:r>
      <w:r>
        <w:t xml:space="preserve"> </w:t>
      </w:r>
      <w:r w:rsidR="00174756">
        <w:t>Did you use</w:t>
      </w:r>
    </w:p>
    <w:p w14:paraId="2EED9E96" w14:textId="2DA6C352" w:rsidR="003E29EE" w:rsidRPr="0017770F" w:rsidRDefault="009E20BF" w:rsidP="003E29EE">
      <w:pPr>
        <w:pStyle w:val="Textnumbered"/>
      </w:pPr>
      <w:r>
        <w:rPr>
          <w:strike/>
        </w:rPr>
        <w:t>Did you can</w:t>
      </w:r>
      <w:r w:rsidR="00F35242">
        <w:t xml:space="preserve"> </w:t>
      </w:r>
      <w:r>
        <w:t>Could you</w:t>
      </w:r>
    </w:p>
    <w:p w14:paraId="6CE9A1C1" w14:textId="6DA8831F" w:rsidR="003E29EE" w:rsidRPr="003E29EE" w:rsidRDefault="00F35242" w:rsidP="003E29EE">
      <w:pPr>
        <w:pStyle w:val="Textnumbered"/>
      </w:pPr>
      <w:r w:rsidRPr="00F35242">
        <w:rPr>
          <w:strike/>
        </w:rPr>
        <w:t>bought</w:t>
      </w:r>
      <w:r>
        <w:t xml:space="preserve"> buy</w:t>
      </w:r>
    </w:p>
    <w:p w14:paraId="319A37FC" w14:textId="2BCDBC82" w:rsidR="003E29EE" w:rsidRDefault="00F35242" w:rsidP="00626273">
      <w:pPr>
        <w:pStyle w:val="Textnumbered"/>
      </w:pPr>
      <w:r w:rsidRPr="00F35242">
        <w:rPr>
          <w:strike/>
        </w:rPr>
        <w:t>Was</w:t>
      </w:r>
      <w:r>
        <w:t xml:space="preserve"> Were</w:t>
      </w:r>
    </w:p>
    <w:p w14:paraId="167A169B" w14:textId="77777777" w:rsidR="003E29EE" w:rsidRDefault="003E29EE" w:rsidP="003E29EE">
      <w:pPr>
        <w:pStyle w:val="Rubric"/>
      </w:pPr>
    </w:p>
    <w:p w14:paraId="2621E239" w14:textId="2908800E" w:rsidR="003E29EE" w:rsidRPr="003E29EE" w:rsidRDefault="00F35242" w:rsidP="004552C7">
      <w:pPr>
        <w:pStyle w:val="Textnumbered"/>
        <w:numPr>
          <w:ilvl w:val="0"/>
          <w:numId w:val="60"/>
        </w:numPr>
      </w:pPr>
      <w:r>
        <w:t>c</w:t>
      </w:r>
    </w:p>
    <w:p w14:paraId="7CF0678A" w14:textId="4C44BA05" w:rsidR="003E29EE" w:rsidRPr="003E29EE" w:rsidRDefault="00F35242" w:rsidP="003E29EE">
      <w:pPr>
        <w:pStyle w:val="Textnumbered"/>
      </w:pPr>
      <w:r>
        <w:t>b</w:t>
      </w:r>
    </w:p>
    <w:p w14:paraId="2DC11A3C" w14:textId="6AB40C49" w:rsidR="003E29EE" w:rsidRPr="003E29EE" w:rsidRDefault="00F35242" w:rsidP="003E29EE">
      <w:pPr>
        <w:pStyle w:val="Textnumbered"/>
      </w:pPr>
      <w:r>
        <w:t>c</w:t>
      </w:r>
    </w:p>
    <w:p w14:paraId="6418486F" w14:textId="4AB921F6" w:rsidR="003E29EE" w:rsidRPr="003E29EE" w:rsidRDefault="00F35242" w:rsidP="003E29EE">
      <w:pPr>
        <w:pStyle w:val="Textnumbered"/>
      </w:pPr>
      <w:r>
        <w:t>a</w:t>
      </w:r>
    </w:p>
    <w:p w14:paraId="1CA906AB" w14:textId="7AA792D8" w:rsidR="003E29EE" w:rsidRDefault="00F35242" w:rsidP="00626273">
      <w:pPr>
        <w:pStyle w:val="Textnumbered"/>
      </w:pPr>
      <w:r>
        <w:t>c</w:t>
      </w:r>
    </w:p>
    <w:p w14:paraId="3174DCE8" w14:textId="77777777" w:rsidR="003E29EE" w:rsidRDefault="003E29EE" w:rsidP="003E29EE">
      <w:pPr>
        <w:pStyle w:val="Rubric"/>
      </w:pPr>
    </w:p>
    <w:p w14:paraId="6B4B6F85" w14:textId="24C28059" w:rsidR="003E29EE" w:rsidRDefault="008F4544" w:rsidP="004552C7">
      <w:pPr>
        <w:pStyle w:val="Textnumbered"/>
        <w:numPr>
          <w:ilvl w:val="0"/>
          <w:numId w:val="61"/>
        </w:numPr>
      </w:pPr>
      <w:r>
        <w:t>forum</w:t>
      </w:r>
    </w:p>
    <w:p w14:paraId="480226D8" w14:textId="346A756C" w:rsidR="003E29EE" w:rsidRDefault="008F4544" w:rsidP="003E29EE">
      <w:pPr>
        <w:pStyle w:val="Textnumbered"/>
      </w:pPr>
      <w:r>
        <w:t>account</w:t>
      </w:r>
    </w:p>
    <w:p w14:paraId="09492020" w14:textId="2D73E14F" w:rsidR="003E29EE" w:rsidRDefault="008F4544" w:rsidP="003E29EE">
      <w:pPr>
        <w:pStyle w:val="Textnumbered"/>
      </w:pPr>
      <w:r>
        <w:t>viral</w:t>
      </w:r>
    </w:p>
    <w:p w14:paraId="2EEB8A28" w14:textId="3194E987" w:rsidR="003E29EE" w:rsidRDefault="00F35242" w:rsidP="003E29EE">
      <w:pPr>
        <w:pStyle w:val="Textnumbered"/>
      </w:pPr>
      <w:r>
        <w:t>fundraising</w:t>
      </w:r>
    </w:p>
    <w:p w14:paraId="490076EF" w14:textId="0EF07D1A" w:rsidR="008F4544" w:rsidRPr="003E29EE" w:rsidRDefault="008F4544" w:rsidP="003E29EE">
      <w:pPr>
        <w:pStyle w:val="Textnumbered"/>
      </w:pPr>
      <w:r>
        <w:t>media</w:t>
      </w:r>
    </w:p>
    <w:p w14:paraId="7A0ECBC0" w14:textId="73BF87BB" w:rsidR="005D5EA9" w:rsidRPr="005D5EA9" w:rsidRDefault="005D5EA9" w:rsidP="005D5EA9">
      <w:pPr>
        <w:pStyle w:val="Ahead"/>
      </w:pPr>
      <w:r>
        <w:t>Unit 8, Test 1</w:t>
      </w:r>
    </w:p>
    <w:p w14:paraId="4727AEFF" w14:textId="77777777" w:rsidR="00DE1E8E" w:rsidRDefault="00DE1E8E" w:rsidP="004552C7">
      <w:pPr>
        <w:pStyle w:val="Rubric"/>
        <w:numPr>
          <w:ilvl w:val="0"/>
          <w:numId w:val="62"/>
        </w:numPr>
      </w:pPr>
    </w:p>
    <w:p w14:paraId="5D431459" w14:textId="110B5319" w:rsidR="005D5EA9" w:rsidRDefault="003D4B22" w:rsidP="004552C7">
      <w:pPr>
        <w:pStyle w:val="Textnumbered"/>
        <w:numPr>
          <w:ilvl w:val="0"/>
          <w:numId w:val="63"/>
        </w:numPr>
      </w:pPr>
      <w:r>
        <w:t>’m</w:t>
      </w:r>
      <w:r w:rsidR="00FD49BA">
        <w:t xml:space="preserve"> / am</w:t>
      </w:r>
      <w:r>
        <w:t xml:space="preserve"> going to start</w:t>
      </w:r>
    </w:p>
    <w:p w14:paraId="2E12202D" w14:textId="736C219C" w:rsidR="003D4B22" w:rsidRDefault="003D4B22" w:rsidP="004552C7">
      <w:pPr>
        <w:pStyle w:val="Textnumbered"/>
        <w:numPr>
          <w:ilvl w:val="0"/>
          <w:numId w:val="63"/>
        </w:numPr>
      </w:pPr>
      <w:r>
        <w:t xml:space="preserve">isn’t / ’s not </w:t>
      </w:r>
      <w:r w:rsidR="00FD49BA">
        <w:t xml:space="preserve">/ is not </w:t>
      </w:r>
      <w:r>
        <w:t>going to have</w:t>
      </w:r>
    </w:p>
    <w:p w14:paraId="433A0583" w14:textId="17EF2E31" w:rsidR="003D4B22" w:rsidRDefault="003D4B22" w:rsidP="004552C7">
      <w:pPr>
        <w:pStyle w:val="Textnumbered"/>
        <w:numPr>
          <w:ilvl w:val="0"/>
          <w:numId w:val="63"/>
        </w:numPr>
      </w:pPr>
      <w:r>
        <w:t>’re</w:t>
      </w:r>
      <w:r w:rsidR="00FD49BA">
        <w:t xml:space="preserve"> / are</w:t>
      </w:r>
      <w:r>
        <w:t xml:space="preserve"> going to wait</w:t>
      </w:r>
    </w:p>
    <w:p w14:paraId="408D4842" w14:textId="7094734A" w:rsidR="003D4B22" w:rsidRDefault="003D4B22" w:rsidP="004552C7">
      <w:pPr>
        <w:pStyle w:val="Textnumbered"/>
        <w:numPr>
          <w:ilvl w:val="0"/>
          <w:numId w:val="63"/>
        </w:numPr>
      </w:pPr>
      <w:r>
        <w:t>’s</w:t>
      </w:r>
      <w:r w:rsidR="00FD49BA">
        <w:t xml:space="preserve"> / is</w:t>
      </w:r>
      <w:r>
        <w:t xml:space="preserve"> going to travel</w:t>
      </w:r>
    </w:p>
    <w:p w14:paraId="10800157" w14:textId="0824CA7E" w:rsidR="003D4B22" w:rsidRPr="005D5EA9" w:rsidRDefault="003D4B22" w:rsidP="004552C7">
      <w:pPr>
        <w:pStyle w:val="Textnumbered"/>
        <w:numPr>
          <w:ilvl w:val="0"/>
          <w:numId w:val="63"/>
        </w:numPr>
      </w:pPr>
      <w:r>
        <w:t>’m</w:t>
      </w:r>
      <w:r w:rsidR="00FD49BA">
        <w:t xml:space="preserve"> / am</w:t>
      </w:r>
      <w:r>
        <w:t xml:space="preserve"> not going to eat</w:t>
      </w:r>
    </w:p>
    <w:p w14:paraId="14506AF6" w14:textId="77777777" w:rsidR="005D5EA9" w:rsidRDefault="005D5EA9" w:rsidP="005D5EA9">
      <w:pPr>
        <w:pStyle w:val="Rubric"/>
      </w:pPr>
    </w:p>
    <w:p w14:paraId="43E884A5" w14:textId="49040F0E" w:rsidR="005D5EA9" w:rsidRDefault="000362BA" w:rsidP="004552C7">
      <w:pPr>
        <w:pStyle w:val="Textnumbered"/>
        <w:numPr>
          <w:ilvl w:val="0"/>
          <w:numId w:val="64"/>
        </w:numPr>
      </w:pPr>
      <w:r>
        <w:t>afternoon</w:t>
      </w:r>
    </w:p>
    <w:p w14:paraId="3F97B35F" w14:textId="4C09F491" w:rsidR="000362BA" w:rsidRDefault="000E0D71" w:rsidP="004552C7">
      <w:pPr>
        <w:pStyle w:val="Textnumbered"/>
        <w:numPr>
          <w:ilvl w:val="0"/>
          <w:numId w:val="64"/>
        </w:numPr>
      </w:pPr>
      <w:r>
        <w:t>next</w:t>
      </w:r>
    </w:p>
    <w:p w14:paraId="7224A6A0" w14:textId="72741581" w:rsidR="000362BA" w:rsidRDefault="000362BA" w:rsidP="004552C7">
      <w:pPr>
        <w:pStyle w:val="Textnumbered"/>
        <w:numPr>
          <w:ilvl w:val="0"/>
          <w:numId w:val="64"/>
        </w:numPr>
      </w:pPr>
      <w:r>
        <w:t>tomorrow</w:t>
      </w:r>
    </w:p>
    <w:p w14:paraId="7A0A2681" w14:textId="6A69E32E" w:rsidR="000362BA" w:rsidRDefault="000362BA" w:rsidP="004552C7">
      <w:pPr>
        <w:pStyle w:val="Textnumbered"/>
        <w:numPr>
          <w:ilvl w:val="0"/>
          <w:numId w:val="64"/>
        </w:numPr>
      </w:pPr>
      <w:r>
        <w:t>after</w:t>
      </w:r>
    </w:p>
    <w:p w14:paraId="5EB2878B" w14:textId="0206C674" w:rsidR="000362BA" w:rsidRDefault="000362BA" w:rsidP="004552C7">
      <w:pPr>
        <w:pStyle w:val="Textnumbered"/>
        <w:numPr>
          <w:ilvl w:val="0"/>
          <w:numId w:val="64"/>
        </w:numPr>
      </w:pPr>
      <w:r>
        <w:t>few</w:t>
      </w:r>
    </w:p>
    <w:p w14:paraId="0F1E255B" w14:textId="3337704C" w:rsidR="005D5EA9" w:rsidRDefault="005D5EA9" w:rsidP="005D5EA9">
      <w:pPr>
        <w:pStyle w:val="Rubric"/>
      </w:pPr>
    </w:p>
    <w:p w14:paraId="4F48ACA6" w14:textId="42ECEF05" w:rsidR="00920BDC" w:rsidRDefault="000E0D71" w:rsidP="004552C7">
      <w:pPr>
        <w:pStyle w:val="Textnumbered"/>
        <w:numPr>
          <w:ilvl w:val="0"/>
          <w:numId w:val="65"/>
        </w:numPr>
      </w:pPr>
      <w:r>
        <w:t>go</w:t>
      </w:r>
    </w:p>
    <w:p w14:paraId="58F7F348" w14:textId="67F02B1D" w:rsidR="000362BA" w:rsidRDefault="000E0D71" w:rsidP="004552C7">
      <w:pPr>
        <w:pStyle w:val="Textnumbered"/>
        <w:numPr>
          <w:ilvl w:val="0"/>
          <w:numId w:val="65"/>
        </w:numPr>
      </w:pPr>
      <w:r>
        <w:t>does</w:t>
      </w:r>
    </w:p>
    <w:p w14:paraId="2C26F4C5" w14:textId="6ADDBC38" w:rsidR="000362BA" w:rsidRPr="0017770F" w:rsidRDefault="000362BA" w:rsidP="004552C7">
      <w:pPr>
        <w:pStyle w:val="Textnumbered"/>
        <w:numPr>
          <w:ilvl w:val="0"/>
          <w:numId w:val="65"/>
        </w:numPr>
      </w:pPr>
      <w:r w:rsidRPr="0017770F">
        <w:t>play</w:t>
      </w:r>
      <w:r w:rsidR="0017770F" w:rsidRPr="0017770F">
        <w:t>ed</w:t>
      </w:r>
    </w:p>
    <w:p w14:paraId="387D6AAF" w14:textId="7E9A3FBD" w:rsidR="000362BA" w:rsidRDefault="000E0D71" w:rsidP="004552C7">
      <w:pPr>
        <w:pStyle w:val="Textnumbered"/>
        <w:numPr>
          <w:ilvl w:val="0"/>
          <w:numId w:val="65"/>
        </w:numPr>
      </w:pPr>
      <w:r>
        <w:t>went</w:t>
      </w:r>
    </w:p>
    <w:p w14:paraId="4B486749" w14:textId="7CC97A07" w:rsidR="000362BA" w:rsidRPr="00920BDC" w:rsidRDefault="000E0D71" w:rsidP="004552C7">
      <w:pPr>
        <w:pStyle w:val="Textnumbered"/>
        <w:numPr>
          <w:ilvl w:val="0"/>
          <w:numId w:val="65"/>
        </w:numPr>
      </w:pPr>
      <w:r>
        <w:t>did</w:t>
      </w:r>
    </w:p>
    <w:p w14:paraId="7D3AAE96" w14:textId="5FBEC635" w:rsidR="00920BDC" w:rsidRDefault="00007D12" w:rsidP="00920BDC">
      <w:pPr>
        <w:pStyle w:val="Rubric"/>
      </w:pPr>
      <w:r>
        <w:br w:type="column"/>
      </w:r>
    </w:p>
    <w:p w14:paraId="4EC34E3D" w14:textId="3349893D" w:rsidR="00920BDC" w:rsidRDefault="000362BA" w:rsidP="004552C7">
      <w:pPr>
        <w:pStyle w:val="Textnumbered"/>
        <w:numPr>
          <w:ilvl w:val="0"/>
          <w:numId w:val="66"/>
        </w:numPr>
      </w:pPr>
      <w:r>
        <w:t>gymnastics</w:t>
      </w:r>
    </w:p>
    <w:p w14:paraId="68482893" w14:textId="77DF93DD" w:rsidR="000362BA" w:rsidRDefault="000362BA" w:rsidP="004552C7">
      <w:pPr>
        <w:pStyle w:val="Textnumbered"/>
        <w:numPr>
          <w:ilvl w:val="0"/>
          <w:numId w:val="66"/>
        </w:numPr>
      </w:pPr>
      <w:r>
        <w:t>climbing</w:t>
      </w:r>
    </w:p>
    <w:p w14:paraId="2722A9FA" w14:textId="2C17A93D" w:rsidR="000362BA" w:rsidRDefault="000E0D71" w:rsidP="004552C7">
      <w:pPr>
        <w:pStyle w:val="Textnumbered"/>
        <w:numPr>
          <w:ilvl w:val="0"/>
          <w:numId w:val="66"/>
        </w:numPr>
      </w:pPr>
      <w:r>
        <w:t xml:space="preserve">ice </w:t>
      </w:r>
      <w:r w:rsidR="000362BA">
        <w:t>skating</w:t>
      </w:r>
    </w:p>
    <w:p w14:paraId="57388064" w14:textId="22999B25" w:rsidR="000362BA" w:rsidRDefault="000362BA" w:rsidP="004552C7">
      <w:pPr>
        <w:pStyle w:val="Textnumbered"/>
        <w:numPr>
          <w:ilvl w:val="0"/>
          <w:numId w:val="66"/>
        </w:numPr>
      </w:pPr>
      <w:r>
        <w:t>karate</w:t>
      </w:r>
    </w:p>
    <w:p w14:paraId="4A546453" w14:textId="79E1AFDB" w:rsidR="000362BA" w:rsidRDefault="000362BA" w:rsidP="004552C7">
      <w:pPr>
        <w:pStyle w:val="Textnumbered"/>
        <w:numPr>
          <w:ilvl w:val="0"/>
          <w:numId w:val="66"/>
        </w:numPr>
      </w:pPr>
      <w:r>
        <w:t>volleyball</w:t>
      </w:r>
    </w:p>
    <w:p w14:paraId="7884DBE5" w14:textId="384ED98A" w:rsidR="00920BDC" w:rsidRDefault="00920BDC" w:rsidP="00920BDC">
      <w:pPr>
        <w:pStyle w:val="Ahead"/>
      </w:pPr>
      <w:r w:rsidRPr="00920BDC">
        <w:t>Unit 8</w:t>
      </w:r>
      <w:r>
        <w:t>, Test 2</w:t>
      </w:r>
    </w:p>
    <w:p w14:paraId="7A44A8A3" w14:textId="77777777" w:rsidR="00D80375" w:rsidRPr="00920BDC" w:rsidRDefault="00D80375" w:rsidP="004552C7">
      <w:pPr>
        <w:pStyle w:val="Rubric"/>
        <w:numPr>
          <w:ilvl w:val="0"/>
          <w:numId w:val="67"/>
        </w:numPr>
      </w:pPr>
    </w:p>
    <w:p w14:paraId="171949D7" w14:textId="47FA2DCD" w:rsidR="00D80375" w:rsidRDefault="000362BA" w:rsidP="004552C7">
      <w:pPr>
        <w:pStyle w:val="Textnumbered"/>
        <w:numPr>
          <w:ilvl w:val="0"/>
          <w:numId w:val="68"/>
        </w:numPr>
      </w:pPr>
      <w:r>
        <w:t>won’t</w:t>
      </w:r>
    </w:p>
    <w:p w14:paraId="494DC7E3" w14:textId="750467A5" w:rsidR="000362BA" w:rsidRDefault="00C65E1E" w:rsidP="004552C7">
      <w:pPr>
        <w:pStyle w:val="Textnumbered"/>
        <w:numPr>
          <w:ilvl w:val="0"/>
          <w:numId w:val="68"/>
        </w:numPr>
      </w:pPr>
      <w:r>
        <w:t>’</w:t>
      </w:r>
      <w:r w:rsidR="000362BA">
        <w:t>ll</w:t>
      </w:r>
    </w:p>
    <w:p w14:paraId="38A0E385" w14:textId="30E12A31" w:rsidR="000362BA" w:rsidRDefault="000362BA" w:rsidP="004552C7">
      <w:pPr>
        <w:pStyle w:val="Textnumbered"/>
        <w:numPr>
          <w:ilvl w:val="0"/>
          <w:numId w:val="68"/>
        </w:numPr>
      </w:pPr>
      <w:r>
        <w:t>will</w:t>
      </w:r>
    </w:p>
    <w:p w14:paraId="6B337A21" w14:textId="6228BC49" w:rsidR="000362BA" w:rsidRDefault="000362BA" w:rsidP="004552C7">
      <w:pPr>
        <w:pStyle w:val="Textnumbered"/>
        <w:numPr>
          <w:ilvl w:val="0"/>
          <w:numId w:val="68"/>
        </w:numPr>
      </w:pPr>
      <w:r>
        <w:t>text</w:t>
      </w:r>
    </w:p>
    <w:p w14:paraId="491C6A59" w14:textId="4FCC2232" w:rsidR="000362BA" w:rsidRPr="00D80375" w:rsidRDefault="000362BA" w:rsidP="004552C7">
      <w:pPr>
        <w:pStyle w:val="Textnumbered"/>
        <w:numPr>
          <w:ilvl w:val="0"/>
          <w:numId w:val="68"/>
        </w:numPr>
      </w:pPr>
      <w:r>
        <w:t>will</w:t>
      </w:r>
    </w:p>
    <w:p w14:paraId="154AFAD1" w14:textId="77777777" w:rsidR="00920BDC" w:rsidRDefault="00920BDC" w:rsidP="00D80375">
      <w:pPr>
        <w:pStyle w:val="Rubric"/>
      </w:pPr>
    </w:p>
    <w:p w14:paraId="3AD68039" w14:textId="0CABA518" w:rsidR="00D80375" w:rsidRDefault="000362BA" w:rsidP="004552C7">
      <w:pPr>
        <w:pStyle w:val="Textnumbered"/>
        <w:numPr>
          <w:ilvl w:val="0"/>
          <w:numId w:val="69"/>
        </w:numPr>
      </w:pPr>
      <w:r>
        <w:t>’ll</w:t>
      </w:r>
      <w:r w:rsidR="000649F2">
        <w:t xml:space="preserve"> / will</w:t>
      </w:r>
      <w:r>
        <w:t xml:space="preserve"> find</w:t>
      </w:r>
    </w:p>
    <w:p w14:paraId="13B6801D" w14:textId="2AA812B7" w:rsidR="000362BA" w:rsidRDefault="000362BA" w:rsidP="004552C7">
      <w:pPr>
        <w:pStyle w:val="Textnumbered"/>
        <w:numPr>
          <w:ilvl w:val="0"/>
          <w:numId w:val="69"/>
        </w:numPr>
      </w:pPr>
      <w:r>
        <w:t>won’t believe</w:t>
      </w:r>
    </w:p>
    <w:p w14:paraId="0CE2B98B" w14:textId="7B46E87E" w:rsidR="000362BA" w:rsidRDefault="000362BA" w:rsidP="004552C7">
      <w:pPr>
        <w:pStyle w:val="Textnumbered"/>
        <w:numPr>
          <w:ilvl w:val="0"/>
          <w:numId w:val="69"/>
        </w:numPr>
      </w:pPr>
      <w:r>
        <w:t>will become</w:t>
      </w:r>
    </w:p>
    <w:p w14:paraId="70F4D2C6" w14:textId="1B5265DF" w:rsidR="000362BA" w:rsidRDefault="00C65E1E" w:rsidP="004552C7">
      <w:pPr>
        <w:pStyle w:val="Textnumbered"/>
        <w:numPr>
          <w:ilvl w:val="0"/>
          <w:numId w:val="69"/>
        </w:numPr>
      </w:pPr>
      <w:r>
        <w:t>’</w:t>
      </w:r>
      <w:r w:rsidR="000362BA">
        <w:t>ll</w:t>
      </w:r>
      <w:r w:rsidR="000649F2">
        <w:t xml:space="preserve"> / will</w:t>
      </w:r>
      <w:r w:rsidR="000362BA">
        <w:t xml:space="preserve"> be</w:t>
      </w:r>
    </w:p>
    <w:p w14:paraId="12C48B65" w14:textId="2607E77A" w:rsidR="000362BA" w:rsidRDefault="000362BA" w:rsidP="004552C7">
      <w:pPr>
        <w:pStyle w:val="Textnumbered"/>
        <w:numPr>
          <w:ilvl w:val="0"/>
          <w:numId w:val="69"/>
        </w:numPr>
      </w:pPr>
      <w:r>
        <w:t>won’t rain</w:t>
      </w:r>
    </w:p>
    <w:p w14:paraId="3F8C713F" w14:textId="77777777" w:rsidR="00D80375" w:rsidRDefault="00D80375" w:rsidP="00D80375">
      <w:pPr>
        <w:pStyle w:val="Rubric"/>
      </w:pPr>
    </w:p>
    <w:p w14:paraId="09E16285" w14:textId="1ACCA202" w:rsidR="00D80375" w:rsidRDefault="000362BA" w:rsidP="004552C7">
      <w:pPr>
        <w:pStyle w:val="Textnumbered"/>
        <w:numPr>
          <w:ilvl w:val="0"/>
          <w:numId w:val="70"/>
        </w:numPr>
      </w:pPr>
      <w:r>
        <w:t>permission</w:t>
      </w:r>
    </w:p>
    <w:p w14:paraId="1847EFF1" w14:textId="58665652" w:rsidR="000362BA" w:rsidRDefault="000362BA" w:rsidP="004552C7">
      <w:pPr>
        <w:pStyle w:val="Textnumbered"/>
        <w:numPr>
          <w:ilvl w:val="0"/>
          <w:numId w:val="70"/>
        </w:numPr>
      </w:pPr>
      <w:r>
        <w:t>information</w:t>
      </w:r>
    </w:p>
    <w:p w14:paraId="376FD5B5" w14:textId="50CE5273" w:rsidR="000362BA" w:rsidRDefault="000362BA" w:rsidP="004552C7">
      <w:pPr>
        <w:pStyle w:val="Textnumbered"/>
        <w:numPr>
          <w:ilvl w:val="0"/>
          <w:numId w:val="70"/>
        </w:numPr>
      </w:pPr>
      <w:r>
        <w:t>accommodation</w:t>
      </w:r>
    </w:p>
    <w:p w14:paraId="690A7243" w14:textId="5F8778C2" w:rsidR="000362BA" w:rsidRDefault="000362BA" w:rsidP="004552C7">
      <w:pPr>
        <w:pStyle w:val="Textnumbered"/>
        <w:numPr>
          <w:ilvl w:val="0"/>
          <w:numId w:val="70"/>
        </w:numPr>
      </w:pPr>
      <w:r>
        <w:t>argument</w:t>
      </w:r>
    </w:p>
    <w:p w14:paraId="163DE504" w14:textId="6B308E0E" w:rsidR="000362BA" w:rsidRDefault="000362BA" w:rsidP="004552C7">
      <w:pPr>
        <w:pStyle w:val="Textnumbered"/>
        <w:numPr>
          <w:ilvl w:val="0"/>
          <w:numId w:val="70"/>
        </w:numPr>
      </w:pPr>
      <w:r>
        <w:t>darkness</w:t>
      </w:r>
    </w:p>
    <w:p w14:paraId="15000A50" w14:textId="77777777" w:rsidR="00D80375" w:rsidRDefault="00D80375" w:rsidP="00D80375">
      <w:pPr>
        <w:pStyle w:val="Rubric"/>
      </w:pPr>
    </w:p>
    <w:p w14:paraId="7DC13A31" w14:textId="1DCD0343" w:rsidR="00D80375" w:rsidRDefault="000362BA" w:rsidP="004552C7">
      <w:pPr>
        <w:pStyle w:val="Textnumbered"/>
        <w:numPr>
          <w:ilvl w:val="0"/>
          <w:numId w:val="71"/>
        </w:numPr>
      </w:pPr>
      <w:r>
        <w:t>Russian</w:t>
      </w:r>
    </w:p>
    <w:p w14:paraId="40C69849" w14:textId="507A49CC" w:rsidR="000362BA" w:rsidRDefault="000362BA" w:rsidP="004552C7">
      <w:pPr>
        <w:pStyle w:val="Textnumbered"/>
        <w:numPr>
          <w:ilvl w:val="0"/>
          <w:numId w:val="71"/>
        </w:numPr>
      </w:pPr>
      <w:r>
        <w:t>Turkish</w:t>
      </w:r>
    </w:p>
    <w:p w14:paraId="5D02D38A" w14:textId="59B0583C" w:rsidR="000362BA" w:rsidRDefault="000362BA" w:rsidP="004552C7">
      <w:pPr>
        <w:pStyle w:val="Textnumbered"/>
        <w:numPr>
          <w:ilvl w:val="0"/>
          <w:numId w:val="71"/>
        </w:numPr>
      </w:pPr>
      <w:r>
        <w:t>Spanish</w:t>
      </w:r>
    </w:p>
    <w:p w14:paraId="7E6DE9D4" w14:textId="758AE4F3" w:rsidR="000362BA" w:rsidRDefault="000362BA" w:rsidP="004552C7">
      <w:pPr>
        <w:pStyle w:val="Textnumbered"/>
        <w:numPr>
          <w:ilvl w:val="0"/>
          <w:numId w:val="71"/>
        </w:numPr>
      </w:pPr>
      <w:r>
        <w:t>Italian</w:t>
      </w:r>
    </w:p>
    <w:p w14:paraId="5D35D721" w14:textId="6C7E47EB" w:rsidR="000362BA" w:rsidRPr="00D80375" w:rsidRDefault="000362BA" w:rsidP="004552C7">
      <w:pPr>
        <w:pStyle w:val="Textnumbered"/>
        <w:numPr>
          <w:ilvl w:val="0"/>
          <w:numId w:val="71"/>
        </w:numPr>
      </w:pPr>
      <w:r>
        <w:t>Japanese</w:t>
      </w:r>
    </w:p>
    <w:p w14:paraId="5EC236A2" w14:textId="03AE31B9" w:rsidR="00D80375" w:rsidRPr="00D80375" w:rsidRDefault="00D80375" w:rsidP="00D80375">
      <w:pPr>
        <w:pStyle w:val="Ahead"/>
      </w:pPr>
      <w:r>
        <w:t>Unit 9, Test 1</w:t>
      </w:r>
    </w:p>
    <w:p w14:paraId="43C7B046" w14:textId="77777777" w:rsidR="00D80375" w:rsidRDefault="00D80375" w:rsidP="004552C7">
      <w:pPr>
        <w:pStyle w:val="Rubric"/>
        <w:numPr>
          <w:ilvl w:val="0"/>
          <w:numId w:val="72"/>
        </w:numPr>
      </w:pPr>
    </w:p>
    <w:p w14:paraId="451F887B" w14:textId="73170115" w:rsidR="00D80375" w:rsidRDefault="000362BA" w:rsidP="004552C7">
      <w:pPr>
        <w:pStyle w:val="Textnumbered"/>
        <w:numPr>
          <w:ilvl w:val="0"/>
          <w:numId w:val="73"/>
        </w:numPr>
      </w:pPr>
      <w:r>
        <w:t>have</w:t>
      </w:r>
    </w:p>
    <w:p w14:paraId="3F9C87EA" w14:textId="6D85D4DA" w:rsidR="000362BA" w:rsidRDefault="000362BA" w:rsidP="004552C7">
      <w:pPr>
        <w:pStyle w:val="Textnumbered"/>
        <w:numPr>
          <w:ilvl w:val="0"/>
          <w:numId w:val="73"/>
        </w:numPr>
      </w:pPr>
      <w:r>
        <w:t>forgotten</w:t>
      </w:r>
    </w:p>
    <w:p w14:paraId="5491841B" w14:textId="34DB8535" w:rsidR="000362BA" w:rsidRDefault="000362BA" w:rsidP="004552C7">
      <w:pPr>
        <w:pStyle w:val="Textnumbered"/>
        <w:numPr>
          <w:ilvl w:val="0"/>
          <w:numId w:val="73"/>
        </w:numPr>
      </w:pPr>
      <w:r>
        <w:t>given</w:t>
      </w:r>
    </w:p>
    <w:p w14:paraId="42438F41" w14:textId="54B6F19B" w:rsidR="000362BA" w:rsidRDefault="000362BA" w:rsidP="004552C7">
      <w:pPr>
        <w:pStyle w:val="Textnumbered"/>
        <w:numPr>
          <w:ilvl w:val="0"/>
          <w:numId w:val="73"/>
        </w:numPr>
      </w:pPr>
      <w:r>
        <w:t>done</w:t>
      </w:r>
    </w:p>
    <w:p w14:paraId="64921EDD" w14:textId="3E88523C" w:rsidR="000362BA" w:rsidRPr="00D80375" w:rsidRDefault="00474336" w:rsidP="004552C7">
      <w:pPr>
        <w:pStyle w:val="Textnumbered"/>
        <w:numPr>
          <w:ilvl w:val="0"/>
          <w:numId w:val="73"/>
        </w:numPr>
      </w:pPr>
      <w:r>
        <w:t>’s</w:t>
      </w:r>
    </w:p>
    <w:p w14:paraId="5855166A" w14:textId="77777777" w:rsidR="00D80375" w:rsidRPr="00D80375" w:rsidRDefault="00D80375" w:rsidP="00D80375">
      <w:pPr>
        <w:pStyle w:val="Rubric"/>
      </w:pPr>
    </w:p>
    <w:p w14:paraId="7B05BDDD" w14:textId="2D475A4F" w:rsidR="00D80375" w:rsidRDefault="000362BA" w:rsidP="004552C7">
      <w:pPr>
        <w:pStyle w:val="Textnumbered"/>
        <w:numPr>
          <w:ilvl w:val="0"/>
          <w:numId w:val="74"/>
        </w:numPr>
      </w:pPr>
      <w:r>
        <w:t>’ve</w:t>
      </w:r>
      <w:r w:rsidR="00474336">
        <w:t xml:space="preserve"> / have</w:t>
      </w:r>
      <w:r>
        <w:t xml:space="preserve"> come</w:t>
      </w:r>
    </w:p>
    <w:p w14:paraId="54E1B68D" w14:textId="182B0BD2" w:rsidR="000362BA" w:rsidRDefault="000362BA" w:rsidP="004552C7">
      <w:pPr>
        <w:pStyle w:val="Textnumbered"/>
        <w:numPr>
          <w:ilvl w:val="0"/>
          <w:numId w:val="74"/>
        </w:numPr>
      </w:pPr>
      <w:r>
        <w:t>’ve</w:t>
      </w:r>
      <w:r w:rsidR="00474336">
        <w:t xml:space="preserve"> / have</w:t>
      </w:r>
      <w:r>
        <w:t xml:space="preserve"> called</w:t>
      </w:r>
    </w:p>
    <w:p w14:paraId="53F4A3AC" w14:textId="723E5484" w:rsidR="000362BA" w:rsidRDefault="000362BA" w:rsidP="004552C7">
      <w:pPr>
        <w:pStyle w:val="Textnumbered"/>
        <w:numPr>
          <w:ilvl w:val="0"/>
          <w:numId w:val="74"/>
        </w:numPr>
      </w:pPr>
      <w:r>
        <w:t>’ve</w:t>
      </w:r>
      <w:r w:rsidR="00474336">
        <w:t xml:space="preserve"> / have</w:t>
      </w:r>
      <w:r>
        <w:t xml:space="preserve"> been</w:t>
      </w:r>
    </w:p>
    <w:p w14:paraId="21BEA8F9" w14:textId="4822DA73" w:rsidR="000362BA" w:rsidRDefault="000362BA" w:rsidP="004552C7">
      <w:pPr>
        <w:pStyle w:val="Textnumbered"/>
        <w:numPr>
          <w:ilvl w:val="0"/>
          <w:numId w:val="74"/>
        </w:numPr>
      </w:pPr>
      <w:r>
        <w:t>’s</w:t>
      </w:r>
      <w:r w:rsidR="00474336">
        <w:t xml:space="preserve"> / has</w:t>
      </w:r>
      <w:r>
        <w:t xml:space="preserve"> made</w:t>
      </w:r>
    </w:p>
    <w:p w14:paraId="2D2406D4" w14:textId="6255072C" w:rsidR="000362BA" w:rsidRPr="00D80375" w:rsidRDefault="00474336" w:rsidP="004552C7">
      <w:pPr>
        <w:pStyle w:val="Textnumbered"/>
        <w:numPr>
          <w:ilvl w:val="0"/>
          <w:numId w:val="74"/>
        </w:numPr>
      </w:pPr>
      <w:r>
        <w:t>’s / has</w:t>
      </w:r>
      <w:r w:rsidR="000362BA">
        <w:t xml:space="preserve"> tried</w:t>
      </w:r>
    </w:p>
    <w:p w14:paraId="0EA5D251" w14:textId="69C192BA" w:rsidR="00D80375" w:rsidRDefault="00007D12" w:rsidP="00D80375">
      <w:pPr>
        <w:pStyle w:val="Rubric"/>
      </w:pPr>
      <w:r>
        <w:br w:type="column"/>
      </w:r>
    </w:p>
    <w:p w14:paraId="659E3080" w14:textId="7E433BE4" w:rsidR="00D80375" w:rsidRDefault="000362BA" w:rsidP="004552C7">
      <w:pPr>
        <w:pStyle w:val="Textnumbered"/>
        <w:numPr>
          <w:ilvl w:val="0"/>
          <w:numId w:val="75"/>
        </w:numPr>
      </w:pPr>
      <w:r>
        <w:t>dishwasher</w:t>
      </w:r>
    </w:p>
    <w:p w14:paraId="745D83A0" w14:textId="1C3365BB" w:rsidR="000362BA" w:rsidRDefault="008D09FA" w:rsidP="004552C7">
      <w:pPr>
        <w:pStyle w:val="Textnumbered"/>
        <w:numPr>
          <w:ilvl w:val="0"/>
          <w:numId w:val="75"/>
        </w:numPr>
      </w:pPr>
      <w:r>
        <w:t>bin</w:t>
      </w:r>
    </w:p>
    <w:p w14:paraId="428F7D3F" w14:textId="7F2325C9" w:rsidR="000362BA" w:rsidRDefault="000362BA" w:rsidP="004552C7">
      <w:pPr>
        <w:pStyle w:val="Textnumbered"/>
        <w:numPr>
          <w:ilvl w:val="0"/>
          <w:numId w:val="75"/>
        </w:numPr>
      </w:pPr>
      <w:r>
        <w:t>mirror</w:t>
      </w:r>
    </w:p>
    <w:p w14:paraId="36D0B100" w14:textId="33935213" w:rsidR="000362BA" w:rsidRDefault="00FB14FC" w:rsidP="004552C7">
      <w:pPr>
        <w:pStyle w:val="Textnumbered"/>
        <w:numPr>
          <w:ilvl w:val="0"/>
          <w:numId w:val="75"/>
        </w:numPr>
      </w:pPr>
      <w:r>
        <w:t>chest of drawers</w:t>
      </w:r>
    </w:p>
    <w:p w14:paraId="026D9998" w14:textId="313D92F7" w:rsidR="000362BA" w:rsidRDefault="000362BA" w:rsidP="004552C7">
      <w:pPr>
        <w:pStyle w:val="Textnumbered"/>
        <w:numPr>
          <w:ilvl w:val="0"/>
          <w:numId w:val="75"/>
        </w:numPr>
      </w:pPr>
      <w:r>
        <w:t>rug</w:t>
      </w:r>
    </w:p>
    <w:p w14:paraId="14138720" w14:textId="5F487ABF" w:rsidR="00D80375" w:rsidRDefault="00D80375" w:rsidP="00D80375">
      <w:pPr>
        <w:pStyle w:val="Rubric"/>
      </w:pPr>
    </w:p>
    <w:p w14:paraId="11AA02D8" w14:textId="1894F628" w:rsidR="00D80375" w:rsidRPr="00D80375" w:rsidRDefault="0095404D" w:rsidP="004552C7">
      <w:pPr>
        <w:pStyle w:val="Textnumbered"/>
        <w:numPr>
          <w:ilvl w:val="0"/>
          <w:numId w:val="76"/>
        </w:numPr>
      </w:pPr>
      <w:r>
        <w:t>garage</w:t>
      </w:r>
    </w:p>
    <w:p w14:paraId="0FA8D57B" w14:textId="77777777" w:rsidR="0095404D" w:rsidRDefault="0095404D" w:rsidP="00D80375">
      <w:pPr>
        <w:pStyle w:val="Textnumbered"/>
      </w:pPr>
      <w:r>
        <w:t>living room</w:t>
      </w:r>
    </w:p>
    <w:p w14:paraId="70F0C58C" w14:textId="77777777" w:rsidR="0095404D" w:rsidRDefault="0095404D" w:rsidP="00D80375">
      <w:pPr>
        <w:pStyle w:val="Textnumbered"/>
      </w:pPr>
      <w:r>
        <w:t>hall</w:t>
      </w:r>
    </w:p>
    <w:p w14:paraId="6748400C" w14:textId="77777777" w:rsidR="0095404D" w:rsidRDefault="0095404D" w:rsidP="00D80375">
      <w:pPr>
        <w:pStyle w:val="Textnumbered"/>
      </w:pPr>
      <w:r>
        <w:t>kitchen</w:t>
      </w:r>
    </w:p>
    <w:p w14:paraId="33EDBDA2" w14:textId="2D5CD750" w:rsidR="00D80375" w:rsidRDefault="0095404D" w:rsidP="00D80375">
      <w:pPr>
        <w:pStyle w:val="Textnumbered"/>
      </w:pPr>
      <w:r>
        <w:t>bathroom</w:t>
      </w:r>
    </w:p>
    <w:p w14:paraId="7D7C8970" w14:textId="4FAF4C78" w:rsidR="00667C5A" w:rsidRPr="00667C5A" w:rsidRDefault="00667C5A" w:rsidP="00667C5A">
      <w:pPr>
        <w:pStyle w:val="Ahead"/>
      </w:pPr>
      <w:r w:rsidRPr="00667C5A">
        <w:t>Unit 9</w:t>
      </w:r>
      <w:r>
        <w:t>, Test 2</w:t>
      </w:r>
    </w:p>
    <w:p w14:paraId="492A794E" w14:textId="77777777" w:rsidR="00667C5A" w:rsidRDefault="00667C5A" w:rsidP="004552C7">
      <w:pPr>
        <w:pStyle w:val="Rubric"/>
        <w:numPr>
          <w:ilvl w:val="0"/>
          <w:numId w:val="77"/>
        </w:numPr>
      </w:pPr>
    </w:p>
    <w:p w14:paraId="1EBEF760" w14:textId="2CD04C15" w:rsidR="00667C5A" w:rsidRDefault="00322577" w:rsidP="004552C7">
      <w:pPr>
        <w:pStyle w:val="Textnumbered"/>
        <w:numPr>
          <w:ilvl w:val="0"/>
          <w:numId w:val="78"/>
        </w:numPr>
      </w:pPr>
      <w:r>
        <w:t>haven’t</w:t>
      </w:r>
      <w:r w:rsidR="00277123">
        <w:t xml:space="preserve"> / have not</w:t>
      </w:r>
      <w:r>
        <w:t xml:space="preserve"> spent</w:t>
      </w:r>
    </w:p>
    <w:p w14:paraId="326F55A8" w14:textId="43E4FEA3" w:rsidR="00322577" w:rsidRDefault="00322577" w:rsidP="004552C7">
      <w:pPr>
        <w:pStyle w:val="Textnumbered"/>
        <w:numPr>
          <w:ilvl w:val="0"/>
          <w:numId w:val="78"/>
        </w:numPr>
      </w:pPr>
      <w:r>
        <w:t>hasn’t</w:t>
      </w:r>
      <w:r w:rsidR="00277123">
        <w:t xml:space="preserve"> / has not</w:t>
      </w:r>
      <w:r>
        <w:t xml:space="preserve"> bought</w:t>
      </w:r>
    </w:p>
    <w:p w14:paraId="1AD575A9" w14:textId="7ACF22BF" w:rsidR="00322577" w:rsidRDefault="00322577" w:rsidP="004552C7">
      <w:pPr>
        <w:pStyle w:val="Textnumbered"/>
        <w:numPr>
          <w:ilvl w:val="0"/>
          <w:numId w:val="78"/>
        </w:numPr>
      </w:pPr>
      <w:r>
        <w:t>haven’t</w:t>
      </w:r>
      <w:r w:rsidR="00277123">
        <w:t xml:space="preserve"> / have not</w:t>
      </w:r>
      <w:r>
        <w:t xml:space="preserve"> had</w:t>
      </w:r>
    </w:p>
    <w:p w14:paraId="74CDD42D" w14:textId="65131342" w:rsidR="00322577" w:rsidRDefault="00322577" w:rsidP="004552C7">
      <w:pPr>
        <w:pStyle w:val="Textnumbered"/>
        <w:numPr>
          <w:ilvl w:val="0"/>
          <w:numId w:val="78"/>
        </w:numPr>
      </w:pPr>
      <w:r>
        <w:t>haven’t</w:t>
      </w:r>
      <w:r w:rsidR="00277123">
        <w:t xml:space="preserve"> / have not</w:t>
      </w:r>
      <w:r>
        <w:t xml:space="preserve"> seen</w:t>
      </w:r>
    </w:p>
    <w:p w14:paraId="4ED6C9E1" w14:textId="6415E357" w:rsidR="00322577" w:rsidRDefault="00322577" w:rsidP="004552C7">
      <w:pPr>
        <w:pStyle w:val="Textnumbered"/>
        <w:numPr>
          <w:ilvl w:val="0"/>
          <w:numId w:val="78"/>
        </w:numPr>
      </w:pPr>
      <w:r>
        <w:t>hasn’t</w:t>
      </w:r>
      <w:r w:rsidR="00277123">
        <w:t xml:space="preserve"> / has not</w:t>
      </w:r>
      <w:r>
        <w:t xml:space="preserve"> replied</w:t>
      </w:r>
    </w:p>
    <w:p w14:paraId="0B4462DF" w14:textId="77777777" w:rsidR="00667C5A" w:rsidRDefault="00667C5A" w:rsidP="00667C5A">
      <w:pPr>
        <w:pStyle w:val="Rubric"/>
      </w:pPr>
    </w:p>
    <w:p w14:paraId="4657AE3C" w14:textId="4D1257B4" w:rsidR="00667C5A" w:rsidRDefault="00322577" w:rsidP="004552C7">
      <w:pPr>
        <w:pStyle w:val="Textnumbered"/>
        <w:numPr>
          <w:ilvl w:val="0"/>
          <w:numId w:val="79"/>
        </w:numPr>
      </w:pPr>
      <w:r>
        <w:t>Have you chosen something from the menu yet?</w:t>
      </w:r>
    </w:p>
    <w:p w14:paraId="53BB79EB" w14:textId="0C4D2F25" w:rsidR="00322577" w:rsidRDefault="00322577" w:rsidP="004552C7">
      <w:pPr>
        <w:pStyle w:val="Textnumbered"/>
        <w:numPr>
          <w:ilvl w:val="0"/>
          <w:numId w:val="79"/>
        </w:numPr>
      </w:pPr>
      <w:r>
        <w:t>Has he spoken to the teacher yet?</w:t>
      </w:r>
    </w:p>
    <w:p w14:paraId="5A410AEE" w14:textId="5C96476D" w:rsidR="00322577" w:rsidRDefault="00322577" w:rsidP="004552C7">
      <w:pPr>
        <w:pStyle w:val="Textnumbered"/>
        <w:numPr>
          <w:ilvl w:val="0"/>
          <w:numId w:val="79"/>
        </w:numPr>
      </w:pPr>
      <w:r>
        <w:t>Has she uploaded the photos from the trip yet?</w:t>
      </w:r>
    </w:p>
    <w:p w14:paraId="08165A63" w14:textId="2A4F33FA" w:rsidR="00322577" w:rsidRDefault="00E00480" w:rsidP="004552C7">
      <w:pPr>
        <w:pStyle w:val="Textnumbered"/>
        <w:numPr>
          <w:ilvl w:val="0"/>
          <w:numId w:val="79"/>
        </w:numPr>
      </w:pPr>
      <w:r>
        <w:t>Have they learned</w:t>
      </w:r>
      <w:r w:rsidR="00322577">
        <w:t xml:space="preserve"> the words for the school play yet?</w:t>
      </w:r>
    </w:p>
    <w:p w14:paraId="0C3F1B09" w14:textId="5D90FF12" w:rsidR="00322577" w:rsidRDefault="00E00480" w:rsidP="004552C7">
      <w:pPr>
        <w:pStyle w:val="Textnumbered"/>
        <w:numPr>
          <w:ilvl w:val="0"/>
          <w:numId w:val="79"/>
        </w:numPr>
      </w:pPr>
      <w:r>
        <w:t>Have I done enough washing-</w:t>
      </w:r>
      <w:r w:rsidR="00322577">
        <w:t>up yet?</w:t>
      </w:r>
    </w:p>
    <w:p w14:paraId="57300BC9" w14:textId="3C9A0F65" w:rsidR="00667C5A" w:rsidRDefault="00667C5A" w:rsidP="00667C5A">
      <w:pPr>
        <w:pStyle w:val="Rubric"/>
      </w:pPr>
    </w:p>
    <w:p w14:paraId="375041D0" w14:textId="3FCFC9A6" w:rsidR="00667C5A" w:rsidRDefault="00322577" w:rsidP="004552C7">
      <w:pPr>
        <w:pStyle w:val="Textnumbered"/>
        <w:numPr>
          <w:ilvl w:val="0"/>
          <w:numId w:val="80"/>
        </w:numPr>
      </w:pPr>
      <w:r>
        <w:t>did</w:t>
      </w:r>
    </w:p>
    <w:p w14:paraId="0C0BE7FF" w14:textId="09E70060" w:rsidR="00322577" w:rsidRDefault="00322577" w:rsidP="004552C7">
      <w:pPr>
        <w:pStyle w:val="Textnumbered"/>
        <w:numPr>
          <w:ilvl w:val="0"/>
          <w:numId w:val="80"/>
        </w:numPr>
      </w:pPr>
      <w:r>
        <w:t>taken</w:t>
      </w:r>
    </w:p>
    <w:p w14:paraId="2177BEFF" w14:textId="4BBF3EEB" w:rsidR="00322577" w:rsidRDefault="00322577" w:rsidP="004552C7">
      <w:pPr>
        <w:pStyle w:val="Textnumbered"/>
        <w:numPr>
          <w:ilvl w:val="0"/>
          <w:numId w:val="80"/>
        </w:numPr>
      </w:pPr>
      <w:r>
        <w:t>having</w:t>
      </w:r>
    </w:p>
    <w:p w14:paraId="7E061E24" w14:textId="08F09073" w:rsidR="00322577" w:rsidRDefault="00322577" w:rsidP="004552C7">
      <w:pPr>
        <w:pStyle w:val="Textnumbered"/>
        <w:numPr>
          <w:ilvl w:val="0"/>
          <w:numId w:val="80"/>
        </w:numPr>
      </w:pPr>
      <w:r>
        <w:t>brought</w:t>
      </w:r>
    </w:p>
    <w:p w14:paraId="02DD902C" w14:textId="0FE2428E" w:rsidR="00322577" w:rsidRPr="00667C5A" w:rsidRDefault="00322577" w:rsidP="004552C7">
      <w:pPr>
        <w:pStyle w:val="Textnumbered"/>
        <w:numPr>
          <w:ilvl w:val="0"/>
          <w:numId w:val="80"/>
        </w:numPr>
      </w:pPr>
      <w:r>
        <w:t>make</w:t>
      </w:r>
    </w:p>
    <w:p w14:paraId="6940F276" w14:textId="77777777" w:rsidR="00667C5A" w:rsidRDefault="00667C5A" w:rsidP="00667C5A">
      <w:pPr>
        <w:pStyle w:val="Rubric"/>
      </w:pPr>
    </w:p>
    <w:p w14:paraId="4040B83C" w14:textId="4536836C" w:rsidR="009C67C2" w:rsidRDefault="00322577" w:rsidP="004552C7">
      <w:pPr>
        <w:pStyle w:val="Textnumbered"/>
        <w:numPr>
          <w:ilvl w:val="0"/>
          <w:numId w:val="81"/>
        </w:numPr>
      </w:pPr>
      <w:r>
        <w:t>basic</w:t>
      </w:r>
    </w:p>
    <w:p w14:paraId="76200396" w14:textId="15A41F87" w:rsidR="00322577" w:rsidRDefault="00322577" w:rsidP="004552C7">
      <w:pPr>
        <w:pStyle w:val="Textnumbered"/>
        <w:numPr>
          <w:ilvl w:val="0"/>
          <w:numId w:val="81"/>
        </w:numPr>
      </w:pPr>
      <w:r>
        <w:t>next-door</w:t>
      </w:r>
    </w:p>
    <w:p w14:paraId="575C93EF" w14:textId="49BAE54F" w:rsidR="00322577" w:rsidRDefault="00632745" w:rsidP="004552C7">
      <w:pPr>
        <w:pStyle w:val="Textnumbered"/>
        <w:numPr>
          <w:ilvl w:val="0"/>
          <w:numId w:val="81"/>
        </w:numPr>
      </w:pPr>
      <w:r>
        <w:t>D</w:t>
      </w:r>
      <w:r w:rsidR="00322577">
        <w:t>aily</w:t>
      </w:r>
    </w:p>
    <w:p w14:paraId="545A4081" w14:textId="12DDC3C1" w:rsidR="00322577" w:rsidRDefault="00322577" w:rsidP="004552C7">
      <w:pPr>
        <w:pStyle w:val="Textnumbered"/>
        <w:numPr>
          <w:ilvl w:val="0"/>
          <w:numId w:val="81"/>
        </w:numPr>
      </w:pPr>
      <w:r>
        <w:t>tropical</w:t>
      </w:r>
    </w:p>
    <w:p w14:paraId="5972596E" w14:textId="60AB8114" w:rsidR="00322577" w:rsidRPr="009C67C2" w:rsidRDefault="00322577" w:rsidP="004552C7">
      <w:pPr>
        <w:pStyle w:val="Textnumbered"/>
        <w:numPr>
          <w:ilvl w:val="0"/>
          <w:numId w:val="81"/>
        </w:numPr>
      </w:pPr>
      <w:r>
        <w:t>free</w:t>
      </w:r>
    </w:p>
    <w:sectPr w:rsidR="00322577" w:rsidRPr="009C67C2" w:rsidSect="006746FD">
      <w:type w:val="continuous"/>
      <w:pgSz w:w="11906" w:h="16838" w:code="9"/>
      <w:pgMar w:top="851" w:right="992" w:bottom="1276" w:left="851" w:header="720" w:footer="720" w:gutter="0"/>
      <w:paperSrc w:first="15" w:other="15"/>
      <w:cols w:num="2" w:sep="1" w:space="397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749AEF" w14:textId="77777777" w:rsidR="004C249D" w:rsidRDefault="004C249D">
      <w:r>
        <w:separator/>
      </w:r>
    </w:p>
    <w:p w14:paraId="0E68AD87" w14:textId="77777777" w:rsidR="004C249D" w:rsidRDefault="004C249D"/>
  </w:endnote>
  <w:endnote w:type="continuationSeparator" w:id="0">
    <w:p w14:paraId="025A21C1" w14:textId="77777777" w:rsidR="004C249D" w:rsidRDefault="004C249D">
      <w:r>
        <w:continuationSeparator/>
      </w:r>
    </w:p>
    <w:p w14:paraId="56CD988B" w14:textId="77777777" w:rsidR="004C249D" w:rsidRDefault="004C24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D414E2" w14:textId="77777777" w:rsidR="00FB14FC" w:rsidRDefault="00FB14FC">
    <w:pPr>
      <w:pStyle w:val="Footer"/>
    </w:pPr>
  </w:p>
  <w:p w14:paraId="7A31C278" w14:textId="77777777" w:rsidR="00FB14FC" w:rsidRDefault="00FB14FC"/>
  <w:p w14:paraId="61FE616A" w14:textId="77777777" w:rsidR="00FB14FC" w:rsidRDefault="00FB14FC"/>
  <w:p w14:paraId="76EC0808" w14:textId="77777777" w:rsidR="00FB14FC" w:rsidRDefault="00FB14FC"/>
  <w:p w14:paraId="57FD03A8" w14:textId="77777777" w:rsidR="00FB14FC" w:rsidRDefault="00FB14F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64C9D3" w14:textId="55E23D8B" w:rsidR="00FB14FC" w:rsidRPr="000A3223" w:rsidRDefault="003014D4" w:rsidP="000A3223">
    <w:pPr>
      <w:tabs>
        <w:tab w:val="center" w:pos="4962"/>
        <w:tab w:val="right" w:pos="10065"/>
      </w:tabs>
      <w:rPr>
        <w:rFonts w:ascii="Arial" w:hAnsi="Arial" w:cs="Arial"/>
        <w:noProof/>
        <w:sz w:val="16"/>
      </w:rPr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FB14FC" w:rsidRPr="0031350D">
      <w:rPr>
        <w:rFonts w:ascii="Arial" w:hAnsi="Arial" w:cs="Arial"/>
        <w:noProof/>
        <w:sz w:val="16"/>
      </w:rPr>
      <w:tab/>
    </w:r>
    <w:sdt>
      <w:sdtPr>
        <w:rPr>
          <w:rFonts w:ascii="Arial" w:hAnsi="Arial" w:cs="Arial"/>
          <w:noProof/>
          <w:sz w:val="16"/>
        </w:rPr>
        <w:id w:val="1353539270"/>
        <w:docPartObj>
          <w:docPartGallery w:val="Page Numbers (Bottom of Page)"/>
          <w:docPartUnique/>
        </w:docPartObj>
      </w:sdtPr>
      <w:sdtEndPr/>
      <w:sdtContent>
        <w:r w:rsidR="00FB14FC" w:rsidRPr="0031350D">
          <w:rPr>
            <w:rFonts w:ascii="Arial" w:hAnsi="Arial" w:cs="Arial"/>
            <w:noProof/>
            <w:sz w:val="16"/>
          </w:rPr>
          <w:fldChar w:fldCharType="begin"/>
        </w:r>
        <w:r w:rsidR="00FB14FC" w:rsidRPr="0031350D">
          <w:rPr>
            <w:rFonts w:ascii="Arial" w:hAnsi="Arial" w:cs="Arial"/>
            <w:noProof/>
            <w:sz w:val="16"/>
          </w:rPr>
          <w:instrText xml:space="preserve"> PAGE   \* MERGEFORMAT </w:instrText>
        </w:r>
        <w:r w:rsidR="00FB14FC" w:rsidRPr="0031350D">
          <w:rPr>
            <w:rFonts w:ascii="Arial" w:hAnsi="Arial" w:cs="Arial"/>
            <w:noProof/>
            <w:sz w:val="16"/>
          </w:rPr>
          <w:fldChar w:fldCharType="separate"/>
        </w:r>
        <w:r w:rsidR="002C238D">
          <w:rPr>
            <w:rFonts w:ascii="Arial" w:hAnsi="Arial" w:cs="Arial"/>
            <w:noProof/>
            <w:sz w:val="16"/>
          </w:rPr>
          <w:t>6</w:t>
        </w:r>
        <w:r w:rsidR="00FB14FC" w:rsidRPr="0031350D">
          <w:rPr>
            <w:rFonts w:ascii="Arial" w:hAnsi="Arial" w:cs="Arial"/>
            <w:noProof/>
            <w:sz w:val="16"/>
          </w:rPr>
          <w:fldChar w:fldCharType="end"/>
        </w:r>
      </w:sdtContent>
    </w:sdt>
    <w:r w:rsidR="00FB14FC" w:rsidRPr="0031350D">
      <w:rPr>
        <w:rFonts w:ascii="Arial" w:hAnsi="Arial" w:cs="Arial"/>
        <w:noProof/>
        <w:sz w:val="16"/>
      </w:rPr>
      <w:tab/>
    </w:r>
    <w:r w:rsidR="00FB14FC">
      <w:rPr>
        <w:rFonts w:ascii="Arial" w:hAnsi="Arial" w:cs="Arial"/>
        <w:noProof/>
        <w:sz w:val="16"/>
      </w:rPr>
      <w:t>Short Test Answer Keys 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1403EA" w14:textId="598A33E0" w:rsidR="002C238D" w:rsidRDefault="002C238D" w:rsidP="002C238D">
    <w:pPr>
      <w:tabs>
        <w:tab w:val="center" w:pos="4962"/>
        <w:tab w:val="right" w:pos="10065"/>
      </w:tabs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Pr="0031350D">
      <w:rPr>
        <w:rFonts w:ascii="Arial" w:hAnsi="Arial" w:cs="Arial"/>
        <w:noProof/>
        <w:sz w:val="16"/>
      </w:rPr>
      <w:tab/>
    </w:r>
    <w:sdt>
      <w:sdtPr>
        <w:rPr>
          <w:rFonts w:ascii="Arial" w:hAnsi="Arial" w:cs="Arial"/>
          <w:noProof/>
          <w:sz w:val="16"/>
        </w:rPr>
        <w:id w:val="-1346856738"/>
        <w:docPartObj>
          <w:docPartGallery w:val="Page Numbers (Bottom of Page)"/>
          <w:docPartUnique/>
        </w:docPartObj>
      </w:sdtPr>
      <w:sdtContent>
        <w:r w:rsidRPr="0031350D">
          <w:rPr>
            <w:rFonts w:ascii="Arial" w:hAnsi="Arial" w:cs="Arial"/>
            <w:noProof/>
            <w:sz w:val="16"/>
          </w:rPr>
          <w:fldChar w:fldCharType="begin"/>
        </w:r>
        <w:r w:rsidRPr="0031350D">
          <w:rPr>
            <w:rFonts w:ascii="Arial" w:hAnsi="Arial" w:cs="Arial"/>
            <w:noProof/>
            <w:sz w:val="16"/>
          </w:rPr>
          <w:instrText xml:space="preserve"> PAGE   \* MERGEFORMAT </w:instrText>
        </w:r>
        <w:r w:rsidRPr="0031350D">
          <w:rPr>
            <w:rFonts w:ascii="Arial" w:hAnsi="Arial" w:cs="Arial"/>
            <w:noProof/>
            <w:sz w:val="16"/>
          </w:rPr>
          <w:fldChar w:fldCharType="separate"/>
        </w:r>
        <w:r>
          <w:rPr>
            <w:rFonts w:ascii="Arial" w:hAnsi="Arial" w:cs="Arial"/>
            <w:noProof/>
            <w:sz w:val="16"/>
          </w:rPr>
          <w:t>1</w:t>
        </w:r>
        <w:r w:rsidRPr="0031350D">
          <w:rPr>
            <w:rFonts w:ascii="Arial" w:hAnsi="Arial" w:cs="Arial"/>
            <w:noProof/>
            <w:sz w:val="16"/>
          </w:rPr>
          <w:fldChar w:fldCharType="end"/>
        </w:r>
      </w:sdtContent>
    </w:sdt>
    <w:r w:rsidRPr="0031350D">
      <w:rPr>
        <w:rFonts w:ascii="Arial" w:hAnsi="Arial" w:cs="Arial"/>
        <w:noProof/>
        <w:sz w:val="16"/>
      </w:rPr>
      <w:tab/>
    </w:r>
    <w:r>
      <w:rPr>
        <w:rFonts w:ascii="Arial" w:hAnsi="Arial" w:cs="Arial"/>
        <w:noProof/>
        <w:sz w:val="16"/>
      </w:rPr>
      <w:t>Short Test Answer Keys 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FEDF37" w14:textId="77777777" w:rsidR="004C249D" w:rsidRDefault="004C249D">
      <w:r>
        <w:separator/>
      </w:r>
    </w:p>
    <w:p w14:paraId="2DC62DA1" w14:textId="77777777" w:rsidR="004C249D" w:rsidRDefault="004C249D"/>
  </w:footnote>
  <w:footnote w:type="continuationSeparator" w:id="0">
    <w:p w14:paraId="43E47850" w14:textId="77777777" w:rsidR="004C249D" w:rsidRDefault="004C249D">
      <w:r>
        <w:continuationSeparator/>
      </w:r>
    </w:p>
    <w:p w14:paraId="2EE87499" w14:textId="77777777" w:rsidR="004C249D" w:rsidRDefault="004C249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927C8A" w14:textId="77777777" w:rsidR="00FB14FC" w:rsidRDefault="00FB14FC">
    <w:pPr>
      <w:pStyle w:val="Header"/>
    </w:pPr>
  </w:p>
  <w:p w14:paraId="69C068A9" w14:textId="77777777" w:rsidR="00FB14FC" w:rsidRDefault="00FB14FC"/>
  <w:p w14:paraId="157C13E2" w14:textId="77777777" w:rsidR="00FB14FC" w:rsidRDefault="00FB14FC"/>
  <w:p w14:paraId="54137B93" w14:textId="77777777" w:rsidR="00FB14FC" w:rsidRDefault="00FB14FC"/>
  <w:p w14:paraId="0A789245" w14:textId="77777777" w:rsidR="00FB14FC" w:rsidRDefault="00FB14F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D87EF3" w14:textId="349F0D25" w:rsidR="00FB14FC" w:rsidRDefault="006746FD">
    <w:pPr>
      <w:pStyle w:val="Header"/>
    </w:pPr>
    <w:r>
      <w:rPr>
        <w:noProof/>
      </w:rPr>
      <w:drawing>
        <wp:inline distT="0" distB="0" distL="0" distR="0" wp14:anchorId="1E8ED7D2" wp14:editId="6721E45B">
          <wp:extent cx="6390005" cy="894715"/>
          <wp:effectExtent l="0" t="0" r="0" b="635"/>
          <wp:docPr id="1" name="Picture 1" descr="Sol3rdEd Test banners (Word)_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ol3rdEd Test banners (Word)_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894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2F15F3"/>
    <w:multiLevelType w:val="singleLevel"/>
    <w:tmpl w:val="EA961C6A"/>
    <w:lvl w:ilvl="0">
      <w:start w:val="1"/>
      <w:numFmt w:val="decimal"/>
      <w:pStyle w:val="Textnumbered"/>
      <w:lvlText w:val="%1"/>
      <w:lvlJc w:val="right"/>
      <w:pPr>
        <w:ind w:left="738" w:hanging="170"/>
      </w:pPr>
      <w:rPr>
        <w:rFonts w:ascii="Arial" w:hAnsi="Arial" w:cs="Arial" w:hint="default"/>
        <w:b w:val="0"/>
        <w:i w:val="0"/>
      </w:rPr>
    </w:lvl>
  </w:abstractNum>
  <w:abstractNum w:abstractNumId="1" w15:restartNumberingAfterBreak="0">
    <w:nsid w:val="4C3F5BCB"/>
    <w:multiLevelType w:val="hybridMultilevel"/>
    <w:tmpl w:val="7A743840"/>
    <w:lvl w:ilvl="0" w:tplc="245C482E">
      <w:start w:val="1"/>
      <w:numFmt w:val="bullet"/>
      <w:pStyle w:val="Textbulleted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68AC2886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E3A897C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BA44BDE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E1C86D56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E3EAE92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BB45DC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3D10E2E2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98649EA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53A0728F"/>
    <w:multiLevelType w:val="hybridMultilevel"/>
    <w:tmpl w:val="A85452BE"/>
    <w:lvl w:ilvl="0" w:tplc="5AFA9F9C">
      <w:start w:val="1"/>
      <w:numFmt w:val="upperLetter"/>
      <w:pStyle w:val="TextUC-Lettered"/>
      <w:lvlText w:val="%1"/>
      <w:lvlJc w:val="left"/>
      <w:pPr>
        <w:ind w:left="644" w:hanging="360"/>
      </w:pPr>
      <w:rPr>
        <w:rFonts w:hint="default"/>
      </w:rPr>
    </w:lvl>
    <w:lvl w:ilvl="1" w:tplc="08090003" w:tentative="1">
      <w:start w:val="1"/>
      <w:numFmt w:val="lowerLetter"/>
      <w:lvlText w:val="%2."/>
      <w:lvlJc w:val="left"/>
      <w:pPr>
        <w:ind w:left="1364" w:hanging="360"/>
      </w:pPr>
    </w:lvl>
    <w:lvl w:ilvl="2" w:tplc="08090005" w:tentative="1">
      <w:start w:val="1"/>
      <w:numFmt w:val="lowerRoman"/>
      <w:lvlText w:val="%3."/>
      <w:lvlJc w:val="right"/>
      <w:pPr>
        <w:ind w:left="2084" w:hanging="180"/>
      </w:pPr>
    </w:lvl>
    <w:lvl w:ilvl="3" w:tplc="08090001" w:tentative="1">
      <w:start w:val="1"/>
      <w:numFmt w:val="decimal"/>
      <w:lvlText w:val="%4."/>
      <w:lvlJc w:val="left"/>
      <w:pPr>
        <w:ind w:left="2804" w:hanging="360"/>
      </w:pPr>
    </w:lvl>
    <w:lvl w:ilvl="4" w:tplc="08090003" w:tentative="1">
      <w:start w:val="1"/>
      <w:numFmt w:val="lowerLetter"/>
      <w:lvlText w:val="%5."/>
      <w:lvlJc w:val="left"/>
      <w:pPr>
        <w:ind w:left="3524" w:hanging="360"/>
      </w:pPr>
    </w:lvl>
    <w:lvl w:ilvl="5" w:tplc="08090005" w:tentative="1">
      <w:start w:val="1"/>
      <w:numFmt w:val="lowerRoman"/>
      <w:lvlText w:val="%6."/>
      <w:lvlJc w:val="right"/>
      <w:pPr>
        <w:ind w:left="4244" w:hanging="180"/>
      </w:pPr>
    </w:lvl>
    <w:lvl w:ilvl="6" w:tplc="08090001" w:tentative="1">
      <w:start w:val="1"/>
      <w:numFmt w:val="decimal"/>
      <w:lvlText w:val="%7."/>
      <w:lvlJc w:val="left"/>
      <w:pPr>
        <w:ind w:left="4964" w:hanging="360"/>
      </w:pPr>
    </w:lvl>
    <w:lvl w:ilvl="7" w:tplc="08090003" w:tentative="1">
      <w:start w:val="1"/>
      <w:numFmt w:val="lowerLetter"/>
      <w:lvlText w:val="%8."/>
      <w:lvlJc w:val="left"/>
      <w:pPr>
        <w:ind w:left="5684" w:hanging="360"/>
      </w:pPr>
    </w:lvl>
    <w:lvl w:ilvl="8" w:tplc="08090005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4" w15:restartNumberingAfterBreak="0">
    <w:nsid w:val="5E507A2E"/>
    <w:multiLevelType w:val="hybridMultilevel"/>
    <w:tmpl w:val="123034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9647D"/>
    <w:multiLevelType w:val="hybridMultilevel"/>
    <w:tmpl w:val="69BA616A"/>
    <w:lvl w:ilvl="0" w:tplc="B69AD8D2">
      <w:start w:val="1"/>
      <w:numFmt w:val="decimal"/>
      <w:pStyle w:val="Rubric"/>
      <w:lvlText w:val="%1"/>
      <w:lvlJc w:val="right"/>
      <w:pPr>
        <w:ind w:left="284" w:hanging="171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0"/>
    <w:lvlOverride w:ilvl="0">
      <w:startOverride w:val="1"/>
    </w:lvlOverride>
  </w:num>
  <w:num w:numId="7">
    <w:abstractNumId w:val="0"/>
    <w:lvlOverride w:ilvl="0">
      <w:startOverride w:val="1"/>
    </w:lvlOverride>
  </w:num>
  <w:num w:numId="8">
    <w:abstractNumId w:val="0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  <w:num w:numId="15">
    <w:abstractNumId w:val="5"/>
    <w:lvlOverride w:ilvl="0">
      <w:startOverride w:val="1"/>
    </w:lvlOverride>
  </w:num>
  <w:num w:numId="16">
    <w:abstractNumId w:val="0"/>
    <w:lvlOverride w:ilvl="0">
      <w:startOverride w:val="1"/>
    </w:lvlOverride>
  </w:num>
  <w:num w:numId="17">
    <w:abstractNumId w:val="0"/>
    <w:lvlOverride w:ilvl="0">
      <w:startOverride w:val="1"/>
    </w:lvlOverride>
  </w:num>
  <w:num w:numId="18">
    <w:abstractNumId w:val="5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0"/>
    <w:lvlOverride w:ilvl="0">
      <w:startOverride w:val="1"/>
    </w:lvlOverride>
  </w:num>
  <w:num w:numId="21">
    <w:abstractNumId w:val="0"/>
    <w:lvlOverride w:ilvl="0">
      <w:startOverride w:val="1"/>
    </w:lvlOverride>
  </w:num>
  <w:num w:numId="22">
    <w:abstractNumId w:val="0"/>
    <w:lvlOverride w:ilvl="0">
      <w:startOverride w:val="1"/>
    </w:lvlOverride>
  </w:num>
  <w:num w:numId="23">
    <w:abstractNumId w:val="5"/>
    <w:lvlOverride w:ilvl="0">
      <w:startOverride w:val="1"/>
    </w:lvlOverride>
  </w:num>
  <w:num w:numId="24">
    <w:abstractNumId w:val="0"/>
    <w:lvlOverride w:ilvl="0">
      <w:startOverride w:val="1"/>
    </w:lvlOverride>
  </w:num>
  <w:num w:numId="25">
    <w:abstractNumId w:val="0"/>
    <w:lvlOverride w:ilvl="0">
      <w:startOverride w:val="1"/>
    </w:lvlOverride>
  </w:num>
  <w:num w:numId="26">
    <w:abstractNumId w:val="0"/>
    <w:lvlOverride w:ilvl="0">
      <w:startOverride w:val="1"/>
    </w:lvlOverride>
  </w:num>
  <w:num w:numId="27">
    <w:abstractNumId w:val="5"/>
    <w:lvlOverride w:ilvl="0">
      <w:startOverride w:val="1"/>
    </w:lvlOverride>
  </w:num>
  <w:num w:numId="28">
    <w:abstractNumId w:val="0"/>
    <w:lvlOverride w:ilvl="0">
      <w:startOverride w:val="1"/>
    </w:lvlOverride>
  </w:num>
  <w:num w:numId="29">
    <w:abstractNumId w:val="0"/>
    <w:lvlOverride w:ilvl="0">
      <w:startOverride w:val="1"/>
    </w:lvlOverride>
  </w:num>
  <w:num w:numId="30">
    <w:abstractNumId w:val="0"/>
    <w:lvlOverride w:ilvl="0">
      <w:startOverride w:val="1"/>
    </w:lvlOverride>
  </w:num>
  <w:num w:numId="31">
    <w:abstractNumId w:val="5"/>
    <w:lvlOverride w:ilvl="0">
      <w:startOverride w:val="1"/>
    </w:lvlOverride>
  </w:num>
  <w:num w:numId="32">
    <w:abstractNumId w:val="0"/>
    <w:lvlOverride w:ilvl="0">
      <w:startOverride w:val="1"/>
    </w:lvlOverride>
  </w:num>
  <w:num w:numId="33">
    <w:abstractNumId w:val="0"/>
    <w:lvlOverride w:ilvl="0">
      <w:startOverride w:val="1"/>
    </w:lvlOverride>
  </w:num>
  <w:num w:numId="34">
    <w:abstractNumId w:val="0"/>
    <w:lvlOverride w:ilvl="0">
      <w:startOverride w:val="1"/>
    </w:lvlOverride>
  </w:num>
  <w:num w:numId="35">
    <w:abstractNumId w:val="0"/>
    <w:lvlOverride w:ilvl="0">
      <w:startOverride w:val="1"/>
    </w:lvlOverride>
  </w:num>
  <w:num w:numId="36">
    <w:abstractNumId w:val="0"/>
    <w:lvlOverride w:ilvl="0">
      <w:startOverride w:val="1"/>
    </w:lvlOverride>
  </w:num>
  <w:num w:numId="37">
    <w:abstractNumId w:val="0"/>
    <w:lvlOverride w:ilvl="0">
      <w:startOverride w:val="1"/>
    </w:lvlOverride>
  </w:num>
  <w:num w:numId="38">
    <w:abstractNumId w:val="5"/>
    <w:lvlOverride w:ilvl="0">
      <w:startOverride w:val="1"/>
    </w:lvlOverride>
  </w:num>
  <w:num w:numId="39">
    <w:abstractNumId w:val="0"/>
    <w:lvlOverride w:ilvl="0">
      <w:startOverride w:val="1"/>
    </w:lvlOverride>
  </w:num>
  <w:num w:numId="40">
    <w:abstractNumId w:val="0"/>
    <w:lvlOverride w:ilvl="0">
      <w:startOverride w:val="1"/>
    </w:lvlOverride>
  </w:num>
  <w:num w:numId="41">
    <w:abstractNumId w:val="5"/>
    <w:lvlOverride w:ilvl="0">
      <w:startOverride w:val="1"/>
    </w:lvlOverride>
  </w:num>
  <w:num w:numId="42">
    <w:abstractNumId w:val="0"/>
    <w:lvlOverride w:ilvl="0">
      <w:startOverride w:val="1"/>
    </w:lvlOverride>
  </w:num>
  <w:num w:numId="43">
    <w:abstractNumId w:val="0"/>
    <w:lvlOverride w:ilvl="0">
      <w:startOverride w:val="1"/>
    </w:lvlOverride>
  </w:num>
  <w:num w:numId="44">
    <w:abstractNumId w:val="0"/>
    <w:lvlOverride w:ilvl="0">
      <w:startOverride w:val="1"/>
    </w:lvlOverride>
  </w:num>
  <w:num w:numId="45">
    <w:abstractNumId w:val="0"/>
    <w:lvlOverride w:ilvl="0">
      <w:startOverride w:val="1"/>
    </w:lvlOverride>
  </w:num>
  <w:num w:numId="46">
    <w:abstractNumId w:val="5"/>
    <w:lvlOverride w:ilvl="0">
      <w:startOverride w:val="1"/>
    </w:lvlOverride>
  </w:num>
  <w:num w:numId="47">
    <w:abstractNumId w:val="0"/>
    <w:lvlOverride w:ilvl="0">
      <w:startOverride w:val="1"/>
    </w:lvlOverride>
  </w:num>
  <w:num w:numId="48">
    <w:abstractNumId w:val="0"/>
    <w:lvlOverride w:ilvl="0">
      <w:startOverride w:val="1"/>
    </w:lvlOverride>
  </w:num>
  <w:num w:numId="49">
    <w:abstractNumId w:val="0"/>
    <w:lvlOverride w:ilvl="0">
      <w:startOverride w:val="1"/>
    </w:lvlOverride>
  </w:num>
  <w:num w:numId="50">
    <w:abstractNumId w:val="5"/>
    <w:lvlOverride w:ilvl="0">
      <w:startOverride w:val="1"/>
    </w:lvlOverride>
  </w:num>
  <w:num w:numId="51">
    <w:abstractNumId w:val="0"/>
    <w:lvlOverride w:ilvl="0">
      <w:startOverride w:val="1"/>
    </w:lvlOverride>
  </w:num>
  <w:num w:numId="52">
    <w:abstractNumId w:val="0"/>
    <w:lvlOverride w:ilvl="0">
      <w:startOverride w:val="1"/>
    </w:lvlOverride>
  </w:num>
  <w:num w:numId="53">
    <w:abstractNumId w:val="0"/>
    <w:lvlOverride w:ilvl="0">
      <w:startOverride w:val="1"/>
    </w:lvlOverride>
  </w:num>
  <w:num w:numId="54">
    <w:abstractNumId w:val="5"/>
    <w:lvlOverride w:ilvl="0">
      <w:startOverride w:val="1"/>
    </w:lvlOverride>
  </w:num>
  <w:num w:numId="55">
    <w:abstractNumId w:val="0"/>
    <w:lvlOverride w:ilvl="0">
      <w:startOverride w:val="1"/>
    </w:lvlOverride>
  </w:num>
  <w:num w:numId="56">
    <w:abstractNumId w:val="0"/>
    <w:lvlOverride w:ilvl="0">
      <w:startOverride w:val="1"/>
    </w:lvlOverride>
  </w:num>
  <w:num w:numId="57">
    <w:abstractNumId w:val="5"/>
    <w:lvlOverride w:ilvl="0">
      <w:startOverride w:val="1"/>
    </w:lvlOverride>
  </w:num>
  <w:num w:numId="58">
    <w:abstractNumId w:val="0"/>
    <w:lvlOverride w:ilvl="0">
      <w:startOverride w:val="1"/>
    </w:lvlOverride>
  </w:num>
  <w:num w:numId="59">
    <w:abstractNumId w:val="0"/>
    <w:lvlOverride w:ilvl="0">
      <w:startOverride w:val="1"/>
    </w:lvlOverride>
  </w:num>
  <w:num w:numId="60">
    <w:abstractNumId w:val="0"/>
    <w:lvlOverride w:ilvl="0">
      <w:startOverride w:val="1"/>
    </w:lvlOverride>
  </w:num>
  <w:num w:numId="61">
    <w:abstractNumId w:val="0"/>
    <w:lvlOverride w:ilvl="0">
      <w:startOverride w:val="1"/>
    </w:lvlOverride>
  </w:num>
  <w:num w:numId="62">
    <w:abstractNumId w:val="5"/>
    <w:lvlOverride w:ilvl="0">
      <w:startOverride w:val="1"/>
    </w:lvlOverride>
  </w:num>
  <w:num w:numId="63">
    <w:abstractNumId w:val="0"/>
    <w:lvlOverride w:ilvl="0">
      <w:startOverride w:val="1"/>
    </w:lvlOverride>
  </w:num>
  <w:num w:numId="64">
    <w:abstractNumId w:val="0"/>
    <w:lvlOverride w:ilvl="0">
      <w:startOverride w:val="1"/>
    </w:lvlOverride>
  </w:num>
  <w:num w:numId="65">
    <w:abstractNumId w:val="0"/>
    <w:lvlOverride w:ilvl="0">
      <w:startOverride w:val="1"/>
    </w:lvlOverride>
  </w:num>
  <w:num w:numId="66">
    <w:abstractNumId w:val="0"/>
    <w:lvlOverride w:ilvl="0">
      <w:startOverride w:val="1"/>
    </w:lvlOverride>
  </w:num>
  <w:num w:numId="67">
    <w:abstractNumId w:val="5"/>
    <w:lvlOverride w:ilvl="0">
      <w:startOverride w:val="1"/>
    </w:lvlOverride>
  </w:num>
  <w:num w:numId="68">
    <w:abstractNumId w:val="0"/>
    <w:lvlOverride w:ilvl="0">
      <w:startOverride w:val="1"/>
    </w:lvlOverride>
  </w:num>
  <w:num w:numId="69">
    <w:abstractNumId w:val="0"/>
    <w:lvlOverride w:ilvl="0">
      <w:startOverride w:val="1"/>
    </w:lvlOverride>
  </w:num>
  <w:num w:numId="70">
    <w:abstractNumId w:val="0"/>
    <w:lvlOverride w:ilvl="0">
      <w:startOverride w:val="1"/>
    </w:lvlOverride>
  </w:num>
  <w:num w:numId="71">
    <w:abstractNumId w:val="0"/>
    <w:lvlOverride w:ilvl="0">
      <w:startOverride w:val="1"/>
    </w:lvlOverride>
  </w:num>
  <w:num w:numId="72">
    <w:abstractNumId w:val="5"/>
    <w:lvlOverride w:ilvl="0">
      <w:startOverride w:val="1"/>
    </w:lvlOverride>
  </w:num>
  <w:num w:numId="73">
    <w:abstractNumId w:val="0"/>
    <w:lvlOverride w:ilvl="0">
      <w:startOverride w:val="1"/>
    </w:lvlOverride>
  </w:num>
  <w:num w:numId="74">
    <w:abstractNumId w:val="0"/>
    <w:lvlOverride w:ilvl="0">
      <w:startOverride w:val="1"/>
    </w:lvlOverride>
  </w:num>
  <w:num w:numId="75">
    <w:abstractNumId w:val="0"/>
    <w:lvlOverride w:ilvl="0">
      <w:startOverride w:val="1"/>
    </w:lvlOverride>
  </w:num>
  <w:num w:numId="76">
    <w:abstractNumId w:val="0"/>
    <w:lvlOverride w:ilvl="0">
      <w:startOverride w:val="1"/>
    </w:lvlOverride>
  </w:num>
  <w:num w:numId="77">
    <w:abstractNumId w:val="5"/>
    <w:lvlOverride w:ilvl="0">
      <w:startOverride w:val="1"/>
    </w:lvlOverride>
  </w:num>
  <w:num w:numId="78">
    <w:abstractNumId w:val="0"/>
    <w:lvlOverride w:ilvl="0">
      <w:startOverride w:val="1"/>
    </w:lvlOverride>
  </w:num>
  <w:num w:numId="79">
    <w:abstractNumId w:val="0"/>
    <w:lvlOverride w:ilvl="0">
      <w:startOverride w:val="1"/>
    </w:lvlOverride>
  </w:num>
  <w:num w:numId="80">
    <w:abstractNumId w:val="0"/>
    <w:lvlOverride w:ilvl="0">
      <w:startOverride w:val="1"/>
    </w:lvlOverride>
  </w:num>
  <w:num w:numId="81">
    <w:abstractNumId w:val="0"/>
    <w:lvlOverride w:ilvl="0">
      <w:startOverride w:val="1"/>
    </w:lvlOverride>
  </w:num>
  <w:num w:numId="82">
    <w:abstractNumId w:val="0"/>
    <w:lvlOverride w:ilvl="0">
      <w:startOverride w:val="1"/>
    </w:lvlOverride>
  </w:num>
  <w:num w:numId="83">
    <w:abstractNumId w:val="0"/>
    <w:lvlOverride w:ilvl="0">
      <w:startOverride w:val="1"/>
    </w:lvlOverride>
  </w:num>
  <w:num w:numId="84">
    <w:abstractNumId w:val="5"/>
    <w:lvlOverride w:ilvl="0">
      <w:startOverride w:val="1"/>
    </w:lvlOverride>
  </w:num>
  <w:num w:numId="85">
    <w:abstractNumId w:val="0"/>
    <w:lvlOverride w:ilvl="0">
      <w:startOverride w:val="1"/>
    </w:lvlOverride>
  </w:num>
  <w:num w:numId="86">
    <w:abstractNumId w:val="0"/>
    <w:lvlOverride w:ilvl="0">
      <w:startOverride w:val="1"/>
    </w:lvlOverride>
  </w:num>
  <w:num w:numId="87">
    <w:abstractNumId w:val="0"/>
    <w:lvlOverride w:ilvl="0">
      <w:startOverride w:val="1"/>
    </w:lvlOverride>
  </w:num>
  <w:num w:numId="88">
    <w:abstractNumId w:val="0"/>
    <w:lvlOverride w:ilvl="0">
      <w:startOverride w:val="1"/>
    </w:lvlOverride>
  </w:num>
  <w:num w:numId="89">
    <w:abstractNumId w:val="0"/>
    <w:lvlOverride w:ilvl="0">
      <w:startOverride w:val="1"/>
    </w:lvlOverride>
  </w:num>
  <w:num w:numId="90">
    <w:abstractNumId w:val="0"/>
    <w:lvlOverride w:ilvl="0">
      <w:startOverride w:val="1"/>
    </w:lvlOverride>
  </w:num>
  <w:num w:numId="91">
    <w:abstractNumId w:val="0"/>
    <w:lvlOverride w:ilvl="0">
      <w:startOverride w:val="1"/>
    </w:lvlOverride>
  </w:num>
  <w:num w:numId="92">
    <w:abstractNumId w:val="0"/>
    <w:lvlOverride w:ilvl="0">
      <w:startOverride w:val="1"/>
    </w:lvlOverride>
  </w:num>
  <w:num w:numId="93">
    <w:abstractNumId w:val="0"/>
    <w:lvlOverride w:ilvl="0">
      <w:startOverride w:val="1"/>
    </w:lvlOverride>
  </w:num>
  <w:num w:numId="94">
    <w:abstractNumId w:val="0"/>
    <w:lvlOverride w:ilvl="0">
      <w:startOverride w:val="1"/>
    </w:lvlOverride>
  </w:num>
  <w:num w:numId="95">
    <w:abstractNumId w:val="0"/>
    <w:lvlOverride w:ilvl="0">
      <w:startOverride w:val="1"/>
    </w:lvlOverride>
  </w:num>
  <w:num w:numId="96">
    <w:abstractNumId w:val="0"/>
    <w:lvlOverride w:ilvl="0">
      <w:startOverride w:val="1"/>
    </w:lvlOverride>
  </w:num>
  <w:num w:numId="97">
    <w:abstractNumId w:val="0"/>
    <w:lvlOverride w:ilvl="0">
      <w:startOverride w:val="1"/>
    </w:lvlOverride>
  </w:num>
  <w:num w:numId="98">
    <w:abstractNumId w:val="0"/>
    <w:lvlOverride w:ilvl="0">
      <w:startOverride w:val="1"/>
    </w:lvlOverride>
  </w:num>
  <w:num w:numId="99">
    <w:abstractNumId w:val="4"/>
  </w:num>
  <w:num w:numId="100">
    <w:abstractNumId w:val="0"/>
    <w:lvlOverride w:ilvl="0">
      <w:startOverride w:val="1"/>
    </w:lvlOverride>
  </w:num>
  <w:num w:numId="101">
    <w:abstractNumId w:val="0"/>
    <w:lvlOverride w:ilvl="0">
      <w:startOverride w:val="1"/>
    </w:lvlOverride>
  </w:num>
  <w:num w:numId="102">
    <w:abstractNumId w:val="0"/>
    <w:lvlOverride w:ilvl="0">
      <w:startOverride w:val="1"/>
    </w:lvlOverride>
  </w:num>
  <w:num w:numId="103">
    <w:abstractNumId w:val="5"/>
    <w:lvlOverride w:ilvl="0">
      <w:startOverride w:val="1"/>
    </w:lvlOverride>
  </w:num>
  <w:numIdMacAtCleanup w:val="9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E17"/>
    <w:rsid w:val="00002878"/>
    <w:rsid w:val="00002F45"/>
    <w:rsid w:val="00004EF9"/>
    <w:rsid w:val="00007341"/>
    <w:rsid w:val="00007D12"/>
    <w:rsid w:val="0002587D"/>
    <w:rsid w:val="00026295"/>
    <w:rsid w:val="00027DCD"/>
    <w:rsid w:val="00030A94"/>
    <w:rsid w:val="000362BA"/>
    <w:rsid w:val="00036DC3"/>
    <w:rsid w:val="000431E0"/>
    <w:rsid w:val="00045E17"/>
    <w:rsid w:val="00051BDA"/>
    <w:rsid w:val="0005260A"/>
    <w:rsid w:val="0005396C"/>
    <w:rsid w:val="000554C1"/>
    <w:rsid w:val="000572CF"/>
    <w:rsid w:val="00057D23"/>
    <w:rsid w:val="000634C7"/>
    <w:rsid w:val="00063CBF"/>
    <w:rsid w:val="00063FB8"/>
    <w:rsid w:val="000649F2"/>
    <w:rsid w:val="000659CB"/>
    <w:rsid w:val="00066DE8"/>
    <w:rsid w:val="00071313"/>
    <w:rsid w:val="00073553"/>
    <w:rsid w:val="00080170"/>
    <w:rsid w:val="00082557"/>
    <w:rsid w:val="00084CE8"/>
    <w:rsid w:val="0008541B"/>
    <w:rsid w:val="00093C81"/>
    <w:rsid w:val="00094A19"/>
    <w:rsid w:val="000A3223"/>
    <w:rsid w:val="000A5BE4"/>
    <w:rsid w:val="000D3663"/>
    <w:rsid w:val="000D7095"/>
    <w:rsid w:val="000E0D71"/>
    <w:rsid w:val="000E726C"/>
    <w:rsid w:val="000F7147"/>
    <w:rsid w:val="000F79C4"/>
    <w:rsid w:val="00100EAF"/>
    <w:rsid w:val="0010334E"/>
    <w:rsid w:val="0010580E"/>
    <w:rsid w:val="0010771B"/>
    <w:rsid w:val="00110510"/>
    <w:rsid w:val="00113ECB"/>
    <w:rsid w:val="001164A4"/>
    <w:rsid w:val="00117808"/>
    <w:rsid w:val="001222A5"/>
    <w:rsid w:val="00127E3A"/>
    <w:rsid w:val="0013043C"/>
    <w:rsid w:val="00144B2C"/>
    <w:rsid w:val="0015027F"/>
    <w:rsid w:val="0015545F"/>
    <w:rsid w:val="00157180"/>
    <w:rsid w:val="0017145D"/>
    <w:rsid w:val="00174756"/>
    <w:rsid w:val="00175797"/>
    <w:rsid w:val="001768DD"/>
    <w:rsid w:val="001770FF"/>
    <w:rsid w:val="0017770F"/>
    <w:rsid w:val="0018374F"/>
    <w:rsid w:val="001840A0"/>
    <w:rsid w:val="00196935"/>
    <w:rsid w:val="001A2160"/>
    <w:rsid w:val="001B2824"/>
    <w:rsid w:val="001C2529"/>
    <w:rsid w:val="001C6689"/>
    <w:rsid w:val="001D2F27"/>
    <w:rsid w:val="001D439A"/>
    <w:rsid w:val="001D7337"/>
    <w:rsid w:val="001E0A4B"/>
    <w:rsid w:val="001F4BF1"/>
    <w:rsid w:val="001F54A4"/>
    <w:rsid w:val="001F67B3"/>
    <w:rsid w:val="00202A92"/>
    <w:rsid w:val="00215AB1"/>
    <w:rsid w:val="002242E6"/>
    <w:rsid w:val="00227F59"/>
    <w:rsid w:val="00233F71"/>
    <w:rsid w:val="00241E56"/>
    <w:rsid w:val="0024367F"/>
    <w:rsid w:val="0025137D"/>
    <w:rsid w:val="00253443"/>
    <w:rsid w:val="00255386"/>
    <w:rsid w:val="00260C1A"/>
    <w:rsid w:val="00260C2C"/>
    <w:rsid w:val="00271A40"/>
    <w:rsid w:val="002751EC"/>
    <w:rsid w:val="00277123"/>
    <w:rsid w:val="00285F54"/>
    <w:rsid w:val="002B02B9"/>
    <w:rsid w:val="002C238D"/>
    <w:rsid w:val="002C40FC"/>
    <w:rsid w:val="002C640B"/>
    <w:rsid w:val="002D2A5D"/>
    <w:rsid w:val="002D3F58"/>
    <w:rsid w:val="002D6A1A"/>
    <w:rsid w:val="002E0160"/>
    <w:rsid w:val="002E23F0"/>
    <w:rsid w:val="002E29CC"/>
    <w:rsid w:val="002E4324"/>
    <w:rsid w:val="003014D4"/>
    <w:rsid w:val="00302F33"/>
    <w:rsid w:val="00303599"/>
    <w:rsid w:val="0030623D"/>
    <w:rsid w:val="0031350D"/>
    <w:rsid w:val="00314039"/>
    <w:rsid w:val="00322577"/>
    <w:rsid w:val="0032379C"/>
    <w:rsid w:val="0033675E"/>
    <w:rsid w:val="00340F50"/>
    <w:rsid w:val="00345D07"/>
    <w:rsid w:val="003558F8"/>
    <w:rsid w:val="003613AE"/>
    <w:rsid w:val="0037096B"/>
    <w:rsid w:val="003740F8"/>
    <w:rsid w:val="0037461E"/>
    <w:rsid w:val="00375C9A"/>
    <w:rsid w:val="0038104F"/>
    <w:rsid w:val="003938F2"/>
    <w:rsid w:val="003B0E66"/>
    <w:rsid w:val="003B1F41"/>
    <w:rsid w:val="003B6366"/>
    <w:rsid w:val="003B6AF4"/>
    <w:rsid w:val="003C118D"/>
    <w:rsid w:val="003C3993"/>
    <w:rsid w:val="003C58E0"/>
    <w:rsid w:val="003C5D22"/>
    <w:rsid w:val="003D37B7"/>
    <w:rsid w:val="003D4B22"/>
    <w:rsid w:val="003E1CCF"/>
    <w:rsid w:val="003E27F4"/>
    <w:rsid w:val="003E29EE"/>
    <w:rsid w:val="003E2FF4"/>
    <w:rsid w:val="003E76DE"/>
    <w:rsid w:val="003F08BA"/>
    <w:rsid w:val="003F44A6"/>
    <w:rsid w:val="00401395"/>
    <w:rsid w:val="00410027"/>
    <w:rsid w:val="00412F41"/>
    <w:rsid w:val="00417F8E"/>
    <w:rsid w:val="00421B4E"/>
    <w:rsid w:val="004237AB"/>
    <w:rsid w:val="00430BAD"/>
    <w:rsid w:val="004360AB"/>
    <w:rsid w:val="00450613"/>
    <w:rsid w:val="00453599"/>
    <w:rsid w:val="004552C7"/>
    <w:rsid w:val="004576FA"/>
    <w:rsid w:val="0046324D"/>
    <w:rsid w:val="0046394B"/>
    <w:rsid w:val="004719D5"/>
    <w:rsid w:val="00473134"/>
    <w:rsid w:val="00474336"/>
    <w:rsid w:val="004755D8"/>
    <w:rsid w:val="0047755D"/>
    <w:rsid w:val="004977C5"/>
    <w:rsid w:val="004A5AB4"/>
    <w:rsid w:val="004B5C1E"/>
    <w:rsid w:val="004B5DBB"/>
    <w:rsid w:val="004B718E"/>
    <w:rsid w:val="004C249D"/>
    <w:rsid w:val="004C2D06"/>
    <w:rsid w:val="004D2730"/>
    <w:rsid w:val="004E1306"/>
    <w:rsid w:val="004E1875"/>
    <w:rsid w:val="004E38CF"/>
    <w:rsid w:val="004F620C"/>
    <w:rsid w:val="004F65AC"/>
    <w:rsid w:val="00500767"/>
    <w:rsid w:val="00503427"/>
    <w:rsid w:val="00505CF6"/>
    <w:rsid w:val="005114A9"/>
    <w:rsid w:val="005148D7"/>
    <w:rsid w:val="005153DC"/>
    <w:rsid w:val="00531584"/>
    <w:rsid w:val="005345D0"/>
    <w:rsid w:val="005355F0"/>
    <w:rsid w:val="00535F8E"/>
    <w:rsid w:val="0053652C"/>
    <w:rsid w:val="0054232D"/>
    <w:rsid w:val="00552188"/>
    <w:rsid w:val="0055486B"/>
    <w:rsid w:val="00560231"/>
    <w:rsid w:val="00560DA8"/>
    <w:rsid w:val="00582F2E"/>
    <w:rsid w:val="00583FB2"/>
    <w:rsid w:val="005A1490"/>
    <w:rsid w:val="005A6498"/>
    <w:rsid w:val="005B14C2"/>
    <w:rsid w:val="005B1B9F"/>
    <w:rsid w:val="005B4B10"/>
    <w:rsid w:val="005C3898"/>
    <w:rsid w:val="005C4E69"/>
    <w:rsid w:val="005C59CD"/>
    <w:rsid w:val="005D5EA9"/>
    <w:rsid w:val="005E3DCC"/>
    <w:rsid w:val="005F354B"/>
    <w:rsid w:val="005F3D7F"/>
    <w:rsid w:val="005F43BD"/>
    <w:rsid w:val="005F61E4"/>
    <w:rsid w:val="005F6F70"/>
    <w:rsid w:val="00606C44"/>
    <w:rsid w:val="00607BA7"/>
    <w:rsid w:val="006111E1"/>
    <w:rsid w:val="00614E17"/>
    <w:rsid w:val="00622B0A"/>
    <w:rsid w:val="00626273"/>
    <w:rsid w:val="006265C4"/>
    <w:rsid w:val="00632745"/>
    <w:rsid w:val="00641B16"/>
    <w:rsid w:val="00647C23"/>
    <w:rsid w:val="00663213"/>
    <w:rsid w:val="00667B36"/>
    <w:rsid w:val="00667C5A"/>
    <w:rsid w:val="006712A8"/>
    <w:rsid w:val="006746FD"/>
    <w:rsid w:val="006747EA"/>
    <w:rsid w:val="0067480D"/>
    <w:rsid w:val="0068062C"/>
    <w:rsid w:val="006812A5"/>
    <w:rsid w:val="00690761"/>
    <w:rsid w:val="00692412"/>
    <w:rsid w:val="006A0076"/>
    <w:rsid w:val="006A4137"/>
    <w:rsid w:val="006B3F93"/>
    <w:rsid w:val="006B7E5A"/>
    <w:rsid w:val="006C391B"/>
    <w:rsid w:val="006D743D"/>
    <w:rsid w:val="006E5412"/>
    <w:rsid w:val="006F2130"/>
    <w:rsid w:val="006F630C"/>
    <w:rsid w:val="006F7996"/>
    <w:rsid w:val="00701D4D"/>
    <w:rsid w:val="0070265D"/>
    <w:rsid w:val="00702E89"/>
    <w:rsid w:val="00716A2A"/>
    <w:rsid w:val="0072233A"/>
    <w:rsid w:val="0072678F"/>
    <w:rsid w:val="007272C5"/>
    <w:rsid w:val="00727EE3"/>
    <w:rsid w:val="00732892"/>
    <w:rsid w:val="0075040C"/>
    <w:rsid w:val="007606BD"/>
    <w:rsid w:val="0076257C"/>
    <w:rsid w:val="00767E45"/>
    <w:rsid w:val="007704E7"/>
    <w:rsid w:val="007949CC"/>
    <w:rsid w:val="00796D7A"/>
    <w:rsid w:val="007B3D00"/>
    <w:rsid w:val="007B3ED5"/>
    <w:rsid w:val="007B7BC5"/>
    <w:rsid w:val="007C4847"/>
    <w:rsid w:val="007C66B4"/>
    <w:rsid w:val="007C703D"/>
    <w:rsid w:val="007D5F70"/>
    <w:rsid w:val="007D6DAA"/>
    <w:rsid w:val="007E03F2"/>
    <w:rsid w:val="007E105D"/>
    <w:rsid w:val="007E15BE"/>
    <w:rsid w:val="007F3B31"/>
    <w:rsid w:val="007F3B53"/>
    <w:rsid w:val="007F5BB3"/>
    <w:rsid w:val="00801E06"/>
    <w:rsid w:val="00806BD2"/>
    <w:rsid w:val="00812EA1"/>
    <w:rsid w:val="00813097"/>
    <w:rsid w:val="0081620B"/>
    <w:rsid w:val="008461F7"/>
    <w:rsid w:val="008478FD"/>
    <w:rsid w:val="00851946"/>
    <w:rsid w:val="00852E01"/>
    <w:rsid w:val="0085712E"/>
    <w:rsid w:val="00860D3C"/>
    <w:rsid w:val="00861561"/>
    <w:rsid w:val="00862AC1"/>
    <w:rsid w:val="008660E1"/>
    <w:rsid w:val="008708ED"/>
    <w:rsid w:val="008741C2"/>
    <w:rsid w:val="008818EF"/>
    <w:rsid w:val="00891E07"/>
    <w:rsid w:val="0089553B"/>
    <w:rsid w:val="00896352"/>
    <w:rsid w:val="008B02CC"/>
    <w:rsid w:val="008B17CB"/>
    <w:rsid w:val="008B2DC7"/>
    <w:rsid w:val="008C6327"/>
    <w:rsid w:val="008D09FA"/>
    <w:rsid w:val="008E0C7F"/>
    <w:rsid w:val="008F168A"/>
    <w:rsid w:val="008F23C5"/>
    <w:rsid w:val="008F4544"/>
    <w:rsid w:val="008F5DD2"/>
    <w:rsid w:val="008F73D9"/>
    <w:rsid w:val="00904B70"/>
    <w:rsid w:val="00907476"/>
    <w:rsid w:val="00917F87"/>
    <w:rsid w:val="00920BDC"/>
    <w:rsid w:val="00932BAF"/>
    <w:rsid w:val="0093364A"/>
    <w:rsid w:val="0094529A"/>
    <w:rsid w:val="0095404D"/>
    <w:rsid w:val="009602E9"/>
    <w:rsid w:val="009608BA"/>
    <w:rsid w:val="00971764"/>
    <w:rsid w:val="009772BE"/>
    <w:rsid w:val="0098174F"/>
    <w:rsid w:val="009849BF"/>
    <w:rsid w:val="00984FA7"/>
    <w:rsid w:val="009866BA"/>
    <w:rsid w:val="00986C21"/>
    <w:rsid w:val="009926F3"/>
    <w:rsid w:val="00993049"/>
    <w:rsid w:val="009A2A83"/>
    <w:rsid w:val="009A5CB3"/>
    <w:rsid w:val="009B0FA5"/>
    <w:rsid w:val="009B47E0"/>
    <w:rsid w:val="009C31AC"/>
    <w:rsid w:val="009C60BE"/>
    <w:rsid w:val="009C67C2"/>
    <w:rsid w:val="009D6B55"/>
    <w:rsid w:val="009D7F00"/>
    <w:rsid w:val="009E0A76"/>
    <w:rsid w:val="009E20BF"/>
    <w:rsid w:val="009E5C3D"/>
    <w:rsid w:val="009F3199"/>
    <w:rsid w:val="009F68A1"/>
    <w:rsid w:val="009F78B2"/>
    <w:rsid w:val="00A02B8E"/>
    <w:rsid w:val="00A106EE"/>
    <w:rsid w:val="00A11028"/>
    <w:rsid w:val="00A14167"/>
    <w:rsid w:val="00A158F4"/>
    <w:rsid w:val="00A161B5"/>
    <w:rsid w:val="00A25709"/>
    <w:rsid w:val="00A307AD"/>
    <w:rsid w:val="00A5108A"/>
    <w:rsid w:val="00A55205"/>
    <w:rsid w:val="00A56502"/>
    <w:rsid w:val="00A64EB5"/>
    <w:rsid w:val="00A6645C"/>
    <w:rsid w:val="00A7006A"/>
    <w:rsid w:val="00A72873"/>
    <w:rsid w:val="00A74DA1"/>
    <w:rsid w:val="00A77320"/>
    <w:rsid w:val="00A8213E"/>
    <w:rsid w:val="00A82F8F"/>
    <w:rsid w:val="00A95164"/>
    <w:rsid w:val="00AA2AE0"/>
    <w:rsid w:val="00AC2A59"/>
    <w:rsid w:val="00AC7EC3"/>
    <w:rsid w:val="00B01E8D"/>
    <w:rsid w:val="00B07FF6"/>
    <w:rsid w:val="00B12B7C"/>
    <w:rsid w:val="00B13969"/>
    <w:rsid w:val="00B171FC"/>
    <w:rsid w:val="00B229FE"/>
    <w:rsid w:val="00B23217"/>
    <w:rsid w:val="00B25B80"/>
    <w:rsid w:val="00B31CF0"/>
    <w:rsid w:val="00B33969"/>
    <w:rsid w:val="00B33E13"/>
    <w:rsid w:val="00B42C47"/>
    <w:rsid w:val="00B50A5C"/>
    <w:rsid w:val="00B52E63"/>
    <w:rsid w:val="00B62269"/>
    <w:rsid w:val="00B628AA"/>
    <w:rsid w:val="00B71F1F"/>
    <w:rsid w:val="00B73372"/>
    <w:rsid w:val="00B73B80"/>
    <w:rsid w:val="00B764F9"/>
    <w:rsid w:val="00B801F7"/>
    <w:rsid w:val="00B83883"/>
    <w:rsid w:val="00B90436"/>
    <w:rsid w:val="00B921A3"/>
    <w:rsid w:val="00B929E7"/>
    <w:rsid w:val="00BB3347"/>
    <w:rsid w:val="00BC5BC8"/>
    <w:rsid w:val="00BD2CB8"/>
    <w:rsid w:val="00BD4A17"/>
    <w:rsid w:val="00BD5871"/>
    <w:rsid w:val="00BD6A2B"/>
    <w:rsid w:val="00BE6E17"/>
    <w:rsid w:val="00BF4BF6"/>
    <w:rsid w:val="00BF4D2A"/>
    <w:rsid w:val="00BF687B"/>
    <w:rsid w:val="00C04EF4"/>
    <w:rsid w:val="00C11C27"/>
    <w:rsid w:val="00C14E44"/>
    <w:rsid w:val="00C273AD"/>
    <w:rsid w:val="00C317D2"/>
    <w:rsid w:val="00C3699C"/>
    <w:rsid w:val="00C43ECA"/>
    <w:rsid w:val="00C531D4"/>
    <w:rsid w:val="00C57125"/>
    <w:rsid w:val="00C65E1E"/>
    <w:rsid w:val="00C72C05"/>
    <w:rsid w:val="00C76F6D"/>
    <w:rsid w:val="00C82148"/>
    <w:rsid w:val="00C87C12"/>
    <w:rsid w:val="00C9056D"/>
    <w:rsid w:val="00C97BDA"/>
    <w:rsid w:val="00CA6271"/>
    <w:rsid w:val="00CA6F23"/>
    <w:rsid w:val="00CB57EF"/>
    <w:rsid w:val="00CC05CD"/>
    <w:rsid w:val="00CC57C3"/>
    <w:rsid w:val="00CF42FB"/>
    <w:rsid w:val="00CF4B3E"/>
    <w:rsid w:val="00CF5B0B"/>
    <w:rsid w:val="00D0140F"/>
    <w:rsid w:val="00D01D24"/>
    <w:rsid w:val="00D03B11"/>
    <w:rsid w:val="00D136A7"/>
    <w:rsid w:val="00D356F0"/>
    <w:rsid w:val="00D4615D"/>
    <w:rsid w:val="00D4717C"/>
    <w:rsid w:val="00D56BCE"/>
    <w:rsid w:val="00D80375"/>
    <w:rsid w:val="00D86794"/>
    <w:rsid w:val="00D92FB7"/>
    <w:rsid w:val="00D93A6D"/>
    <w:rsid w:val="00DA2C0B"/>
    <w:rsid w:val="00DA67DB"/>
    <w:rsid w:val="00DA714B"/>
    <w:rsid w:val="00DB2945"/>
    <w:rsid w:val="00DC44F6"/>
    <w:rsid w:val="00DC649A"/>
    <w:rsid w:val="00DC6F73"/>
    <w:rsid w:val="00DD1498"/>
    <w:rsid w:val="00DE1E8E"/>
    <w:rsid w:val="00DF3465"/>
    <w:rsid w:val="00DF70D5"/>
    <w:rsid w:val="00E00480"/>
    <w:rsid w:val="00E31487"/>
    <w:rsid w:val="00E41307"/>
    <w:rsid w:val="00E41F21"/>
    <w:rsid w:val="00E51BDC"/>
    <w:rsid w:val="00E67768"/>
    <w:rsid w:val="00E7124D"/>
    <w:rsid w:val="00E774B2"/>
    <w:rsid w:val="00E818BC"/>
    <w:rsid w:val="00E83023"/>
    <w:rsid w:val="00E8329A"/>
    <w:rsid w:val="00E84669"/>
    <w:rsid w:val="00E87092"/>
    <w:rsid w:val="00E90F44"/>
    <w:rsid w:val="00EA04D6"/>
    <w:rsid w:val="00EA2292"/>
    <w:rsid w:val="00EA40D3"/>
    <w:rsid w:val="00EB1B7D"/>
    <w:rsid w:val="00EC0B9C"/>
    <w:rsid w:val="00EC0BCB"/>
    <w:rsid w:val="00ED02B8"/>
    <w:rsid w:val="00EE3F43"/>
    <w:rsid w:val="00EE51C9"/>
    <w:rsid w:val="00EE659F"/>
    <w:rsid w:val="00EE7807"/>
    <w:rsid w:val="00EF534D"/>
    <w:rsid w:val="00F219E3"/>
    <w:rsid w:val="00F30761"/>
    <w:rsid w:val="00F31F30"/>
    <w:rsid w:val="00F32D2E"/>
    <w:rsid w:val="00F35242"/>
    <w:rsid w:val="00F35BED"/>
    <w:rsid w:val="00F57DC6"/>
    <w:rsid w:val="00F62969"/>
    <w:rsid w:val="00F67090"/>
    <w:rsid w:val="00F70DF3"/>
    <w:rsid w:val="00F71E54"/>
    <w:rsid w:val="00F75573"/>
    <w:rsid w:val="00F83D4D"/>
    <w:rsid w:val="00F963C1"/>
    <w:rsid w:val="00FA3EFB"/>
    <w:rsid w:val="00FA4BF3"/>
    <w:rsid w:val="00FA736B"/>
    <w:rsid w:val="00FB14FC"/>
    <w:rsid w:val="00FC6CE3"/>
    <w:rsid w:val="00FC7C55"/>
    <w:rsid w:val="00FD49BA"/>
    <w:rsid w:val="00FD7926"/>
    <w:rsid w:val="00FE01D7"/>
    <w:rsid w:val="00FE6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09C561D0"/>
  <w15:docId w15:val="{90B5C556-3364-455D-ABDB-F6F9C57B3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0" w:uiPriority="22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17145D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ialoguehead">
    <w:name w:val="Dialogue head"/>
    <w:basedOn w:val="Text"/>
    <w:next w:val="Dialogue"/>
    <w:qFormat/>
    <w:rsid w:val="0017145D"/>
    <w:pPr>
      <w:spacing w:before="120"/>
      <w:ind w:left="0"/>
    </w:pPr>
    <w:rPr>
      <w:b/>
    </w:rPr>
  </w:style>
  <w:style w:type="paragraph" w:customStyle="1" w:styleId="Unithead">
    <w:name w:val="Unit head"/>
    <w:basedOn w:val="Ahead"/>
    <w:rsid w:val="00117808"/>
    <w:pPr>
      <w:pBdr>
        <w:top w:val="none" w:sz="0" w:space="0" w:color="auto"/>
      </w:pBdr>
    </w:pPr>
  </w:style>
  <w:style w:type="paragraph" w:customStyle="1" w:styleId="FacsimileHead">
    <w:name w:val="Facsimile Head"/>
    <w:basedOn w:val="Facsimile"/>
    <w:rsid w:val="001840A0"/>
    <w:pPr>
      <w:spacing w:before="120"/>
    </w:pPr>
    <w:rPr>
      <w:b/>
      <w:bCs/>
      <w:sz w:val="28"/>
    </w:rPr>
  </w:style>
  <w:style w:type="paragraph" w:customStyle="1" w:styleId="Facsimile">
    <w:name w:val="Facsimile"/>
    <w:basedOn w:val="Normal"/>
    <w:rsid w:val="001F67B3"/>
    <w:pPr>
      <w:spacing w:after="180"/>
      <w:ind w:left="284"/>
    </w:pPr>
    <w:rPr>
      <w:sz w:val="24"/>
      <w:szCs w:val="24"/>
    </w:rPr>
  </w:style>
  <w:style w:type="paragraph" w:customStyle="1" w:styleId="Text">
    <w:name w:val="Text"/>
    <w:basedOn w:val="Normal"/>
    <w:link w:val="TextChar"/>
    <w:rsid w:val="0017145D"/>
    <w:pPr>
      <w:spacing w:after="60" w:line="276" w:lineRule="auto"/>
      <w:ind w:left="284"/>
    </w:pPr>
    <w:rPr>
      <w:rFonts w:ascii="Arial" w:hAnsi="Arial"/>
      <w:sz w:val="18"/>
      <w:lang w:val="pl-PL"/>
    </w:rPr>
  </w:style>
  <w:style w:type="character" w:customStyle="1" w:styleId="TextChar">
    <w:name w:val="Text Char"/>
    <w:link w:val="Text"/>
    <w:rsid w:val="0017145D"/>
    <w:rPr>
      <w:rFonts w:ascii="Arial" w:hAnsi="Arial"/>
      <w:sz w:val="18"/>
      <w:lang w:val="pl-PL"/>
    </w:rPr>
  </w:style>
  <w:style w:type="paragraph" w:customStyle="1" w:styleId="Bhead">
    <w:name w:val="B head"/>
    <w:basedOn w:val="Normal"/>
    <w:link w:val="BheadChar"/>
    <w:rsid w:val="002C40FC"/>
    <w:pPr>
      <w:spacing w:before="24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rsid w:val="0031350D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31350D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692412"/>
    <w:pPr>
      <w:pBdr>
        <w:top w:val="single" w:sz="4" w:space="3" w:color="auto"/>
        <w:left w:val="single" w:sz="4" w:space="6" w:color="auto"/>
        <w:bottom w:val="single" w:sz="4" w:space="3" w:color="auto"/>
        <w:right w:val="single" w:sz="4" w:space="6" w:color="auto"/>
      </w:pBdr>
      <w:shd w:val="clear" w:color="auto" w:fill="F2F2F2" w:themeFill="background1" w:themeFillShade="F2"/>
      <w:spacing w:before="80" w:after="18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692412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117808"/>
    <w:pPr>
      <w:keepLines/>
      <w:ind w:left="568" w:hanging="284"/>
    </w:pPr>
  </w:style>
  <w:style w:type="character" w:customStyle="1" w:styleId="TextnumberedChar">
    <w:name w:val="Text numbered Char"/>
    <w:link w:val="Textnumbered"/>
    <w:rsid w:val="0017145D"/>
    <w:rPr>
      <w:rFonts w:ascii="Arial" w:hAnsi="Arial"/>
      <w:sz w:val="18"/>
      <w:lang w:val="pl-PL"/>
    </w:rPr>
  </w:style>
  <w:style w:type="paragraph" w:customStyle="1" w:styleId="Textnumbered">
    <w:name w:val="Text numbered"/>
    <w:basedOn w:val="Text"/>
    <w:link w:val="TextnumberedChar"/>
    <w:rsid w:val="0017145D"/>
    <w:pPr>
      <w:numPr>
        <w:numId w:val="5"/>
      </w:numPr>
      <w:spacing w:after="20"/>
    </w:pPr>
  </w:style>
  <w:style w:type="paragraph" w:customStyle="1" w:styleId="Rubric">
    <w:name w:val="Rubric"/>
    <w:basedOn w:val="Text"/>
    <w:next w:val="Textnumbered"/>
    <w:link w:val="RubricChar"/>
    <w:rsid w:val="0094529A"/>
    <w:pPr>
      <w:numPr>
        <w:numId w:val="2"/>
      </w:numPr>
      <w:spacing w:before="120" w:after="0"/>
    </w:pPr>
    <w:rPr>
      <w:b/>
    </w:rPr>
  </w:style>
  <w:style w:type="character" w:customStyle="1" w:styleId="RubricChar">
    <w:name w:val="Rubric Char"/>
    <w:link w:val="Rubric"/>
    <w:rsid w:val="0094529A"/>
    <w:rPr>
      <w:rFonts w:ascii="Arial" w:hAnsi="Arial"/>
      <w:b/>
      <w:sz w:val="18"/>
      <w:lang w:val="pl-PL"/>
    </w:rPr>
  </w:style>
  <w:style w:type="paragraph" w:customStyle="1" w:styleId="Mark">
    <w:name w:val="Mark"/>
    <w:basedOn w:val="Normal"/>
    <w:rsid w:val="00692412"/>
    <w:pPr>
      <w:pBdr>
        <w:top w:val="single" w:sz="4" w:space="3" w:color="auto"/>
        <w:left w:val="single" w:sz="4" w:space="6" w:color="auto"/>
        <w:bottom w:val="single" w:sz="4" w:space="3" w:color="auto"/>
        <w:right w:val="single" w:sz="4" w:space="6" w:color="auto"/>
      </w:pBdr>
      <w:spacing w:before="120" w:after="120"/>
      <w:ind w:left="284"/>
    </w:pPr>
    <w:rPr>
      <w:rFonts w:ascii="Arial" w:hAnsi="Arial"/>
      <w:b/>
      <w:sz w:val="22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Textbulleted">
    <w:name w:val="Text bulleted"/>
    <w:basedOn w:val="Text"/>
    <w:rsid w:val="003F08BA"/>
    <w:pPr>
      <w:numPr>
        <w:numId w:val="1"/>
      </w:numPr>
      <w:spacing w:line="240" w:lineRule="auto"/>
      <w:ind w:left="1003" w:hanging="357"/>
    </w:pPr>
  </w:style>
  <w:style w:type="paragraph" w:customStyle="1" w:styleId="Ahead">
    <w:name w:val="A head"/>
    <w:basedOn w:val="Bhead"/>
    <w:link w:val="AheadChar"/>
    <w:qFormat/>
    <w:rsid w:val="00692412"/>
    <w:pPr>
      <w:pBdr>
        <w:top w:val="double" w:sz="4" w:space="6" w:color="auto"/>
      </w:pBdr>
    </w:pPr>
    <w:rPr>
      <w:sz w:val="36"/>
    </w:rPr>
  </w:style>
  <w:style w:type="character" w:customStyle="1" w:styleId="BheadChar">
    <w:name w:val="B head Char"/>
    <w:link w:val="Bhead"/>
    <w:rsid w:val="002C40FC"/>
    <w:rPr>
      <w:rFonts w:ascii="Arial" w:hAnsi="Arial"/>
      <w:sz w:val="28"/>
    </w:rPr>
  </w:style>
  <w:style w:type="character" w:customStyle="1" w:styleId="AheadChar">
    <w:name w:val="A head Char"/>
    <w:link w:val="Ahead"/>
    <w:rsid w:val="00692412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4"/>
      </w:numPr>
    </w:pPr>
  </w:style>
  <w:style w:type="paragraph" w:customStyle="1" w:styleId="TextUC-Lettered">
    <w:name w:val="Text UC-Lettered"/>
    <w:basedOn w:val="Textnumbered"/>
    <w:link w:val="TextUC-LetteredChar"/>
    <w:qFormat/>
    <w:rsid w:val="00A6645C"/>
    <w:pPr>
      <w:numPr>
        <w:numId w:val="3"/>
      </w:numPr>
      <w:ind w:left="568" w:hanging="284"/>
    </w:pPr>
  </w:style>
  <w:style w:type="character" w:customStyle="1" w:styleId="TextUC-LetteredChar">
    <w:name w:val="Text UC-Lettered Char"/>
    <w:link w:val="TextUC-Lettered"/>
    <w:rsid w:val="00A6645C"/>
    <w:rPr>
      <w:rFonts w:ascii="Arial" w:hAnsi="Arial"/>
      <w:sz w:val="18"/>
      <w:lang w:val="pl-PL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bletext">
    <w:name w:val="Table text"/>
    <w:basedOn w:val="Normal"/>
    <w:qFormat/>
    <w:rsid w:val="00692412"/>
    <w:pPr>
      <w:spacing w:before="120" w:after="60"/>
    </w:pPr>
    <w:rPr>
      <w:rFonts w:ascii="Arial" w:eastAsia="Franklin Gothic Book" w:hAnsi="Arial"/>
      <w:sz w:val="18"/>
      <w:szCs w:val="22"/>
      <w:lang w:eastAsia="en-US"/>
    </w:rPr>
  </w:style>
  <w:style w:type="character" w:styleId="Strong">
    <w:name w:val="Strong"/>
    <w:uiPriority w:val="22"/>
    <w:qFormat/>
    <w:locked/>
    <w:rsid w:val="0089553B"/>
    <w:rPr>
      <w:b/>
      <w:bCs/>
    </w:rPr>
  </w:style>
  <w:style w:type="paragraph" w:styleId="Header">
    <w:name w:val="header"/>
    <w:basedOn w:val="Normal"/>
    <w:link w:val="HeaderChar"/>
    <w:locked/>
    <w:rsid w:val="0031350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1350D"/>
  </w:style>
  <w:style w:type="paragraph" w:styleId="BalloonText">
    <w:name w:val="Balloon Text"/>
    <w:basedOn w:val="Normal"/>
    <w:link w:val="BalloonTextChar"/>
    <w:locked/>
    <w:rsid w:val="003135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1350D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locked/>
    <w:rsid w:val="005F6F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5F6F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l\Desktop\Short%20tests%20for%20handover\Oxford%20Solutions%20test%20AKs%20template%20WIP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52FF3-EB40-46A2-8181-FF3484182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Oxford Solutions test AKs template WIP</Template>
  <TotalTime>0</TotalTime>
  <Pages>6</Pages>
  <Words>772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 Upshall</dc:creator>
  <cp:lastModifiedBy>Melanie Starren</cp:lastModifiedBy>
  <cp:revision>40</cp:revision>
  <cp:lastPrinted>2012-06-01T14:55:00Z</cp:lastPrinted>
  <dcterms:created xsi:type="dcterms:W3CDTF">2016-04-18T00:27:00Z</dcterms:created>
  <dcterms:modified xsi:type="dcterms:W3CDTF">2017-07-23T16:11:00Z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